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C394" w14:textId="34619990" w:rsidR="00D64236" w:rsidRDefault="00BC2BF0" w:rsidP="009A7EF2">
      <w:pPr>
        <w:jc w:val="both"/>
        <w:rPr>
          <w:color w:val="2B2E31"/>
          <w:spacing w:val="5"/>
          <w:sz w:val="24"/>
        </w:rPr>
      </w:pPr>
      <w:r w:rsidRPr="00D94394">
        <w:rPr>
          <w:rFonts w:ascii="Calibri Light" w:hAnsi="Calibri Light" w:cs="Calibri Light"/>
          <w:noProof/>
          <w:color w:val="2B2E31"/>
          <w:spacing w:val="5"/>
          <w:bdr w:val="single" w:sz="4" w:space="0" w:color="auto" w:shadow="1"/>
        </w:rPr>
        <w:drawing>
          <wp:inline distT="0" distB="0" distL="0" distR="0" wp14:anchorId="1F4CFE5C" wp14:editId="1C24CBD7">
            <wp:extent cx="2143125" cy="1190624"/>
            <wp:effectExtent l="0" t="0" r="0" b="0"/>
            <wp:docPr id="2" name="Bilde 2" descr="Et bilde som inneholder himmel, utendørs, stadi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himmel, utendørs, stadio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391" cy="1259661"/>
                    </a:xfrm>
                    <a:prstGeom prst="rect">
                      <a:avLst/>
                    </a:prstGeom>
                  </pic:spPr>
                </pic:pic>
              </a:graphicData>
            </a:graphic>
          </wp:inline>
        </w:drawing>
      </w:r>
    </w:p>
    <w:bookmarkStart w:id="0" w:name="_Toc471723660"/>
    <w:p w14:paraId="2BED62AD" w14:textId="0F04A32A" w:rsidR="001C7928" w:rsidRDefault="000F2924" w:rsidP="0004608D">
      <w:pPr>
        <w:pStyle w:val="Rubrikk"/>
        <w:jc w:val="right"/>
      </w:pPr>
      <w:r>
        <w:rPr>
          <w:noProof/>
          <w:lang w:eastAsia="nb-NO"/>
        </w:rPr>
        <mc:AlternateContent>
          <mc:Choice Requires="wps">
            <w:drawing>
              <wp:anchor distT="0" distB="0" distL="114300" distR="114300" simplePos="0" relativeHeight="251659264" behindDoc="0" locked="0" layoutInCell="1" allowOverlap="1" wp14:anchorId="6D77C4FC" wp14:editId="29F5E272">
                <wp:simplePos x="0" y="0"/>
                <wp:positionH relativeFrom="margin">
                  <wp:posOffset>-234950</wp:posOffset>
                </wp:positionH>
                <wp:positionV relativeFrom="margin">
                  <wp:posOffset>1552575</wp:posOffset>
                </wp:positionV>
                <wp:extent cx="6212840" cy="2647950"/>
                <wp:effectExtent l="0" t="0" r="0" b="0"/>
                <wp:wrapSquare wrapText="bothSides"/>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2647950"/>
                        </a:xfrm>
                        <a:prstGeom prst="rect">
                          <a:avLst/>
                        </a:prstGeom>
                        <a:noFill/>
                        <a:ln w="9525">
                          <a:noFill/>
                          <a:miter lim="800000"/>
                          <a:headEnd/>
                          <a:tailEnd/>
                        </a:ln>
                      </wps:spPr>
                      <wps:txbx>
                        <w:txbxContent>
                          <w:p w14:paraId="592B4C10" w14:textId="77777777" w:rsidR="007F3BBF" w:rsidRPr="0072483C" w:rsidRDefault="00EE7641" w:rsidP="00D6198A">
                            <w:pPr>
                              <w:pStyle w:val="Rubrikk"/>
                              <w:spacing w:before="0"/>
                              <w:rPr>
                                <w:rFonts w:ascii="Calibri Light" w:hAnsi="Calibri Light" w:cs="Calibri Light"/>
                                <w:sz w:val="56"/>
                                <w:szCs w:val="56"/>
                              </w:rPr>
                            </w:pPr>
                            <w:r w:rsidRPr="0072483C">
                              <w:rPr>
                                <w:rFonts w:ascii="Calibri Light" w:hAnsi="Calibri Light" w:cs="Calibri Light"/>
                                <w:sz w:val="56"/>
                                <w:szCs w:val="56"/>
                              </w:rPr>
                              <w:t xml:space="preserve">Kommunedelplan </w:t>
                            </w:r>
                            <w:r w:rsidR="0059733F" w:rsidRPr="0072483C">
                              <w:rPr>
                                <w:rFonts w:ascii="Calibri Light" w:hAnsi="Calibri Light" w:cs="Calibri Light"/>
                                <w:sz w:val="56"/>
                                <w:szCs w:val="56"/>
                              </w:rPr>
                              <w:t>for idrett, fysisk aktivitet og friluftsliv</w:t>
                            </w:r>
                            <w:r w:rsidR="005C56E0" w:rsidRPr="0072483C">
                              <w:rPr>
                                <w:rFonts w:ascii="Calibri Light" w:hAnsi="Calibri Light" w:cs="Calibri Light"/>
                                <w:sz w:val="56"/>
                                <w:szCs w:val="56"/>
                              </w:rPr>
                              <w:t xml:space="preserve"> </w:t>
                            </w:r>
                          </w:p>
                          <w:p w14:paraId="707A333A" w14:textId="1C1B2A1D" w:rsidR="00BE5A30" w:rsidRPr="0072483C" w:rsidRDefault="005C56E0" w:rsidP="00D6198A">
                            <w:pPr>
                              <w:pStyle w:val="Rubrikk"/>
                              <w:spacing w:before="0"/>
                              <w:rPr>
                                <w:rFonts w:ascii="Calibri Light" w:hAnsi="Calibri Light" w:cs="Calibri Light"/>
                                <w:sz w:val="56"/>
                                <w:szCs w:val="56"/>
                              </w:rPr>
                            </w:pPr>
                            <w:r w:rsidRPr="0072483C">
                              <w:rPr>
                                <w:rFonts w:ascii="Calibri Light" w:hAnsi="Calibri Light" w:cs="Calibri Light"/>
                                <w:sz w:val="56"/>
                                <w:szCs w:val="56"/>
                              </w:rPr>
                              <w:t>2022-20</w:t>
                            </w:r>
                            <w:r w:rsidR="007F3BBF" w:rsidRPr="0072483C">
                              <w:rPr>
                                <w:rFonts w:ascii="Calibri Light" w:hAnsi="Calibri Light" w:cs="Calibri Light"/>
                                <w:sz w:val="56"/>
                                <w:szCs w:val="56"/>
                              </w:rPr>
                              <w:t>25</w:t>
                            </w:r>
                          </w:p>
                          <w:p w14:paraId="1B0C2039" w14:textId="5F415108" w:rsidR="00A507CA" w:rsidRPr="00FA7D72" w:rsidRDefault="00D6609B" w:rsidP="00E62806">
                            <w:pPr>
                              <w:pStyle w:val="UndertittelOverhalla"/>
                              <w:rPr>
                                <w:rFonts w:asciiTheme="minorHAnsi" w:hAnsiTheme="minorHAnsi" w:cstheme="minorHAnsi"/>
                              </w:rPr>
                            </w:pPr>
                            <w:r w:rsidRPr="00FA7D72">
                              <w:rPr>
                                <w:rFonts w:asciiTheme="minorHAnsi" w:hAnsiTheme="minorHAnsi" w:cstheme="minorHAnsi"/>
                              </w:rPr>
                              <w:t>Pr</w:t>
                            </w:r>
                            <w:r w:rsidR="0046712E" w:rsidRPr="00FA7D72">
                              <w:rPr>
                                <w:rFonts w:asciiTheme="minorHAnsi" w:hAnsiTheme="minorHAnsi" w:cstheme="minorHAnsi"/>
                              </w:rPr>
                              <w:t xml:space="preserve">ioritert handlingsprogram </w:t>
                            </w:r>
                            <w:r w:rsidR="00230CD9" w:rsidRPr="00FA7D72">
                              <w:rPr>
                                <w:rFonts w:asciiTheme="minorHAnsi" w:hAnsiTheme="minorHAnsi" w:cstheme="minorHAnsi"/>
                              </w:rPr>
                              <w:t>for anleggsutbygging</w:t>
                            </w:r>
                          </w:p>
                          <w:p w14:paraId="1B93E1A6" w14:textId="77777777" w:rsidR="000F2924" w:rsidRDefault="000F2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7C4FC" id="_x0000_t202" coordsize="21600,21600" o:spt="202" path="m,l,21600r21600,l21600,xe">
                <v:stroke joinstyle="miter"/>
                <v:path gradientshapeok="t" o:connecttype="rect"/>
              </v:shapetype>
              <v:shape id="Tekstboks 2" o:spid="_x0000_s1026" type="#_x0000_t202" style="position:absolute;left:0;text-align:left;margin-left:-18.5pt;margin-top:122.25pt;width:489.2pt;height:2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" filled="f" stroked="f">
                <v:textbox>
                  <w:txbxContent>
                    <w:p w14:paraId="592B4C10" w14:textId="77777777" w:rsidR="007F3BBF" w:rsidRPr="0072483C" w:rsidRDefault="00EE7641" w:rsidP="00D6198A">
                      <w:pPr>
                        <w:pStyle w:val="Rubrikk"/>
                        <w:spacing w:before="0"/>
                        <w:rPr>
                          <w:rFonts w:ascii="Calibri Light" w:hAnsi="Calibri Light" w:cs="Calibri Light"/>
                          <w:sz w:val="56"/>
                          <w:szCs w:val="56"/>
                        </w:rPr>
                      </w:pPr>
                      <w:r w:rsidRPr="0072483C">
                        <w:rPr>
                          <w:rFonts w:ascii="Calibri Light" w:hAnsi="Calibri Light" w:cs="Calibri Light"/>
                          <w:sz w:val="56"/>
                          <w:szCs w:val="56"/>
                        </w:rPr>
                        <w:t xml:space="preserve">Kommunedelplan </w:t>
                      </w:r>
                      <w:r w:rsidR="0059733F" w:rsidRPr="0072483C">
                        <w:rPr>
                          <w:rFonts w:ascii="Calibri Light" w:hAnsi="Calibri Light" w:cs="Calibri Light"/>
                          <w:sz w:val="56"/>
                          <w:szCs w:val="56"/>
                        </w:rPr>
                        <w:t>for idrett, fysisk aktivitet og friluftsliv</w:t>
                      </w:r>
                      <w:r w:rsidR="005C56E0" w:rsidRPr="0072483C">
                        <w:rPr>
                          <w:rFonts w:ascii="Calibri Light" w:hAnsi="Calibri Light" w:cs="Calibri Light"/>
                          <w:sz w:val="56"/>
                          <w:szCs w:val="56"/>
                        </w:rPr>
                        <w:t xml:space="preserve"> </w:t>
                      </w:r>
                    </w:p>
                    <w:p w14:paraId="707A333A" w14:textId="1C1B2A1D" w:rsidR="00BE5A30" w:rsidRPr="0072483C" w:rsidRDefault="005C56E0" w:rsidP="00D6198A">
                      <w:pPr>
                        <w:pStyle w:val="Rubrikk"/>
                        <w:spacing w:before="0"/>
                        <w:rPr>
                          <w:rFonts w:ascii="Calibri Light" w:hAnsi="Calibri Light" w:cs="Calibri Light"/>
                          <w:sz w:val="56"/>
                          <w:szCs w:val="56"/>
                        </w:rPr>
                      </w:pPr>
                      <w:r w:rsidRPr="0072483C">
                        <w:rPr>
                          <w:rFonts w:ascii="Calibri Light" w:hAnsi="Calibri Light" w:cs="Calibri Light"/>
                          <w:sz w:val="56"/>
                          <w:szCs w:val="56"/>
                        </w:rPr>
                        <w:t>2022-20</w:t>
                      </w:r>
                      <w:r w:rsidR="007F3BBF" w:rsidRPr="0072483C">
                        <w:rPr>
                          <w:rFonts w:ascii="Calibri Light" w:hAnsi="Calibri Light" w:cs="Calibri Light"/>
                          <w:sz w:val="56"/>
                          <w:szCs w:val="56"/>
                        </w:rPr>
                        <w:t>25</w:t>
                      </w:r>
                    </w:p>
                    <w:p w14:paraId="1B0C2039" w14:textId="5F415108" w:rsidR="00A507CA" w:rsidRPr="00FA7D72" w:rsidRDefault="00D6609B" w:rsidP="00E62806">
                      <w:pPr>
                        <w:pStyle w:val="UndertittelOverhalla"/>
                        <w:rPr>
                          <w:rFonts w:asciiTheme="minorHAnsi" w:hAnsiTheme="minorHAnsi" w:cstheme="minorHAnsi"/>
                        </w:rPr>
                      </w:pPr>
                      <w:r w:rsidRPr="00FA7D72">
                        <w:rPr>
                          <w:rFonts w:asciiTheme="minorHAnsi" w:hAnsiTheme="minorHAnsi" w:cstheme="minorHAnsi"/>
                        </w:rPr>
                        <w:t>Pr</w:t>
                      </w:r>
                      <w:r w:rsidR="0046712E" w:rsidRPr="00FA7D72">
                        <w:rPr>
                          <w:rFonts w:asciiTheme="minorHAnsi" w:hAnsiTheme="minorHAnsi" w:cstheme="minorHAnsi"/>
                        </w:rPr>
                        <w:t xml:space="preserve">ioritert handlingsprogram </w:t>
                      </w:r>
                      <w:r w:rsidR="00230CD9" w:rsidRPr="00FA7D72">
                        <w:rPr>
                          <w:rFonts w:asciiTheme="minorHAnsi" w:hAnsiTheme="minorHAnsi" w:cstheme="minorHAnsi"/>
                        </w:rPr>
                        <w:t>for anleggsutbygging</w:t>
                      </w:r>
                    </w:p>
                    <w:p w14:paraId="1B93E1A6" w14:textId="77777777" w:rsidR="000F2924" w:rsidRDefault="000F2924"/>
                  </w:txbxContent>
                </v:textbox>
                <w10:wrap type="square" anchorx="margin" anchory="margin"/>
              </v:shape>
            </w:pict>
          </mc:Fallback>
        </mc:AlternateContent>
      </w:r>
      <w:r w:rsidR="00DE0851" w:rsidRPr="00D94394">
        <w:rPr>
          <w:rFonts w:ascii="Calibri Light" w:hAnsi="Calibri Light" w:cs="Calibri Light"/>
          <w:noProof/>
          <w:sz w:val="22"/>
          <w:szCs w:val="22"/>
          <w:bdr w:val="single" w:sz="4" w:space="0" w:color="auto" w:shadow="1"/>
        </w:rPr>
        <w:drawing>
          <wp:inline distT="0" distB="0" distL="0" distR="0" wp14:anchorId="3FF42879" wp14:editId="1CFB819D">
            <wp:extent cx="1962150" cy="1962150"/>
            <wp:effectExtent l="0" t="0" r="0" b="0"/>
            <wp:docPr id="12" name="Bilde 12" descr="Et bilde som inneholder tre, utendørs, park,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 utendørs, park, plante&#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251C79ED" w14:textId="77777777" w:rsidR="00045AD6" w:rsidRPr="00251220" w:rsidRDefault="001425B5" w:rsidP="00D64236">
      <w:pPr>
        <w:pStyle w:val="Rubrikk"/>
        <w:rPr>
          <w:rFonts w:ascii="Calibri Light" w:hAnsi="Calibri Light" w:cs="Calibri Light"/>
        </w:rPr>
      </w:pPr>
      <w:r>
        <w:lastRenderedPageBreak/>
        <w:tab/>
      </w:r>
    </w:p>
    <w:p w14:paraId="1818802F" w14:textId="74722A95" w:rsidR="00045AD6" w:rsidRDefault="00045AD6" w:rsidP="00D64236">
      <w:pPr>
        <w:pStyle w:val="Rubrikk"/>
      </w:pPr>
      <w:r w:rsidRPr="00597E37">
        <w:rPr>
          <w:noProof/>
          <w:bdr w:val="single" w:sz="4" w:space="0" w:color="auto" w:shadow="1"/>
        </w:rPr>
        <w:drawing>
          <wp:inline distT="0" distB="0" distL="0" distR="0" wp14:anchorId="5AD8847F" wp14:editId="3687537A">
            <wp:extent cx="5632450" cy="942975"/>
            <wp:effectExtent l="0" t="0" r="6350" b="9525"/>
            <wp:docPr id="1" name="Bilde 1" descr="Et bilde som inneholder gress, utendørs, friid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friidret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632450" cy="942975"/>
                    </a:xfrm>
                    <a:prstGeom prst="rect">
                      <a:avLst/>
                    </a:prstGeom>
                  </pic:spPr>
                </pic:pic>
              </a:graphicData>
            </a:graphic>
          </wp:inline>
        </w:drawing>
      </w:r>
    </w:p>
    <w:p w14:paraId="618C1567" w14:textId="77777777" w:rsidR="00045AD6" w:rsidRDefault="00045AD6" w:rsidP="002572F2"/>
    <w:p w14:paraId="7A33F8A9" w14:textId="108AB4CC" w:rsidR="00EE5808" w:rsidRPr="00A20C8A" w:rsidRDefault="00EE5808" w:rsidP="00A20C8A">
      <w:pPr>
        <w:pStyle w:val="Overskrift2"/>
        <w:rPr>
          <w:b/>
          <w:bCs/>
          <w:color w:val="FF0000"/>
        </w:rPr>
      </w:pPr>
      <w:bookmarkStart w:id="1" w:name="_Toc77924230"/>
      <w:r w:rsidRPr="00A20C8A">
        <w:rPr>
          <w:b/>
          <w:bCs/>
          <w:color w:val="FF0000"/>
        </w:rPr>
        <w:t>Forord</w:t>
      </w:r>
      <w:bookmarkEnd w:id="1"/>
    </w:p>
    <w:p w14:paraId="4A6D2519" w14:textId="75C287D9" w:rsidR="005643C9" w:rsidRPr="002572F2" w:rsidRDefault="00781C46" w:rsidP="002572F2">
      <w:pPr>
        <w:rPr>
          <w:rFonts w:ascii="Calibri Light" w:hAnsi="Calibri Light" w:cs="Calibri Light"/>
          <w:b/>
          <w:bCs/>
        </w:rPr>
      </w:pPr>
      <w:r w:rsidRPr="002572F2">
        <w:rPr>
          <w:rFonts w:ascii="Calibri Light" w:hAnsi="Calibri Light" w:cs="Calibri Light"/>
        </w:rPr>
        <w:t xml:space="preserve">Første </w:t>
      </w:r>
      <w:r w:rsidR="002F3960" w:rsidRPr="002572F2">
        <w:rPr>
          <w:rFonts w:ascii="Calibri Light" w:hAnsi="Calibri Light" w:cs="Calibri Light"/>
        </w:rPr>
        <w:t>kommunedelplan for</w:t>
      </w:r>
      <w:r w:rsidR="00312873" w:rsidRPr="002572F2">
        <w:rPr>
          <w:rFonts w:ascii="Calibri Light" w:hAnsi="Calibri Light" w:cs="Calibri Light"/>
        </w:rPr>
        <w:t xml:space="preserve"> idrett, friluftsliv og kulturbygg ble vedtatt i 1994</w:t>
      </w:r>
      <w:r w:rsidR="0076541A" w:rsidRPr="002572F2">
        <w:rPr>
          <w:rFonts w:ascii="Calibri Light" w:hAnsi="Calibri Light" w:cs="Calibri Light"/>
        </w:rPr>
        <w:t xml:space="preserve"> og </w:t>
      </w:r>
      <w:r w:rsidR="00C05DCD" w:rsidRPr="002572F2">
        <w:rPr>
          <w:rFonts w:ascii="Calibri Light" w:hAnsi="Calibri Light" w:cs="Calibri Light"/>
        </w:rPr>
        <w:t xml:space="preserve">er </w:t>
      </w:r>
      <w:r w:rsidR="0076541A" w:rsidRPr="002572F2">
        <w:rPr>
          <w:rFonts w:ascii="Calibri Light" w:hAnsi="Calibri Light" w:cs="Calibri Light"/>
        </w:rPr>
        <w:t xml:space="preserve">senere revidert og </w:t>
      </w:r>
      <w:r w:rsidR="00C05DCD" w:rsidRPr="002572F2">
        <w:rPr>
          <w:rFonts w:ascii="Calibri Light" w:hAnsi="Calibri Light" w:cs="Calibri Light"/>
        </w:rPr>
        <w:t xml:space="preserve">har </w:t>
      </w:r>
      <w:r w:rsidR="0076541A" w:rsidRPr="002572F2">
        <w:rPr>
          <w:rFonts w:ascii="Calibri Light" w:hAnsi="Calibri Light" w:cs="Calibri Light"/>
        </w:rPr>
        <w:t>vært grunnlag</w:t>
      </w:r>
      <w:r w:rsidR="00A2450D" w:rsidRPr="002572F2">
        <w:rPr>
          <w:rFonts w:ascii="Calibri Light" w:hAnsi="Calibri Light" w:cs="Calibri Light"/>
        </w:rPr>
        <w:t xml:space="preserve"> for</w:t>
      </w:r>
      <w:r w:rsidR="0076541A" w:rsidRPr="002572F2">
        <w:rPr>
          <w:rFonts w:ascii="Calibri Light" w:hAnsi="Calibri Light" w:cs="Calibri Light"/>
        </w:rPr>
        <w:t xml:space="preserve"> anleggsutbyggingen </w:t>
      </w:r>
      <w:r w:rsidR="00A2450D" w:rsidRPr="002572F2">
        <w:rPr>
          <w:rFonts w:ascii="Calibri Light" w:hAnsi="Calibri Light" w:cs="Calibri Light"/>
        </w:rPr>
        <w:t>i Overhalla.</w:t>
      </w:r>
      <w:r w:rsidR="00432BB2" w:rsidRPr="002572F2">
        <w:rPr>
          <w:rFonts w:ascii="Calibri Light" w:hAnsi="Calibri Light" w:cs="Calibri Light"/>
        </w:rPr>
        <w:t xml:space="preserve"> </w:t>
      </w:r>
    </w:p>
    <w:p w14:paraId="5BA1D8A9" w14:textId="72227F98" w:rsidR="00182664" w:rsidRPr="002572F2" w:rsidRDefault="00C3639C" w:rsidP="002572F2">
      <w:pPr>
        <w:rPr>
          <w:rFonts w:ascii="Calibri Light" w:hAnsi="Calibri Light" w:cs="Calibri Light"/>
          <w:b/>
          <w:bCs/>
        </w:rPr>
      </w:pPr>
      <w:r w:rsidRPr="002572F2">
        <w:rPr>
          <w:rFonts w:ascii="Calibri Light" w:hAnsi="Calibri Light" w:cs="Calibri Light"/>
        </w:rPr>
        <w:t xml:space="preserve">Ved denne revideringen </w:t>
      </w:r>
      <w:r w:rsidR="0039241C" w:rsidRPr="002572F2">
        <w:rPr>
          <w:rFonts w:ascii="Calibri Light" w:hAnsi="Calibri Light" w:cs="Calibri Light"/>
        </w:rPr>
        <w:t xml:space="preserve">vil </w:t>
      </w:r>
      <w:r w:rsidR="00792724" w:rsidRPr="002572F2">
        <w:rPr>
          <w:rFonts w:ascii="Calibri Light" w:hAnsi="Calibri Light" w:cs="Calibri Light"/>
        </w:rPr>
        <w:t>planen få</w:t>
      </w:r>
      <w:r w:rsidR="00403D8A" w:rsidRPr="002572F2">
        <w:rPr>
          <w:rFonts w:ascii="Calibri Light" w:hAnsi="Calibri Light" w:cs="Calibri Light"/>
        </w:rPr>
        <w:t xml:space="preserve"> tittel </w:t>
      </w:r>
      <w:r w:rsidR="00403D8A" w:rsidRPr="002572F2">
        <w:rPr>
          <w:rFonts w:ascii="Calibri Light" w:hAnsi="Calibri Light" w:cs="Calibri Light"/>
          <w:i/>
          <w:iCs/>
        </w:rPr>
        <w:t xml:space="preserve">Kommunedelplan for idrett, fysisk aktivitet og </w:t>
      </w:r>
      <w:r w:rsidR="000F3A0D" w:rsidRPr="002572F2">
        <w:rPr>
          <w:rFonts w:ascii="Calibri Light" w:hAnsi="Calibri Light" w:cs="Calibri Light"/>
          <w:i/>
          <w:iCs/>
        </w:rPr>
        <w:t>friluftsliv</w:t>
      </w:r>
      <w:r w:rsidR="000F3A0D" w:rsidRPr="002572F2">
        <w:rPr>
          <w:rFonts w:ascii="Calibri Light" w:hAnsi="Calibri Light" w:cs="Calibri Light"/>
        </w:rPr>
        <w:t>.</w:t>
      </w:r>
    </w:p>
    <w:p w14:paraId="7C387C4E" w14:textId="1213F133" w:rsidR="009F352E" w:rsidRPr="002572F2" w:rsidRDefault="009F352E" w:rsidP="002572F2">
      <w:pPr>
        <w:rPr>
          <w:rFonts w:ascii="Calibri Light" w:hAnsi="Calibri Light" w:cs="Calibri Light"/>
          <w:b/>
          <w:bCs/>
        </w:rPr>
      </w:pPr>
      <w:r w:rsidRPr="002572F2">
        <w:rPr>
          <w:rFonts w:ascii="Calibri Light" w:hAnsi="Calibri Light" w:cs="Calibri Light"/>
        </w:rPr>
        <w:t>Planen skal være</w:t>
      </w:r>
      <w:r w:rsidR="005F26CE" w:rsidRPr="002572F2">
        <w:rPr>
          <w:rFonts w:ascii="Calibri Light" w:hAnsi="Calibri Light" w:cs="Calibri Light"/>
        </w:rPr>
        <w:t xml:space="preserve"> et politisk styringsverktøy for anleggsutbyggingen de neste fire år.</w:t>
      </w:r>
    </w:p>
    <w:p w14:paraId="2218FC4F" w14:textId="054018D7" w:rsidR="005F26CE" w:rsidRPr="002572F2" w:rsidRDefault="00D025E5" w:rsidP="002572F2">
      <w:pPr>
        <w:rPr>
          <w:rFonts w:ascii="Calibri Light" w:hAnsi="Calibri Light" w:cs="Calibri Light"/>
          <w:b/>
          <w:bCs/>
        </w:rPr>
      </w:pPr>
      <w:r w:rsidRPr="002572F2">
        <w:rPr>
          <w:rFonts w:ascii="Calibri Light" w:hAnsi="Calibri Light" w:cs="Calibri Light"/>
        </w:rPr>
        <w:t>Politisk v</w:t>
      </w:r>
      <w:r w:rsidR="00BA0D80" w:rsidRPr="002572F2">
        <w:rPr>
          <w:rFonts w:ascii="Calibri Light" w:hAnsi="Calibri Light" w:cs="Calibri Light"/>
        </w:rPr>
        <w:t xml:space="preserve">edtatt kommunedelplan er en </w:t>
      </w:r>
      <w:r w:rsidR="001A319B" w:rsidRPr="002572F2">
        <w:rPr>
          <w:rFonts w:ascii="Calibri Light" w:hAnsi="Calibri Light" w:cs="Calibri Light"/>
        </w:rPr>
        <w:t>forutsetning for å få tildelt spillemidler.</w:t>
      </w:r>
    </w:p>
    <w:p w14:paraId="0705A204" w14:textId="55BE4304" w:rsidR="001A319B" w:rsidRPr="002572F2" w:rsidRDefault="0097014D" w:rsidP="002572F2">
      <w:pPr>
        <w:rPr>
          <w:rFonts w:ascii="Calibri Light" w:hAnsi="Calibri Light" w:cs="Calibri Light"/>
          <w:b/>
          <w:bCs/>
        </w:rPr>
      </w:pPr>
      <w:r w:rsidRPr="002572F2">
        <w:rPr>
          <w:rFonts w:ascii="Calibri Light" w:hAnsi="Calibri Light" w:cs="Calibri Light"/>
        </w:rPr>
        <w:t xml:space="preserve">Planen skal bygge </w:t>
      </w:r>
      <w:r w:rsidR="00BD4290" w:rsidRPr="002572F2">
        <w:rPr>
          <w:rFonts w:ascii="Calibri Light" w:hAnsi="Calibri Light" w:cs="Calibri Light"/>
        </w:rPr>
        <w:t xml:space="preserve">på </w:t>
      </w:r>
      <w:r w:rsidR="0035320C" w:rsidRPr="002572F2">
        <w:rPr>
          <w:rFonts w:ascii="Calibri Light" w:hAnsi="Calibri Light" w:cs="Calibri Light"/>
        </w:rPr>
        <w:t xml:space="preserve">føringer og forutsetninger i </w:t>
      </w:r>
      <w:r w:rsidR="000F3A0D" w:rsidRPr="002572F2">
        <w:rPr>
          <w:rFonts w:ascii="Calibri Light" w:hAnsi="Calibri Light" w:cs="Calibri Light"/>
        </w:rPr>
        <w:t xml:space="preserve">kommuneplanens </w:t>
      </w:r>
      <w:r w:rsidR="00C348F3" w:rsidRPr="002572F2">
        <w:rPr>
          <w:rFonts w:ascii="Calibri Light" w:hAnsi="Calibri Light" w:cs="Calibri Light"/>
        </w:rPr>
        <w:t xml:space="preserve">samfunnsdel og </w:t>
      </w:r>
      <w:r w:rsidR="000F3A0D" w:rsidRPr="002572F2">
        <w:rPr>
          <w:rFonts w:ascii="Calibri Light" w:hAnsi="Calibri Light" w:cs="Calibri Light"/>
        </w:rPr>
        <w:t>arealdel</w:t>
      </w:r>
      <w:r w:rsidR="00C348F3" w:rsidRPr="002572F2">
        <w:rPr>
          <w:rFonts w:ascii="Calibri Light" w:hAnsi="Calibri Light" w:cs="Calibri Light"/>
        </w:rPr>
        <w:t xml:space="preserve">. </w:t>
      </w:r>
      <w:r w:rsidR="00741C74" w:rsidRPr="002572F2">
        <w:rPr>
          <w:rFonts w:ascii="Calibri Light" w:hAnsi="Calibri Light" w:cs="Calibri Light"/>
        </w:rPr>
        <w:t xml:space="preserve"> Kommuneplanens samfunnsdel </w:t>
      </w:r>
      <w:r w:rsidR="00973D07" w:rsidRPr="002572F2">
        <w:rPr>
          <w:rFonts w:ascii="Calibri Light" w:hAnsi="Calibri Light" w:cs="Calibri Light"/>
        </w:rPr>
        <w:t>og</w:t>
      </w:r>
      <w:r w:rsidR="00BD4290" w:rsidRPr="002572F2">
        <w:rPr>
          <w:rFonts w:ascii="Calibri Light" w:hAnsi="Calibri Light" w:cs="Calibri Light"/>
        </w:rPr>
        <w:t xml:space="preserve"> arealdelen </w:t>
      </w:r>
      <w:r w:rsidR="00973D07" w:rsidRPr="002572F2">
        <w:rPr>
          <w:rFonts w:ascii="Calibri Light" w:hAnsi="Calibri Light" w:cs="Calibri Light"/>
        </w:rPr>
        <w:t>er under revidering</w:t>
      </w:r>
      <w:r w:rsidR="00BD4290" w:rsidRPr="002572F2">
        <w:rPr>
          <w:rFonts w:ascii="Calibri Light" w:hAnsi="Calibri Light" w:cs="Calibri Light"/>
        </w:rPr>
        <w:t>.</w:t>
      </w:r>
    </w:p>
    <w:p w14:paraId="59BAF284" w14:textId="77777777" w:rsidR="001A319B" w:rsidRDefault="001A319B" w:rsidP="00182664">
      <w:pPr>
        <w:pStyle w:val="Rubrikk"/>
        <w:rPr>
          <w:rFonts w:ascii="Calibri Light" w:hAnsi="Calibri Light" w:cs="Calibri Light"/>
          <w:b w:val="0"/>
          <w:bCs w:val="0"/>
          <w:color w:val="auto"/>
          <w:sz w:val="24"/>
          <w:szCs w:val="24"/>
        </w:rPr>
      </w:pPr>
    </w:p>
    <w:p w14:paraId="5C1875B0" w14:textId="33DB271C" w:rsidR="00045AD6" w:rsidRDefault="00045AD6" w:rsidP="002572F2"/>
    <w:p w14:paraId="797825A0" w14:textId="77777777" w:rsidR="00AC734D" w:rsidRPr="001B6D25" w:rsidRDefault="00AC734D" w:rsidP="002572F2"/>
    <w:p w14:paraId="39AB1961" w14:textId="77777777" w:rsidR="00CA1197" w:rsidRDefault="00CA1197" w:rsidP="00D64236">
      <w:pPr>
        <w:pStyle w:val="Rubrikk"/>
        <w:rPr>
          <w:rFonts w:ascii="Calibri Light" w:hAnsi="Calibri Light" w:cs="Calibri Light"/>
          <w:sz w:val="24"/>
          <w:szCs w:val="24"/>
        </w:rPr>
      </w:pPr>
    </w:p>
    <w:p w14:paraId="42A61E47" w14:textId="77777777" w:rsidR="00CA1197" w:rsidRDefault="00CA1197" w:rsidP="00D64236">
      <w:pPr>
        <w:pStyle w:val="Rubrikk"/>
        <w:rPr>
          <w:rFonts w:ascii="Calibri Light" w:hAnsi="Calibri Light" w:cs="Calibri Light"/>
          <w:sz w:val="24"/>
          <w:szCs w:val="24"/>
        </w:rPr>
      </w:pPr>
    </w:p>
    <w:sdt>
      <w:sdtPr>
        <w:rPr>
          <w:rFonts w:ascii="Calibri Light" w:hAnsi="Calibri Light" w:cstheme="minorHAnsi"/>
          <w:b w:val="0"/>
          <w:bCs w:val="0"/>
          <w:color w:val="auto"/>
          <w:spacing w:val="0"/>
          <w:sz w:val="32"/>
          <w:szCs w:val="32"/>
          <w:lang w:val="en-GB"/>
        </w:rPr>
        <w:id w:val="-1236086420"/>
        <w:docPartObj>
          <w:docPartGallery w:val="Table of Contents"/>
          <w:docPartUnique/>
        </w:docPartObj>
      </w:sdtPr>
      <w:sdtEndPr>
        <w:rPr>
          <w:rFonts w:ascii="Arial" w:hAnsi="Arial" w:cs="Arial"/>
          <w:sz w:val="22"/>
          <w:szCs w:val="22"/>
          <w:lang w:val="nb-NO"/>
        </w:rPr>
      </w:sdtEndPr>
      <w:sdtContent>
        <w:p w14:paraId="129CFCCF" w14:textId="58B892A3" w:rsidR="00FE356B" w:rsidRPr="00264900" w:rsidRDefault="00FE356B" w:rsidP="00930B20">
          <w:pPr>
            <w:pStyle w:val="Rubrikk"/>
            <w:rPr>
              <w:rFonts w:ascii="Calibri Light" w:hAnsi="Calibri Light" w:cstheme="minorHAnsi"/>
              <w:color w:val="262626" w:themeColor="text1" w:themeTint="D9"/>
              <w:sz w:val="32"/>
              <w:szCs w:val="32"/>
            </w:rPr>
          </w:pPr>
          <w:r w:rsidRPr="00264900">
            <w:rPr>
              <w:rFonts w:ascii="Calibri Light" w:hAnsi="Calibri Light" w:cstheme="minorHAnsi"/>
              <w:color w:val="262626" w:themeColor="text1" w:themeTint="D9"/>
              <w:sz w:val="32"/>
              <w:szCs w:val="32"/>
            </w:rPr>
            <w:t>Innhold</w:t>
          </w:r>
        </w:p>
        <w:p w14:paraId="6D9A60C8" w14:textId="58E19A9F" w:rsidR="008645C0" w:rsidRDefault="00FE356B">
          <w:pPr>
            <w:pStyle w:val="INNH2"/>
            <w:tabs>
              <w:tab w:val="right" w:leader="dot" w:pos="8860"/>
            </w:tabs>
            <w:rPr>
              <w:rFonts w:asciiTheme="minorHAnsi" w:eastAsiaTheme="minorEastAsia" w:hAnsiTheme="minorHAnsi" w:cstheme="minorBidi"/>
              <w:noProof/>
              <w:lang w:eastAsia="nb-NO" w:bidi="ar-SA"/>
            </w:rPr>
          </w:pPr>
          <w:r w:rsidRPr="00CB6903">
            <w:rPr>
              <w:rFonts w:ascii="Calibri Light" w:hAnsi="Calibri Light" w:cs="Arial"/>
              <w:sz w:val="24"/>
              <w:szCs w:val="24"/>
            </w:rPr>
            <w:fldChar w:fldCharType="begin"/>
          </w:r>
          <w:r w:rsidRPr="00CB6903">
            <w:rPr>
              <w:rFonts w:ascii="Calibri Light" w:hAnsi="Calibri Light" w:cs="Arial"/>
              <w:sz w:val="24"/>
              <w:szCs w:val="24"/>
            </w:rPr>
            <w:instrText xml:space="preserve"> TOC \o "1-3" \h \z \u </w:instrText>
          </w:r>
          <w:r w:rsidRPr="00CB6903">
            <w:rPr>
              <w:rFonts w:ascii="Calibri Light" w:hAnsi="Calibri Light" w:cs="Arial"/>
              <w:sz w:val="24"/>
              <w:szCs w:val="24"/>
            </w:rPr>
            <w:fldChar w:fldCharType="separate"/>
          </w:r>
          <w:hyperlink w:anchor="_Toc77924230" w:history="1">
            <w:r w:rsidR="008645C0" w:rsidRPr="000D75EA">
              <w:rPr>
                <w:rStyle w:val="Hyperkobling"/>
                <w:b/>
                <w:bCs/>
                <w:noProof/>
              </w:rPr>
              <w:t>Forord</w:t>
            </w:r>
            <w:r w:rsidR="008645C0">
              <w:rPr>
                <w:noProof/>
                <w:webHidden/>
              </w:rPr>
              <w:tab/>
            </w:r>
            <w:r w:rsidR="008645C0">
              <w:rPr>
                <w:noProof/>
                <w:webHidden/>
              </w:rPr>
              <w:fldChar w:fldCharType="begin"/>
            </w:r>
            <w:r w:rsidR="008645C0">
              <w:rPr>
                <w:noProof/>
                <w:webHidden/>
              </w:rPr>
              <w:instrText xml:space="preserve"> PAGEREF _Toc77924230 \h </w:instrText>
            </w:r>
            <w:r w:rsidR="008645C0">
              <w:rPr>
                <w:noProof/>
                <w:webHidden/>
              </w:rPr>
            </w:r>
            <w:r w:rsidR="008645C0">
              <w:rPr>
                <w:noProof/>
                <w:webHidden/>
              </w:rPr>
              <w:fldChar w:fldCharType="separate"/>
            </w:r>
            <w:r w:rsidR="008645C0">
              <w:rPr>
                <w:noProof/>
                <w:webHidden/>
              </w:rPr>
              <w:t>2</w:t>
            </w:r>
            <w:r w:rsidR="008645C0">
              <w:rPr>
                <w:noProof/>
                <w:webHidden/>
              </w:rPr>
              <w:fldChar w:fldCharType="end"/>
            </w:r>
          </w:hyperlink>
        </w:p>
        <w:p w14:paraId="567FC97F" w14:textId="262761CE" w:rsidR="008645C0" w:rsidRDefault="001816AD">
          <w:pPr>
            <w:pStyle w:val="INNH2"/>
            <w:tabs>
              <w:tab w:val="left" w:pos="660"/>
              <w:tab w:val="right" w:leader="dot" w:pos="8860"/>
            </w:tabs>
            <w:rPr>
              <w:rFonts w:asciiTheme="minorHAnsi" w:eastAsiaTheme="minorEastAsia" w:hAnsiTheme="minorHAnsi" w:cstheme="minorBidi"/>
              <w:noProof/>
              <w:lang w:eastAsia="nb-NO" w:bidi="ar-SA"/>
            </w:rPr>
          </w:pPr>
          <w:hyperlink w:anchor="_Toc77924231" w:history="1">
            <w:r w:rsidR="008645C0" w:rsidRPr="000D75EA">
              <w:rPr>
                <w:rStyle w:val="Hyperkobling"/>
                <w:b/>
                <w:bCs/>
                <w:noProof/>
              </w:rPr>
              <w:t>I)</w:t>
            </w:r>
            <w:r w:rsidR="008645C0">
              <w:rPr>
                <w:rFonts w:asciiTheme="minorHAnsi" w:eastAsiaTheme="minorEastAsia" w:hAnsiTheme="minorHAnsi" w:cstheme="minorBidi"/>
                <w:noProof/>
                <w:lang w:eastAsia="nb-NO" w:bidi="ar-SA"/>
              </w:rPr>
              <w:tab/>
            </w:r>
            <w:r w:rsidR="008645C0" w:rsidRPr="000D75EA">
              <w:rPr>
                <w:rStyle w:val="Hyperkobling"/>
                <w:b/>
                <w:bCs/>
                <w:noProof/>
              </w:rPr>
              <w:t>Innledning og bakgrunn for planen</w:t>
            </w:r>
            <w:r w:rsidR="008645C0">
              <w:rPr>
                <w:noProof/>
                <w:webHidden/>
              </w:rPr>
              <w:tab/>
            </w:r>
            <w:r w:rsidR="008645C0">
              <w:rPr>
                <w:noProof/>
                <w:webHidden/>
              </w:rPr>
              <w:fldChar w:fldCharType="begin"/>
            </w:r>
            <w:r w:rsidR="008645C0">
              <w:rPr>
                <w:noProof/>
                <w:webHidden/>
              </w:rPr>
              <w:instrText xml:space="preserve"> PAGEREF _Toc77924231 \h </w:instrText>
            </w:r>
            <w:r w:rsidR="008645C0">
              <w:rPr>
                <w:noProof/>
                <w:webHidden/>
              </w:rPr>
            </w:r>
            <w:r w:rsidR="008645C0">
              <w:rPr>
                <w:noProof/>
                <w:webHidden/>
              </w:rPr>
              <w:fldChar w:fldCharType="separate"/>
            </w:r>
            <w:r w:rsidR="008645C0">
              <w:rPr>
                <w:noProof/>
                <w:webHidden/>
              </w:rPr>
              <w:t>5</w:t>
            </w:r>
            <w:r w:rsidR="008645C0">
              <w:rPr>
                <w:noProof/>
                <w:webHidden/>
              </w:rPr>
              <w:fldChar w:fldCharType="end"/>
            </w:r>
          </w:hyperlink>
        </w:p>
        <w:p w14:paraId="7F61FC40" w14:textId="75C8215D"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32" w:history="1">
            <w:r w:rsidR="008645C0" w:rsidRPr="000D75EA">
              <w:rPr>
                <w:rStyle w:val="Hyperkobling"/>
                <w:rFonts w:ascii="Calibri Light" w:hAnsi="Calibri Light" w:cs="Calibri Light"/>
                <w:noProof/>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Forklaring av begreper</w:t>
            </w:r>
            <w:r w:rsidR="008645C0">
              <w:rPr>
                <w:noProof/>
                <w:webHidden/>
              </w:rPr>
              <w:tab/>
            </w:r>
            <w:r w:rsidR="008645C0">
              <w:rPr>
                <w:noProof/>
                <w:webHidden/>
              </w:rPr>
              <w:fldChar w:fldCharType="begin"/>
            </w:r>
            <w:r w:rsidR="008645C0">
              <w:rPr>
                <w:noProof/>
                <w:webHidden/>
              </w:rPr>
              <w:instrText xml:space="preserve"> PAGEREF _Toc77924232 \h </w:instrText>
            </w:r>
            <w:r w:rsidR="008645C0">
              <w:rPr>
                <w:noProof/>
                <w:webHidden/>
              </w:rPr>
            </w:r>
            <w:r w:rsidR="008645C0">
              <w:rPr>
                <w:noProof/>
                <w:webHidden/>
              </w:rPr>
              <w:fldChar w:fldCharType="separate"/>
            </w:r>
            <w:r w:rsidR="008645C0">
              <w:rPr>
                <w:noProof/>
                <w:webHidden/>
              </w:rPr>
              <w:t>5</w:t>
            </w:r>
            <w:r w:rsidR="008645C0">
              <w:rPr>
                <w:noProof/>
                <w:webHidden/>
              </w:rPr>
              <w:fldChar w:fldCharType="end"/>
            </w:r>
          </w:hyperlink>
        </w:p>
        <w:p w14:paraId="6D1731C3" w14:textId="3CB82FC1" w:rsidR="008645C0" w:rsidRDefault="001816AD">
          <w:pPr>
            <w:pStyle w:val="INNH2"/>
            <w:tabs>
              <w:tab w:val="left" w:pos="660"/>
              <w:tab w:val="right" w:leader="dot" w:pos="8860"/>
            </w:tabs>
            <w:rPr>
              <w:rFonts w:asciiTheme="minorHAnsi" w:eastAsiaTheme="minorEastAsia" w:hAnsiTheme="minorHAnsi" w:cstheme="minorBidi"/>
              <w:noProof/>
              <w:lang w:eastAsia="nb-NO" w:bidi="ar-SA"/>
            </w:rPr>
          </w:pPr>
          <w:hyperlink w:anchor="_Toc77924233" w:history="1">
            <w:r w:rsidR="008645C0" w:rsidRPr="000D75EA">
              <w:rPr>
                <w:rStyle w:val="Hyperkobling"/>
                <w:b/>
                <w:bCs/>
                <w:noProof/>
              </w:rPr>
              <w:t>II)</w:t>
            </w:r>
            <w:r w:rsidR="008645C0">
              <w:rPr>
                <w:rFonts w:asciiTheme="minorHAnsi" w:eastAsiaTheme="minorEastAsia" w:hAnsiTheme="minorHAnsi" w:cstheme="minorBidi"/>
                <w:noProof/>
                <w:lang w:eastAsia="nb-NO" w:bidi="ar-SA"/>
              </w:rPr>
              <w:tab/>
            </w:r>
            <w:r w:rsidR="008645C0" w:rsidRPr="000D75EA">
              <w:rPr>
                <w:rStyle w:val="Hyperkobling"/>
                <w:b/>
                <w:bCs/>
                <w:noProof/>
              </w:rPr>
              <w:t>Utviklingstrekk i kommunen</w:t>
            </w:r>
            <w:r w:rsidR="008645C0">
              <w:rPr>
                <w:noProof/>
                <w:webHidden/>
              </w:rPr>
              <w:tab/>
            </w:r>
            <w:r w:rsidR="008645C0">
              <w:rPr>
                <w:noProof/>
                <w:webHidden/>
              </w:rPr>
              <w:fldChar w:fldCharType="begin"/>
            </w:r>
            <w:r w:rsidR="008645C0">
              <w:rPr>
                <w:noProof/>
                <w:webHidden/>
              </w:rPr>
              <w:instrText xml:space="preserve"> PAGEREF _Toc77924233 \h </w:instrText>
            </w:r>
            <w:r w:rsidR="008645C0">
              <w:rPr>
                <w:noProof/>
                <w:webHidden/>
              </w:rPr>
            </w:r>
            <w:r w:rsidR="008645C0">
              <w:rPr>
                <w:noProof/>
                <w:webHidden/>
              </w:rPr>
              <w:fldChar w:fldCharType="separate"/>
            </w:r>
            <w:r w:rsidR="008645C0">
              <w:rPr>
                <w:noProof/>
                <w:webHidden/>
              </w:rPr>
              <w:t>6</w:t>
            </w:r>
            <w:r w:rsidR="008645C0">
              <w:rPr>
                <w:noProof/>
                <w:webHidden/>
              </w:rPr>
              <w:fldChar w:fldCharType="end"/>
            </w:r>
          </w:hyperlink>
        </w:p>
        <w:p w14:paraId="2DDCF243" w14:textId="4196044E"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34" w:history="1">
            <w:r w:rsidR="008645C0" w:rsidRPr="000D75EA">
              <w:rPr>
                <w:rStyle w:val="Hyperkobling"/>
                <w:rFonts w:ascii="Calibri Light" w:hAnsi="Calibri Light" w:cs="Calibri Light"/>
                <w:noProof/>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Folkehelse</w:t>
            </w:r>
            <w:r w:rsidR="008645C0">
              <w:rPr>
                <w:noProof/>
                <w:webHidden/>
              </w:rPr>
              <w:tab/>
            </w:r>
            <w:r w:rsidR="008645C0">
              <w:rPr>
                <w:noProof/>
                <w:webHidden/>
              </w:rPr>
              <w:fldChar w:fldCharType="begin"/>
            </w:r>
            <w:r w:rsidR="008645C0">
              <w:rPr>
                <w:noProof/>
                <w:webHidden/>
              </w:rPr>
              <w:instrText xml:space="preserve"> PAGEREF _Toc77924234 \h </w:instrText>
            </w:r>
            <w:r w:rsidR="008645C0">
              <w:rPr>
                <w:noProof/>
                <w:webHidden/>
              </w:rPr>
            </w:r>
            <w:r w:rsidR="008645C0">
              <w:rPr>
                <w:noProof/>
                <w:webHidden/>
              </w:rPr>
              <w:fldChar w:fldCharType="separate"/>
            </w:r>
            <w:r w:rsidR="008645C0">
              <w:rPr>
                <w:noProof/>
                <w:webHidden/>
              </w:rPr>
              <w:t>6</w:t>
            </w:r>
            <w:r w:rsidR="008645C0">
              <w:rPr>
                <w:noProof/>
                <w:webHidden/>
              </w:rPr>
              <w:fldChar w:fldCharType="end"/>
            </w:r>
          </w:hyperlink>
        </w:p>
        <w:p w14:paraId="1046C7E3" w14:textId="4396D87E"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35" w:history="1">
            <w:r w:rsidR="008645C0" w:rsidRPr="000D75EA">
              <w:rPr>
                <w:rStyle w:val="Hyperkobling"/>
                <w:rFonts w:ascii="Calibri Light" w:hAnsi="Calibri Light" w:cs="Calibri Light"/>
                <w:noProof/>
              </w:rPr>
              <w:t>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Folkehelseprofil 2021</w:t>
            </w:r>
            <w:r w:rsidR="008645C0">
              <w:rPr>
                <w:noProof/>
                <w:webHidden/>
              </w:rPr>
              <w:tab/>
            </w:r>
            <w:r w:rsidR="008645C0">
              <w:rPr>
                <w:noProof/>
                <w:webHidden/>
              </w:rPr>
              <w:fldChar w:fldCharType="begin"/>
            </w:r>
            <w:r w:rsidR="008645C0">
              <w:rPr>
                <w:noProof/>
                <w:webHidden/>
              </w:rPr>
              <w:instrText xml:space="preserve"> PAGEREF _Toc77924235 \h </w:instrText>
            </w:r>
            <w:r w:rsidR="008645C0">
              <w:rPr>
                <w:noProof/>
                <w:webHidden/>
              </w:rPr>
            </w:r>
            <w:r w:rsidR="008645C0">
              <w:rPr>
                <w:noProof/>
                <w:webHidden/>
              </w:rPr>
              <w:fldChar w:fldCharType="separate"/>
            </w:r>
            <w:r w:rsidR="008645C0">
              <w:rPr>
                <w:noProof/>
                <w:webHidden/>
              </w:rPr>
              <w:t>7</w:t>
            </w:r>
            <w:r w:rsidR="008645C0">
              <w:rPr>
                <w:noProof/>
                <w:webHidden/>
              </w:rPr>
              <w:fldChar w:fldCharType="end"/>
            </w:r>
          </w:hyperlink>
        </w:p>
        <w:p w14:paraId="066F1740" w14:textId="0CB809D1" w:rsidR="008645C0" w:rsidRDefault="001816AD">
          <w:pPr>
            <w:pStyle w:val="INNH3"/>
            <w:tabs>
              <w:tab w:val="left" w:pos="1100"/>
              <w:tab w:val="right" w:leader="dot" w:pos="8860"/>
            </w:tabs>
            <w:rPr>
              <w:rFonts w:asciiTheme="minorHAnsi" w:eastAsiaTheme="minorEastAsia" w:hAnsiTheme="minorHAnsi" w:cstheme="minorBidi"/>
              <w:noProof/>
              <w:lang w:eastAsia="nb-NO" w:bidi="ar-SA"/>
            </w:rPr>
          </w:pPr>
          <w:hyperlink w:anchor="_Toc77924236" w:history="1">
            <w:r w:rsidR="008645C0" w:rsidRPr="000D75EA">
              <w:rPr>
                <w:rStyle w:val="Hyperkobling"/>
                <w:rFonts w:ascii="Calibri Light" w:hAnsi="Calibri Light" w:cs="Calibri Light"/>
                <w:noProof/>
              </w:rPr>
              <w:t>III)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FNs bærekraftmål</w:t>
            </w:r>
            <w:r w:rsidR="008645C0">
              <w:rPr>
                <w:noProof/>
                <w:webHidden/>
              </w:rPr>
              <w:tab/>
            </w:r>
            <w:r w:rsidR="008645C0">
              <w:rPr>
                <w:noProof/>
                <w:webHidden/>
              </w:rPr>
              <w:fldChar w:fldCharType="begin"/>
            </w:r>
            <w:r w:rsidR="008645C0">
              <w:rPr>
                <w:noProof/>
                <w:webHidden/>
              </w:rPr>
              <w:instrText xml:space="preserve"> PAGEREF _Toc77924236 \h </w:instrText>
            </w:r>
            <w:r w:rsidR="008645C0">
              <w:rPr>
                <w:noProof/>
                <w:webHidden/>
              </w:rPr>
            </w:r>
            <w:r w:rsidR="008645C0">
              <w:rPr>
                <w:noProof/>
                <w:webHidden/>
              </w:rPr>
              <w:fldChar w:fldCharType="separate"/>
            </w:r>
            <w:r w:rsidR="008645C0">
              <w:rPr>
                <w:noProof/>
                <w:webHidden/>
              </w:rPr>
              <w:t>9</w:t>
            </w:r>
            <w:r w:rsidR="008645C0">
              <w:rPr>
                <w:noProof/>
                <w:webHidden/>
              </w:rPr>
              <w:fldChar w:fldCharType="end"/>
            </w:r>
          </w:hyperlink>
        </w:p>
        <w:p w14:paraId="6EDBA62C" w14:textId="5D49E07C"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37" w:history="1">
            <w:r w:rsidR="008645C0" w:rsidRPr="000D75EA">
              <w:rPr>
                <w:rStyle w:val="Hyperkobling"/>
                <w:b/>
                <w:bCs/>
                <w:noProof/>
              </w:rPr>
              <w:t>III)</w:t>
            </w:r>
            <w:r w:rsidR="008645C0">
              <w:rPr>
                <w:rFonts w:asciiTheme="minorHAnsi" w:eastAsiaTheme="minorEastAsia" w:hAnsiTheme="minorHAnsi" w:cstheme="minorBidi"/>
                <w:noProof/>
                <w:lang w:eastAsia="nb-NO" w:bidi="ar-SA"/>
              </w:rPr>
              <w:tab/>
            </w:r>
            <w:r w:rsidR="008645C0" w:rsidRPr="000D75EA">
              <w:rPr>
                <w:rStyle w:val="Hyperkobling"/>
                <w:b/>
                <w:bCs/>
                <w:noProof/>
              </w:rPr>
              <w:t>Kommunens idretts- og friluftspolitikk</w:t>
            </w:r>
            <w:r w:rsidR="008645C0">
              <w:rPr>
                <w:noProof/>
                <w:webHidden/>
              </w:rPr>
              <w:tab/>
            </w:r>
            <w:r w:rsidR="008645C0">
              <w:rPr>
                <w:noProof/>
                <w:webHidden/>
              </w:rPr>
              <w:fldChar w:fldCharType="begin"/>
            </w:r>
            <w:r w:rsidR="008645C0">
              <w:rPr>
                <w:noProof/>
                <w:webHidden/>
              </w:rPr>
              <w:instrText xml:space="preserve"> PAGEREF _Toc77924237 \h </w:instrText>
            </w:r>
            <w:r w:rsidR="008645C0">
              <w:rPr>
                <w:noProof/>
                <w:webHidden/>
              </w:rPr>
            </w:r>
            <w:r w:rsidR="008645C0">
              <w:rPr>
                <w:noProof/>
                <w:webHidden/>
              </w:rPr>
              <w:fldChar w:fldCharType="separate"/>
            </w:r>
            <w:r w:rsidR="008645C0">
              <w:rPr>
                <w:noProof/>
                <w:webHidden/>
              </w:rPr>
              <w:t>10</w:t>
            </w:r>
            <w:r w:rsidR="008645C0">
              <w:rPr>
                <w:noProof/>
                <w:webHidden/>
              </w:rPr>
              <w:fldChar w:fldCharType="end"/>
            </w:r>
          </w:hyperlink>
        </w:p>
        <w:p w14:paraId="7B82E176" w14:textId="76471ABD"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38" w:history="1">
            <w:r w:rsidR="008645C0" w:rsidRPr="000D75EA">
              <w:rPr>
                <w:rStyle w:val="Hyperkobling"/>
                <w:b/>
                <w:bCs/>
                <w:noProof/>
              </w:rPr>
              <w:t>IV)</w:t>
            </w:r>
            <w:r w:rsidR="008645C0">
              <w:rPr>
                <w:rFonts w:asciiTheme="minorHAnsi" w:eastAsiaTheme="minorEastAsia" w:hAnsiTheme="minorHAnsi" w:cstheme="minorBidi"/>
                <w:noProof/>
                <w:lang w:eastAsia="nb-NO" w:bidi="ar-SA"/>
              </w:rPr>
              <w:tab/>
            </w:r>
            <w:r w:rsidR="008645C0" w:rsidRPr="000D75EA">
              <w:rPr>
                <w:rStyle w:val="Hyperkobling"/>
                <w:b/>
                <w:bCs/>
                <w:noProof/>
              </w:rPr>
              <w:t>Resultatvurdering av forrige plan</w:t>
            </w:r>
            <w:r w:rsidR="008645C0">
              <w:rPr>
                <w:noProof/>
                <w:webHidden/>
              </w:rPr>
              <w:tab/>
            </w:r>
            <w:r w:rsidR="008645C0">
              <w:rPr>
                <w:noProof/>
                <w:webHidden/>
              </w:rPr>
              <w:fldChar w:fldCharType="begin"/>
            </w:r>
            <w:r w:rsidR="008645C0">
              <w:rPr>
                <w:noProof/>
                <w:webHidden/>
              </w:rPr>
              <w:instrText xml:space="preserve"> PAGEREF _Toc77924238 \h </w:instrText>
            </w:r>
            <w:r w:rsidR="008645C0">
              <w:rPr>
                <w:noProof/>
                <w:webHidden/>
              </w:rPr>
            </w:r>
            <w:r w:rsidR="008645C0">
              <w:rPr>
                <w:noProof/>
                <w:webHidden/>
              </w:rPr>
              <w:fldChar w:fldCharType="separate"/>
            </w:r>
            <w:r w:rsidR="008645C0">
              <w:rPr>
                <w:noProof/>
                <w:webHidden/>
              </w:rPr>
              <w:t>11</w:t>
            </w:r>
            <w:r w:rsidR="008645C0">
              <w:rPr>
                <w:noProof/>
                <w:webHidden/>
              </w:rPr>
              <w:fldChar w:fldCharType="end"/>
            </w:r>
          </w:hyperlink>
        </w:p>
        <w:p w14:paraId="67107941" w14:textId="739726F7"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39" w:history="1">
            <w:r w:rsidR="008645C0" w:rsidRPr="000D75EA">
              <w:rPr>
                <w:rStyle w:val="Hyperkobling"/>
                <w:rFonts w:ascii="Calibri Light" w:hAnsi="Calibri Light" w:cs="Calibri Light"/>
                <w:noProof/>
                <w:lang w:eastAsia="en-US"/>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lang w:eastAsia="en-US"/>
              </w:rPr>
              <w:t>Resultat av prioritert handlingsprogram siste planperiode</w:t>
            </w:r>
            <w:r w:rsidR="008645C0">
              <w:rPr>
                <w:noProof/>
                <w:webHidden/>
              </w:rPr>
              <w:tab/>
            </w:r>
            <w:r w:rsidR="008645C0">
              <w:rPr>
                <w:noProof/>
                <w:webHidden/>
              </w:rPr>
              <w:fldChar w:fldCharType="begin"/>
            </w:r>
            <w:r w:rsidR="008645C0">
              <w:rPr>
                <w:noProof/>
                <w:webHidden/>
              </w:rPr>
              <w:instrText xml:space="preserve"> PAGEREF _Toc77924239 \h </w:instrText>
            </w:r>
            <w:r w:rsidR="008645C0">
              <w:rPr>
                <w:noProof/>
                <w:webHidden/>
              </w:rPr>
            </w:r>
            <w:r w:rsidR="008645C0">
              <w:rPr>
                <w:noProof/>
                <w:webHidden/>
              </w:rPr>
              <w:fldChar w:fldCharType="separate"/>
            </w:r>
            <w:r w:rsidR="008645C0">
              <w:rPr>
                <w:noProof/>
                <w:webHidden/>
              </w:rPr>
              <w:t>11</w:t>
            </w:r>
            <w:r w:rsidR="008645C0">
              <w:rPr>
                <w:noProof/>
                <w:webHidden/>
              </w:rPr>
              <w:fldChar w:fldCharType="end"/>
            </w:r>
          </w:hyperlink>
        </w:p>
        <w:p w14:paraId="7E08A985" w14:textId="0C2CFB2B"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40" w:history="1">
            <w:r w:rsidR="008645C0" w:rsidRPr="000D75EA">
              <w:rPr>
                <w:rStyle w:val="Hyperkobling"/>
                <w:b/>
                <w:bCs/>
                <w:noProof/>
              </w:rPr>
              <w:t>V)</w:t>
            </w:r>
            <w:r w:rsidR="008645C0">
              <w:rPr>
                <w:rFonts w:asciiTheme="minorHAnsi" w:eastAsiaTheme="minorEastAsia" w:hAnsiTheme="minorHAnsi" w:cstheme="minorBidi"/>
                <w:noProof/>
                <w:lang w:eastAsia="nb-NO" w:bidi="ar-SA"/>
              </w:rPr>
              <w:tab/>
            </w:r>
            <w:r w:rsidR="008645C0" w:rsidRPr="000D75EA">
              <w:rPr>
                <w:rStyle w:val="Hyperkobling"/>
                <w:b/>
                <w:bCs/>
                <w:noProof/>
              </w:rPr>
              <w:t>Forhold til andre planer</w:t>
            </w:r>
            <w:r w:rsidR="008645C0">
              <w:rPr>
                <w:noProof/>
                <w:webHidden/>
              </w:rPr>
              <w:tab/>
            </w:r>
            <w:r w:rsidR="008645C0">
              <w:rPr>
                <w:noProof/>
                <w:webHidden/>
              </w:rPr>
              <w:fldChar w:fldCharType="begin"/>
            </w:r>
            <w:r w:rsidR="008645C0">
              <w:rPr>
                <w:noProof/>
                <w:webHidden/>
              </w:rPr>
              <w:instrText xml:space="preserve"> PAGEREF _Toc77924240 \h </w:instrText>
            </w:r>
            <w:r w:rsidR="008645C0">
              <w:rPr>
                <w:noProof/>
                <w:webHidden/>
              </w:rPr>
            </w:r>
            <w:r w:rsidR="008645C0">
              <w:rPr>
                <w:noProof/>
                <w:webHidden/>
              </w:rPr>
              <w:fldChar w:fldCharType="separate"/>
            </w:r>
            <w:r w:rsidR="008645C0">
              <w:rPr>
                <w:noProof/>
                <w:webHidden/>
              </w:rPr>
              <w:t>13</w:t>
            </w:r>
            <w:r w:rsidR="008645C0">
              <w:rPr>
                <w:noProof/>
                <w:webHidden/>
              </w:rPr>
              <w:fldChar w:fldCharType="end"/>
            </w:r>
          </w:hyperlink>
        </w:p>
        <w:p w14:paraId="2D5C5DA3" w14:textId="2B3778C4"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41" w:history="1">
            <w:r w:rsidR="008645C0" w:rsidRPr="000D75EA">
              <w:rPr>
                <w:rStyle w:val="Hyperkobling"/>
                <w:rFonts w:ascii="Calibri Light" w:hAnsi="Calibri Light" w:cs="Calibri Light"/>
                <w:noProof/>
                <w:lang w:eastAsia="en-US"/>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lang w:eastAsia="en-US"/>
              </w:rPr>
              <w:t>Kommunens planer</w:t>
            </w:r>
            <w:r w:rsidR="008645C0">
              <w:rPr>
                <w:noProof/>
                <w:webHidden/>
              </w:rPr>
              <w:tab/>
            </w:r>
            <w:r w:rsidR="008645C0">
              <w:rPr>
                <w:noProof/>
                <w:webHidden/>
              </w:rPr>
              <w:fldChar w:fldCharType="begin"/>
            </w:r>
            <w:r w:rsidR="008645C0">
              <w:rPr>
                <w:noProof/>
                <w:webHidden/>
              </w:rPr>
              <w:instrText xml:space="preserve"> PAGEREF _Toc77924241 \h </w:instrText>
            </w:r>
            <w:r w:rsidR="008645C0">
              <w:rPr>
                <w:noProof/>
                <w:webHidden/>
              </w:rPr>
            </w:r>
            <w:r w:rsidR="008645C0">
              <w:rPr>
                <w:noProof/>
                <w:webHidden/>
              </w:rPr>
              <w:fldChar w:fldCharType="separate"/>
            </w:r>
            <w:r w:rsidR="008645C0">
              <w:rPr>
                <w:noProof/>
                <w:webHidden/>
              </w:rPr>
              <w:t>13</w:t>
            </w:r>
            <w:r w:rsidR="008645C0">
              <w:rPr>
                <w:noProof/>
                <w:webHidden/>
              </w:rPr>
              <w:fldChar w:fldCharType="end"/>
            </w:r>
          </w:hyperlink>
        </w:p>
        <w:p w14:paraId="4B80F5AE" w14:textId="59582760"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42" w:history="1">
            <w:r w:rsidR="008645C0" w:rsidRPr="000D75EA">
              <w:rPr>
                <w:rStyle w:val="Hyperkobling"/>
                <w:rFonts w:ascii="Calibri Light" w:hAnsi="Calibri Light" w:cs="Calibri Light"/>
                <w:noProof/>
                <w:lang w:eastAsia="en-US"/>
              </w:rPr>
              <w:t>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lang w:eastAsia="en-US"/>
              </w:rPr>
              <w:t>Fylkeskommunale planer og føringer</w:t>
            </w:r>
            <w:r w:rsidR="008645C0">
              <w:rPr>
                <w:noProof/>
                <w:webHidden/>
              </w:rPr>
              <w:tab/>
            </w:r>
            <w:r w:rsidR="008645C0">
              <w:rPr>
                <w:noProof/>
                <w:webHidden/>
              </w:rPr>
              <w:fldChar w:fldCharType="begin"/>
            </w:r>
            <w:r w:rsidR="008645C0">
              <w:rPr>
                <w:noProof/>
                <w:webHidden/>
              </w:rPr>
              <w:instrText xml:space="preserve"> PAGEREF _Toc77924242 \h </w:instrText>
            </w:r>
            <w:r w:rsidR="008645C0">
              <w:rPr>
                <w:noProof/>
                <w:webHidden/>
              </w:rPr>
            </w:r>
            <w:r w:rsidR="008645C0">
              <w:rPr>
                <w:noProof/>
                <w:webHidden/>
              </w:rPr>
              <w:fldChar w:fldCharType="separate"/>
            </w:r>
            <w:r w:rsidR="008645C0">
              <w:rPr>
                <w:noProof/>
                <w:webHidden/>
              </w:rPr>
              <w:t>14</w:t>
            </w:r>
            <w:r w:rsidR="008645C0">
              <w:rPr>
                <w:noProof/>
                <w:webHidden/>
              </w:rPr>
              <w:fldChar w:fldCharType="end"/>
            </w:r>
          </w:hyperlink>
        </w:p>
        <w:p w14:paraId="2D5DE848" w14:textId="7FC55F2D" w:rsidR="008645C0" w:rsidRDefault="001816AD">
          <w:pPr>
            <w:pStyle w:val="INNH3"/>
            <w:tabs>
              <w:tab w:val="left" w:pos="1100"/>
              <w:tab w:val="right" w:leader="dot" w:pos="8860"/>
            </w:tabs>
            <w:rPr>
              <w:rFonts w:asciiTheme="minorHAnsi" w:eastAsiaTheme="minorEastAsia" w:hAnsiTheme="minorHAnsi" w:cstheme="minorBidi"/>
              <w:noProof/>
              <w:lang w:eastAsia="nb-NO" w:bidi="ar-SA"/>
            </w:rPr>
          </w:pPr>
          <w:hyperlink w:anchor="_Toc77924243" w:history="1">
            <w:r w:rsidR="008645C0" w:rsidRPr="000D75EA">
              <w:rPr>
                <w:rStyle w:val="Hyperkobling"/>
                <w:rFonts w:ascii="Calibri Light" w:hAnsi="Calibri Light" w:cs="Calibri Light"/>
                <w:noProof/>
                <w:lang w:eastAsia="en-US"/>
              </w:rPr>
              <w:t>III)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lang w:eastAsia="en-US"/>
              </w:rPr>
              <w:t>Statlige planer og føringer</w:t>
            </w:r>
            <w:r w:rsidR="008645C0">
              <w:rPr>
                <w:noProof/>
                <w:webHidden/>
              </w:rPr>
              <w:tab/>
            </w:r>
            <w:r w:rsidR="008645C0">
              <w:rPr>
                <w:noProof/>
                <w:webHidden/>
              </w:rPr>
              <w:fldChar w:fldCharType="begin"/>
            </w:r>
            <w:r w:rsidR="008645C0">
              <w:rPr>
                <w:noProof/>
                <w:webHidden/>
              </w:rPr>
              <w:instrText xml:space="preserve"> PAGEREF _Toc77924243 \h </w:instrText>
            </w:r>
            <w:r w:rsidR="008645C0">
              <w:rPr>
                <w:noProof/>
                <w:webHidden/>
              </w:rPr>
            </w:r>
            <w:r w:rsidR="008645C0">
              <w:rPr>
                <w:noProof/>
                <w:webHidden/>
              </w:rPr>
              <w:fldChar w:fldCharType="separate"/>
            </w:r>
            <w:r w:rsidR="008645C0">
              <w:rPr>
                <w:noProof/>
                <w:webHidden/>
              </w:rPr>
              <w:t>16</w:t>
            </w:r>
            <w:r w:rsidR="008645C0">
              <w:rPr>
                <w:noProof/>
                <w:webHidden/>
              </w:rPr>
              <w:fldChar w:fldCharType="end"/>
            </w:r>
          </w:hyperlink>
        </w:p>
        <w:p w14:paraId="06A4E45B" w14:textId="5864D0FD"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44" w:history="1">
            <w:r w:rsidR="008645C0" w:rsidRPr="000D75EA">
              <w:rPr>
                <w:rStyle w:val="Hyperkobling"/>
                <w:b/>
                <w:bCs/>
                <w:noProof/>
              </w:rPr>
              <w:t>VI)</w:t>
            </w:r>
            <w:r w:rsidR="008645C0">
              <w:rPr>
                <w:rFonts w:asciiTheme="minorHAnsi" w:eastAsiaTheme="minorEastAsia" w:hAnsiTheme="minorHAnsi" w:cstheme="minorBidi"/>
                <w:noProof/>
                <w:lang w:eastAsia="nb-NO" w:bidi="ar-SA"/>
              </w:rPr>
              <w:tab/>
            </w:r>
            <w:r w:rsidR="008645C0" w:rsidRPr="000D75EA">
              <w:rPr>
                <w:rStyle w:val="Hyperkobling"/>
                <w:b/>
                <w:bCs/>
                <w:noProof/>
              </w:rPr>
              <w:t>Planprosessen</w:t>
            </w:r>
            <w:r w:rsidR="008645C0">
              <w:rPr>
                <w:noProof/>
                <w:webHidden/>
              </w:rPr>
              <w:tab/>
            </w:r>
            <w:r w:rsidR="008645C0">
              <w:rPr>
                <w:noProof/>
                <w:webHidden/>
              </w:rPr>
              <w:fldChar w:fldCharType="begin"/>
            </w:r>
            <w:r w:rsidR="008645C0">
              <w:rPr>
                <w:noProof/>
                <w:webHidden/>
              </w:rPr>
              <w:instrText xml:space="preserve"> PAGEREF _Toc77924244 \h </w:instrText>
            </w:r>
            <w:r w:rsidR="008645C0">
              <w:rPr>
                <w:noProof/>
                <w:webHidden/>
              </w:rPr>
            </w:r>
            <w:r w:rsidR="008645C0">
              <w:rPr>
                <w:noProof/>
                <w:webHidden/>
              </w:rPr>
              <w:fldChar w:fldCharType="separate"/>
            </w:r>
            <w:r w:rsidR="008645C0">
              <w:rPr>
                <w:noProof/>
                <w:webHidden/>
              </w:rPr>
              <w:t>16</w:t>
            </w:r>
            <w:r w:rsidR="008645C0">
              <w:rPr>
                <w:noProof/>
                <w:webHidden/>
              </w:rPr>
              <w:fldChar w:fldCharType="end"/>
            </w:r>
          </w:hyperlink>
        </w:p>
        <w:p w14:paraId="7ED9347F" w14:textId="774F4568"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45" w:history="1">
            <w:r w:rsidR="008645C0" w:rsidRPr="000D75EA">
              <w:rPr>
                <w:rStyle w:val="Hyperkobling"/>
                <w:b/>
                <w:bCs/>
                <w:noProof/>
              </w:rPr>
              <w:t>VII)</w:t>
            </w:r>
            <w:r w:rsidR="008645C0">
              <w:rPr>
                <w:rFonts w:asciiTheme="minorHAnsi" w:eastAsiaTheme="minorEastAsia" w:hAnsiTheme="minorHAnsi" w:cstheme="minorBidi"/>
                <w:noProof/>
                <w:lang w:eastAsia="nb-NO" w:bidi="ar-SA"/>
              </w:rPr>
              <w:tab/>
            </w:r>
            <w:r w:rsidR="008645C0" w:rsidRPr="000D75EA">
              <w:rPr>
                <w:rStyle w:val="Hyperkobling"/>
                <w:b/>
                <w:bCs/>
                <w:noProof/>
              </w:rPr>
              <w:t>Beskrivelse av nåsituasjonen for kommunen</w:t>
            </w:r>
            <w:r w:rsidR="008645C0">
              <w:rPr>
                <w:noProof/>
                <w:webHidden/>
              </w:rPr>
              <w:tab/>
            </w:r>
            <w:r w:rsidR="008645C0">
              <w:rPr>
                <w:noProof/>
                <w:webHidden/>
              </w:rPr>
              <w:fldChar w:fldCharType="begin"/>
            </w:r>
            <w:r w:rsidR="008645C0">
              <w:rPr>
                <w:noProof/>
                <w:webHidden/>
              </w:rPr>
              <w:instrText xml:space="preserve"> PAGEREF _Toc77924245 \h </w:instrText>
            </w:r>
            <w:r w:rsidR="008645C0">
              <w:rPr>
                <w:noProof/>
                <w:webHidden/>
              </w:rPr>
            </w:r>
            <w:r w:rsidR="008645C0">
              <w:rPr>
                <w:noProof/>
                <w:webHidden/>
              </w:rPr>
              <w:fldChar w:fldCharType="separate"/>
            </w:r>
            <w:r w:rsidR="008645C0">
              <w:rPr>
                <w:noProof/>
                <w:webHidden/>
              </w:rPr>
              <w:t>17</w:t>
            </w:r>
            <w:r w:rsidR="008645C0">
              <w:rPr>
                <w:noProof/>
                <w:webHidden/>
              </w:rPr>
              <w:fldChar w:fldCharType="end"/>
            </w:r>
          </w:hyperlink>
        </w:p>
        <w:p w14:paraId="6DBFEA3D" w14:textId="0D8A15D3"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46" w:history="1">
            <w:r w:rsidR="008645C0" w:rsidRPr="000D75EA">
              <w:rPr>
                <w:rStyle w:val="Hyperkobling"/>
                <w:rFonts w:ascii="Calibri Light" w:hAnsi="Calibri Light" w:cs="Calibri Light"/>
                <w:noProof/>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Idrett</w:t>
            </w:r>
            <w:r w:rsidR="008645C0">
              <w:rPr>
                <w:noProof/>
                <w:webHidden/>
              </w:rPr>
              <w:tab/>
            </w:r>
            <w:r w:rsidR="008645C0">
              <w:rPr>
                <w:noProof/>
                <w:webHidden/>
              </w:rPr>
              <w:fldChar w:fldCharType="begin"/>
            </w:r>
            <w:r w:rsidR="008645C0">
              <w:rPr>
                <w:noProof/>
                <w:webHidden/>
              </w:rPr>
              <w:instrText xml:space="preserve"> PAGEREF _Toc77924246 \h </w:instrText>
            </w:r>
            <w:r w:rsidR="008645C0">
              <w:rPr>
                <w:noProof/>
                <w:webHidden/>
              </w:rPr>
            </w:r>
            <w:r w:rsidR="008645C0">
              <w:rPr>
                <w:noProof/>
                <w:webHidden/>
              </w:rPr>
              <w:fldChar w:fldCharType="separate"/>
            </w:r>
            <w:r w:rsidR="008645C0">
              <w:rPr>
                <w:noProof/>
                <w:webHidden/>
              </w:rPr>
              <w:t>18</w:t>
            </w:r>
            <w:r w:rsidR="008645C0">
              <w:rPr>
                <w:noProof/>
                <w:webHidden/>
              </w:rPr>
              <w:fldChar w:fldCharType="end"/>
            </w:r>
          </w:hyperlink>
        </w:p>
        <w:p w14:paraId="768A1AF8" w14:textId="75F9EC3D"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47" w:history="1">
            <w:r w:rsidR="008645C0" w:rsidRPr="000D75EA">
              <w:rPr>
                <w:rStyle w:val="Hyperkobling"/>
                <w:rFonts w:ascii="Calibri Light" w:hAnsi="Calibri Light" w:cs="Calibri Light"/>
                <w:noProof/>
              </w:rPr>
              <w:t>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Friluftsliv</w:t>
            </w:r>
            <w:r w:rsidR="008645C0">
              <w:rPr>
                <w:noProof/>
                <w:webHidden/>
              </w:rPr>
              <w:tab/>
            </w:r>
            <w:r w:rsidR="008645C0">
              <w:rPr>
                <w:noProof/>
                <w:webHidden/>
              </w:rPr>
              <w:fldChar w:fldCharType="begin"/>
            </w:r>
            <w:r w:rsidR="008645C0">
              <w:rPr>
                <w:noProof/>
                <w:webHidden/>
              </w:rPr>
              <w:instrText xml:space="preserve"> PAGEREF _Toc77924247 \h </w:instrText>
            </w:r>
            <w:r w:rsidR="008645C0">
              <w:rPr>
                <w:noProof/>
                <w:webHidden/>
              </w:rPr>
            </w:r>
            <w:r w:rsidR="008645C0">
              <w:rPr>
                <w:noProof/>
                <w:webHidden/>
              </w:rPr>
              <w:fldChar w:fldCharType="separate"/>
            </w:r>
            <w:r w:rsidR="008645C0">
              <w:rPr>
                <w:noProof/>
                <w:webHidden/>
              </w:rPr>
              <w:t>19</w:t>
            </w:r>
            <w:r w:rsidR="008645C0">
              <w:rPr>
                <w:noProof/>
                <w:webHidden/>
              </w:rPr>
              <w:fldChar w:fldCharType="end"/>
            </w:r>
          </w:hyperlink>
        </w:p>
        <w:p w14:paraId="2B39A331" w14:textId="1E316A2B"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48" w:history="1">
            <w:r w:rsidR="008645C0" w:rsidRPr="000D75EA">
              <w:rPr>
                <w:rStyle w:val="Hyperkobling"/>
                <w:b/>
                <w:bCs/>
                <w:noProof/>
              </w:rPr>
              <w:t>VIII)</w:t>
            </w:r>
            <w:r w:rsidR="008645C0">
              <w:rPr>
                <w:rFonts w:asciiTheme="minorHAnsi" w:eastAsiaTheme="minorEastAsia" w:hAnsiTheme="minorHAnsi" w:cstheme="minorBidi"/>
                <w:noProof/>
                <w:lang w:eastAsia="nb-NO" w:bidi="ar-SA"/>
              </w:rPr>
              <w:tab/>
            </w:r>
            <w:r w:rsidR="008645C0" w:rsidRPr="000D75EA">
              <w:rPr>
                <w:rStyle w:val="Hyperkobling"/>
                <w:b/>
                <w:bCs/>
                <w:noProof/>
              </w:rPr>
              <w:t>Vurdering av aktivitet og framtidige behov</w:t>
            </w:r>
            <w:r w:rsidR="008645C0">
              <w:rPr>
                <w:noProof/>
                <w:webHidden/>
              </w:rPr>
              <w:tab/>
            </w:r>
            <w:r w:rsidR="008645C0">
              <w:rPr>
                <w:noProof/>
                <w:webHidden/>
              </w:rPr>
              <w:fldChar w:fldCharType="begin"/>
            </w:r>
            <w:r w:rsidR="008645C0">
              <w:rPr>
                <w:noProof/>
                <w:webHidden/>
              </w:rPr>
              <w:instrText xml:space="preserve"> PAGEREF _Toc77924248 \h </w:instrText>
            </w:r>
            <w:r w:rsidR="008645C0">
              <w:rPr>
                <w:noProof/>
                <w:webHidden/>
              </w:rPr>
            </w:r>
            <w:r w:rsidR="008645C0">
              <w:rPr>
                <w:noProof/>
                <w:webHidden/>
              </w:rPr>
              <w:fldChar w:fldCharType="separate"/>
            </w:r>
            <w:r w:rsidR="008645C0">
              <w:rPr>
                <w:noProof/>
                <w:webHidden/>
              </w:rPr>
              <w:t>19</w:t>
            </w:r>
            <w:r w:rsidR="008645C0">
              <w:rPr>
                <w:noProof/>
                <w:webHidden/>
              </w:rPr>
              <w:fldChar w:fldCharType="end"/>
            </w:r>
          </w:hyperlink>
        </w:p>
        <w:p w14:paraId="5D365575" w14:textId="300A7499"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49" w:history="1">
            <w:r w:rsidR="008645C0" w:rsidRPr="000D75EA">
              <w:rPr>
                <w:rStyle w:val="Hyperkobling"/>
                <w:rFonts w:ascii="Calibri Light" w:hAnsi="Calibri Light" w:cs="Calibri Light"/>
                <w:noProof/>
              </w:rPr>
              <w:t>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Framtidige behov for organisert og uorganisert aktivitet</w:t>
            </w:r>
            <w:r w:rsidR="008645C0">
              <w:rPr>
                <w:noProof/>
                <w:webHidden/>
              </w:rPr>
              <w:tab/>
            </w:r>
            <w:r w:rsidR="008645C0">
              <w:rPr>
                <w:noProof/>
                <w:webHidden/>
              </w:rPr>
              <w:fldChar w:fldCharType="begin"/>
            </w:r>
            <w:r w:rsidR="008645C0">
              <w:rPr>
                <w:noProof/>
                <w:webHidden/>
              </w:rPr>
              <w:instrText xml:space="preserve"> PAGEREF _Toc77924249 \h </w:instrText>
            </w:r>
            <w:r w:rsidR="008645C0">
              <w:rPr>
                <w:noProof/>
                <w:webHidden/>
              </w:rPr>
            </w:r>
            <w:r w:rsidR="008645C0">
              <w:rPr>
                <w:noProof/>
                <w:webHidden/>
              </w:rPr>
              <w:fldChar w:fldCharType="separate"/>
            </w:r>
            <w:r w:rsidR="008645C0">
              <w:rPr>
                <w:noProof/>
                <w:webHidden/>
              </w:rPr>
              <w:t>19</w:t>
            </w:r>
            <w:r w:rsidR="008645C0">
              <w:rPr>
                <w:noProof/>
                <w:webHidden/>
              </w:rPr>
              <w:fldChar w:fldCharType="end"/>
            </w:r>
          </w:hyperlink>
        </w:p>
        <w:p w14:paraId="08794E5C" w14:textId="64817FB8" w:rsidR="008645C0" w:rsidRDefault="001816AD">
          <w:pPr>
            <w:pStyle w:val="INNH3"/>
            <w:tabs>
              <w:tab w:val="left" w:pos="880"/>
              <w:tab w:val="right" w:leader="dot" w:pos="8860"/>
            </w:tabs>
            <w:rPr>
              <w:rFonts w:asciiTheme="minorHAnsi" w:eastAsiaTheme="minorEastAsia" w:hAnsiTheme="minorHAnsi" w:cstheme="minorBidi"/>
              <w:noProof/>
              <w:lang w:eastAsia="nb-NO" w:bidi="ar-SA"/>
            </w:rPr>
          </w:pPr>
          <w:hyperlink w:anchor="_Toc77924250" w:history="1">
            <w:r w:rsidR="008645C0" w:rsidRPr="000D75EA">
              <w:rPr>
                <w:rStyle w:val="Hyperkobling"/>
                <w:rFonts w:ascii="Calibri Light" w:hAnsi="Calibri Light" w:cs="Calibri Light"/>
                <w:noProof/>
              </w:rPr>
              <w:t>II)</w:t>
            </w:r>
            <w:r w:rsidR="008645C0">
              <w:rPr>
                <w:rFonts w:asciiTheme="minorHAnsi" w:eastAsiaTheme="minorEastAsia" w:hAnsiTheme="minorHAnsi" w:cstheme="minorBidi"/>
                <w:noProof/>
                <w:lang w:eastAsia="nb-NO" w:bidi="ar-SA"/>
              </w:rPr>
              <w:tab/>
            </w:r>
            <w:r w:rsidR="008645C0" w:rsidRPr="000D75EA">
              <w:rPr>
                <w:rStyle w:val="Hyperkobling"/>
                <w:rFonts w:ascii="Calibri Light" w:hAnsi="Calibri Light" w:cs="Calibri Light"/>
                <w:noProof/>
              </w:rPr>
              <w:t>Retningslinjer for vurdering av anleggsutbygging og spillemiddelsøknader</w:t>
            </w:r>
            <w:r w:rsidR="008645C0">
              <w:rPr>
                <w:noProof/>
                <w:webHidden/>
              </w:rPr>
              <w:tab/>
            </w:r>
            <w:r w:rsidR="008645C0">
              <w:rPr>
                <w:noProof/>
                <w:webHidden/>
              </w:rPr>
              <w:fldChar w:fldCharType="begin"/>
            </w:r>
            <w:r w:rsidR="008645C0">
              <w:rPr>
                <w:noProof/>
                <w:webHidden/>
              </w:rPr>
              <w:instrText xml:space="preserve"> PAGEREF _Toc77924250 \h </w:instrText>
            </w:r>
            <w:r w:rsidR="008645C0">
              <w:rPr>
                <w:noProof/>
                <w:webHidden/>
              </w:rPr>
            </w:r>
            <w:r w:rsidR="008645C0">
              <w:rPr>
                <w:noProof/>
                <w:webHidden/>
              </w:rPr>
              <w:fldChar w:fldCharType="separate"/>
            </w:r>
            <w:r w:rsidR="008645C0">
              <w:rPr>
                <w:noProof/>
                <w:webHidden/>
              </w:rPr>
              <w:t>21</w:t>
            </w:r>
            <w:r w:rsidR="008645C0">
              <w:rPr>
                <w:noProof/>
                <w:webHidden/>
              </w:rPr>
              <w:fldChar w:fldCharType="end"/>
            </w:r>
          </w:hyperlink>
        </w:p>
        <w:p w14:paraId="30BFE5A2" w14:textId="4B344EDA"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51" w:history="1">
            <w:r w:rsidR="008645C0" w:rsidRPr="000D75EA">
              <w:rPr>
                <w:rStyle w:val="Hyperkobling"/>
                <w:b/>
                <w:bCs/>
                <w:noProof/>
              </w:rPr>
              <w:t>IX)</w:t>
            </w:r>
            <w:r w:rsidR="008645C0">
              <w:rPr>
                <w:rFonts w:asciiTheme="minorHAnsi" w:eastAsiaTheme="minorEastAsia" w:hAnsiTheme="minorHAnsi" w:cstheme="minorBidi"/>
                <w:noProof/>
                <w:lang w:eastAsia="nb-NO" w:bidi="ar-SA"/>
              </w:rPr>
              <w:tab/>
            </w:r>
            <w:r w:rsidR="008645C0" w:rsidRPr="000D75EA">
              <w:rPr>
                <w:rStyle w:val="Hyperkobling"/>
                <w:b/>
                <w:bCs/>
                <w:noProof/>
              </w:rPr>
              <w:t>Handlingsprogram</w:t>
            </w:r>
            <w:r w:rsidR="008645C0">
              <w:rPr>
                <w:noProof/>
                <w:webHidden/>
              </w:rPr>
              <w:tab/>
            </w:r>
            <w:r w:rsidR="008645C0">
              <w:rPr>
                <w:noProof/>
                <w:webHidden/>
              </w:rPr>
              <w:fldChar w:fldCharType="begin"/>
            </w:r>
            <w:r w:rsidR="008645C0">
              <w:rPr>
                <w:noProof/>
                <w:webHidden/>
              </w:rPr>
              <w:instrText xml:space="preserve"> PAGEREF _Toc77924251 \h </w:instrText>
            </w:r>
            <w:r w:rsidR="008645C0">
              <w:rPr>
                <w:noProof/>
                <w:webHidden/>
              </w:rPr>
            </w:r>
            <w:r w:rsidR="008645C0">
              <w:rPr>
                <w:noProof/>
                <w:webHidden/>
              </w:rPr>
              <w:fldChar w:fldCharType="separate"/>
            </w:r>
            <w:r w:rsidR="008645C0">
              <w:rPr>
                <w:noProof/>
                <w:webHidden/>
              </w:rPr>
              <w:t>22</w:t>
            </w:r>
            <w:r w:rsidR="008645C0">
              <w:rPr>
                <w:noProof/>
                <w:webHidden/>
              </w:rPr>
              <w:fldChar w:fldCharType="end"/>
            </w:r>
          </w:hyperlink>
        </w:p>
        <w:p w14:paraId="4CD932E5" w14:textId="2EBB263E"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52" w:history="1">
            <w:r w:rsidR="008645C0" w:rsidRPr="000D75EA">
              <w:rPr>
                <w:rStyle w:val="Hyperkobling"/>
                <w:b/>
                <w:bCs/>
                <w:noProof/>
              </w:rPr>
              <w:t>X)</w:t>
            </w:r>
            <w:r w:rsidR="008645C0">
              <w:rPr>
                <w:rFonts w:asciiTheme="minorHAnsi" w:eastAsiaTheme="minorEastAsia" w:hAnsiTheme="minorHAnsi" w:cstheme="minorBidi"/>
                <w:noProof/>
                <w:lang w:eastAsia="nb-NO" w:bidi="ar-SA"/>
              </w:rPr>
              <w:tab/>
            </w:r>
            <w:r w:rsidR="008645C0" w:rsidRPr="000D75EA">
              <w:rPr>
                <w:rStyle w:val="Hyperkobling"/>
                <w:b/>
                <w:bCs/>
                <w:noProof/>
              </w:rPr>
              <w:t>Program for uprioritert langtidsplan</w:t>
            </w:r>
            <w:r w:rsidR="008645C0">
              <w:rPr>
                <w:noProof/>
                <w:webHidden/>
              </w:rPr>
              <w:tab/>
            </w:r>
            <w:r w:rsidR="008645C0">
              <w:rPr>
                <w:noProof/>
                <w:webHidden/>
              </w:rPr>
              <w:fldChar w:fldCharType="begin"/>
            </w:r>
            <w:r w:rsidR="008645C0">
              <w:rPr>
                <w:noProof/>
                <w:webHidden/>
              </w:rPr>
              <w:instrText xml:space="preserve"> PAGEREF _Toc77924252 \h </w:instrText>
            </w:r>
            <w:r w:rsidR="008645C0">
              <w:rPr>
                <w:noProof/>
                <w:webHidden/>
              </w:rPr>
            </w:r>
            <w:r w:rsidR="008645C0">
              <w:rPr>
                <w:noProof/>
                <w:webHidden/>
              </w:rPr>
              <w:fldChar w:fldCharType="separate"/>
            </w:r>
            <w:r w:rsidR="008645C0">
              <w:rPr>
                <w:noProof/>
                <w:webHidden/>
              </w:rPr>
              <w:t>23</w:t>
            </w:r>
            <w:r w:rsidR="008645C0">
              <w:rPr>
                <w:noProof/>
                <w:webHidden/>
              </w:rPr>
              <w:fldChar w:fldCharType="end"/>
            </w:r>
          </w:hyperlink>
        </w:p>
        <w:p w14:paraId="43825A20" w14:textId="7E0E4DA0" w:rsidR="008645C0" w:rsidRDefault="001816AD">
          <w:pPr>
            <w:pStyle w:val="INNH2"/>
            <w:tabs>
              <w:tab w:val="left" w:pos="880"/>
              <w:tab w:val="right" w:leader="dot" w:pos="8860"/>
            </w:tabs>
            <w:rPr>
              <w:rFonts w:asciiTheme="minorHAnsi" w:eastAsiaTheme="minorEastAsia" w:hAnsiTheme="minorHAnsi" w:cstheme="minorBidi"/>
              <w:noProof/>
              <w:lang w:eastAsia="nb-NO" w:bidi="ar-SA"/>
            </w:rPr>
          </w:pPr>
          <w:hyperlink w:anchor="_Toc77924253" w:history="1">
            <w:r w:rsidR="008645C0" w:rsidRPr="000D75EA">
              <w:rPr>
                <w:rStyle w:val="Hyperkobling"/>
                <w:b/>
                <w:bCs/>
                <w:noProof/>
              </w:rPr>
              <w:t>XI)</w:t>
            </w:r>
            <w:r w:rsidR="008645C0">
              <w:rPr>
                <w:rFonts w:asciiTheme="minorHAnsi" w:eastAsiaTheme="minorEastAsia" w:hAnsiTheme="minorHAnsi" w:cstheme="minorBidi"/>
                <w:noProof/>
                <w:lang w:eastAsia="nb-NO" w:bidi="ar-SA"/>
              </w:rPr>
              <w:tab/>
            </w:r>
            <w:r w:rsidR="008645C0" w:rsidRPr="000D75EA">
              <w:rPr>
                <w:rStyle w:val="Hyperkobling"/>
                <w:b/>
                <w:bCs/>
                <w:noProof/>
              </w:rPr>
              <w:t>Vedlegg</w:t>
            </w:r>
            <w:r w:rsidR="008645C0">
              <w:rPr>
                <w:noProof/>
                <w:webHidden/>
              </w:rPr>
              <w:tab/>
            </w:r>
            <w:r w:rsidR="008645C0">
              <w:rPr>
                <w:noProof/>
                <w:webHidden/>
              </w:rPr>
              <w:fldChar w:fldCharType="begin"/>
            </w:r>
            <w:r w:rsidR="008645C0">
              <w:rPr>
                <w:noProof/>
                <w:webHidden/>
              </w:rPr>
              <w:instrText xml:space="preserve"> PAGEREF _Toc77924253 \h </w:instrText>
            </w:r>
            <w:r w:rsidR="008645C0">
              <w:rPr>
                <w:noProof/>
                <w:webHidden/>
              </w:rPr>
            </w:r>
            <w:r w:rsidR="008645C0">
              <w:rPr>
                <w:noProof/>
                <w:webHidden/>
              </w:rPr>
              <w:fldChar w:fldCharType="separate"/>
            </w:r>
            <w:r w:rsidR="008645C0">
              <w:rPr>
                <w:noProof/>
                <w:webHidden/>
              </w:rPr>
              <w:t>23</w:t>
            </w:r>
            <w:r w:rsidR="008645C0">
              <w:rPr>
                <w:noProof/>
                <w:webHidden/>
              </w:rPr>
              <w:fldChar w:fldCharType="end"/>
            </w:r>
          </w:hyperlink>
        </w:p>
        <w:p w14:paraId="1422A5B8" w14:textId="7AC85CC8" w:rsidR="00FE356B" w:rsidRPr="00FE356B" w:rsidRDefault="00FE356B" w:rsidP="00FE356B">
          <w:pPr>
            <w:rPr>
              <w:rFonts w:cs="Arial"/>
            </w:rPr>
          </w:pPr>
          <w:r w:rsidRPr="00CB6903">
            <w:rPr>
              <w:rFonts w:ascii="Calibri Light" w:hAnsi="Calibri Light" w:cs="Arial"/>
              <w:b/>
              <w:bCs/>
              <w:sz w:val="24"/>
              <w:szCs w:val="24"/>
            </w:rPr>
            <w:fldChar w:fldCharType="end"/>
          </w:r>
        </w:p>
      </w:sdtContent>
    </w:sdt>
    <w:p w14:paraId="06EDBEA4" w14:textId="6B2B3433" w:rsidR="008F1115" w:rsidRDefault="008F1115" w:rsidP="008E707A">
      <w:pPr>
        <w:pStyle w:val="Overskrift2"/>
        <w:rPr>
          <w:b/>
          <w:bCs/>
          <w:color w:val="FF0000"/>
        </w:rPr>
      </w:pPr>
      <w:bookmarkStart w:id="2" w:name="_Toc471723661"/>
      <w:bookmarkEnd w:id="0"/>
    </w:p>
    <w:p w14:paraId="737E6656" w14:textId="5328DAF7" w:rsidR="00856073" w:rsidRDefault="00856073" w:rsidP="00856073">
      <w:pPr>
        <w:rPr>
          <w:lang w:eastAsia="en-US" w:bidi="ar-SA"/>
        </w:rPr>
      </w:pPr>
    </w:p>
    <w:p w14:paraId="61651AF5" w14:textId="7EC8120D" w:rsidR="00856073" w:rsidRDefault="00856073" w:rsidP="00856073">
      <w:pPr>
        <w:rPr>
          <w:lang w:eastAsia="en-US" w:bidi="ar-SA"/>
        </w:rPr>
      </w:pPr>
    </w:p>
    <w:p w14:paraId="5C696FE3" w14:textId="53F63859" w:rsidR="00856073" w:rsidRDefault="00856073" w:rsidP="00856073">
      <w:pPr>
        <w:rPr>
          <w:lang w:eastAsia="en-US" w:bidi="ar-SA"/>
        </w:rPr>
      </w:pPr>
    </w:p>
    <w:p w14:paraId="27DC82DA" w14:textId="5194BAD6" w:rsidR="00856073" w:rsidRDefault="00856073" w:rsidP="00856073">
      <w:pPr>
        <w:rPr>
          <w:lang w:eastAsia="en-US" w:bidi="ar-SA"/>
        </w:rPr>
      </w:pPr>
    </w:p>
    <w:p w14:paraId="51D0952F" w14:textId="49F80610" w:rsidR="00856073" w:rsidRDefault="00856073" w:rsidP="00856073">
      <w:pPr>
        <w:rPr>
          <w:lang w:eastAsia="en-US" w:bidi="ar-SA"/>
        </w:rPr>
      </w:pPr>
    </w:p>
    <w:p w14:paraId="4B0D736C" w14:textId="5E11C761" w:rsidR="00856073" w:rsidRDefault="00856073" w:rsidP="00856073">
      <w:pPr>
        <w:rPr>
          <w:lang w:eastAsia="en-US" w:bidi="ar-SA"/>
        </w:rPr>
      </w:pPr>
    </w:p>
    <w:p w14:paraId="6B1AC993" w14:textId="7DB3F779" w:rsidR="00856073" w:rsidRDefault="00856073" w:rsidP="00856073">
      <w:pPr>
        <w:rPr>
          <w:lang w:eastAsia="en-US" w:bidi="ar-SA"/>
        </w:rPr>
      </w:pPr>
    </w:p>
    <w:p w14:paraId="7C29CC86" w14:textId="6A981C59" w:rsidR="00856073" w:rsidRDefault="00856073" w:rsidP="00856073">
      <w:pPr>
        <w:rPr>
          <w:lang w:eastAsia="en-US" w:bidi="ar-SA"/>
        </w:rPr>
      </w:pPr>
    </w:p>
    <w:p w14:paraId="68848348" w14:textId="3EAD5226" w:rsidR="00856073" w:rsidRDefault="00856073" w:rsidP="00856073">
      <w:pPr>
        <w:rPr>
          <w:lang w:eastAsia="en-US" w:bidi="ar-SA"/>
        </w:rPr>
      </w:pPr>
    </w:p>
    <w:p w14:paraId="1A355259" w14:textId="0AA4F24F" w:rsidR="00856073" w:rsidRDefault="00856073" w:rsidP="00856073">
      <w:pPr>
        <w:rPr>
          <w:lang w:eastAsia="en-US" w:bidi="ar-SA"/>
        </w:rPr>
      </w:pPr>
    </w:p>
    <w:p w14:paraId="74F0693C" w14:textId="460206E7" w:rsidR="00856073" w:rsidRDefault="00856073" w:rsidP="00856073">
      <w:pPr>
        <w:rPr>
          <w:lang w:eastAsia="en-US" w:bidi="ar-SA"/>
        </w:rPr>
      </w:pPr>
    </w:p>
    <w:p w14:paraId="56CF992B" w14:textId="7533EADF" w:rsidR="00856073" w:rsidRDefault="00856073" w:rsidP="00856073">
      <w:pPr>
        <w:rPr>
          <w:lang w:eastAsia="en-US" w:bidi="ar-SA"/>
        </w:rPr>
      </w:pPr>
    </w:p>
    <w:p w14:paraId="63C66E90" w14:textId="4E8C6666" w:rsidR="00856073" w:rsidRDefault="00856073" w:rsidP="00856073">
      <w:pPr>
        <w:rPr>
          <w:lang w:eastAsia="en-US" w:bidi="ar-SA"/>
        </w:rPr>
      </w:pPr>
    </w:p>
    <w:p w14:paraId="37A6F14E" w14:textId="0878A2AE" w:rsidR="00D64236" w:rsidRPr="006C1286" w:rsidRDefault="00B51816" w:rsidP="006F445A">
      <w:pPr>
        <w:pStyle w:val="Overskrift2"/>
        <w:numPr>
          <w:ilvl w:val="0"/>
          <w:numId w:val="20"/>
        </w:numPr>
        <w:rPr>
          <w:b/>
          <w:bCs/>
          <w:color w:val="FF0000"/>
        </w:rPr>
      </w:pPr>
      <w:bookmarkStart w:id="3" w:name="_Toc77924231"/>
      <w:r w:rsidRPr="006C1286">
        <w:rPr>
          <w:b/>
          <w:bCs/>
          <w:color w:val="FF0000"/>
        </w:rPr>
        <w:lastRenderedPageBreak/>
        <w:t xml:space="preserve">Innledning og bakgrunn </w:t>
      </w:r>
      <w:r w:rsidR="008C2065" w:rsidRPr="006C1286">
        <w:rPr>
          <w:b/>
          <w:bCs/>
          <w:color w:val="FF0000"/>
        </w:rPr>
        <w:t>for</w:t>
      </w:r>
      <w:bookmarkEnd w:id="2"/>
      <w:r w:rsidR="008C2065" w:rsidRPr="006C1286">
        <w:rPr>
          <w:b/>
          <w:bCs/>
          <w:color w:val="FF0000"/>
        </w:rPr>
        <w:t xml:space="preserve"> planen</w:t>
      </w:r>
      <w:bookmarkEnd w:id="3"/>
    </w:p>
    <w:p w14:paraId="7409A132" w14:textId="5F48F08B" w:rsidR="007705E7" w:rsidRPr="002E6C0B" w:rsidRDefault="000D3465" w:rsidP="00D64236">
      <w:pPr>
        <w:rPr>
          <w:rFonts w:ascii="Calibri Light" w:hAnsi="Calibri Light" w:cs="Calibri Light"/>
        </w:rPr>
      </w:pPr>
      <w:r w:rsidRPr="002E6C0B">
        <w:rPr>
          <w:rFonts w:ascii="Calibri Light" w:hAnsi="Calibri Light" w:cs="Calibri Light"/>
          <w:i/>
          <w:iCs/>
        </w:rPr>
        <w:t>Organisert idrett</w:t>
      </w:r>
      <w:r w:rsidRPr="002E6C0B">
        <w:rPr>
          <w:rFonts w:ascii="Calibri Light" w:hAnsi="Calibri Light" w:cs="Calibri Light"/>
        </w:rPr>
        <w:t xml:space="preserve"> og </w:t>
      </w:r>
      <w:r w:rsidRPr="002E6C0B">
        <w:rPr>
          <w:rFonts w:ascii="Calibri Light" w:hAnsi="Calibri Light" w:cs="Calibri Light"/>
          <w:i/>
          <w:iCs/>
        </w:rPr>
        <w:t xml:space="preserve">egenorganisert </w:t>
      </w:r>
      <w:r w:rsidR="00283DA9" w:rsidRPr="002E6C0B">
        <w:rPr>
          <w:rFonts w:ascii="Calibri Light" w:hAnsi="Calibri Light" w:cs="Calibri Light"/>
          <w:i/>
          <w:iCs/>
        </w:rPr>
        <w:t>fysisk aktivitet</w:t>
      </w:r>
      <w:r w:rsidR="00390F55" w:rsidRPr="002E6C0B">
        <w:rPr>
          <w:rFonts w:ascii="Calibri Light" w:hAnsi="Calibri Light" w:cs="Calibri Light"/>
        </w:rPr>
        <w:t xml:space="preserve"> er begrep som </w:t>
      </w:r>
      <w:r w:rsidR="00C34505" w:rsidRPr="002E6C0B">
        <w:rPr>
          <w:rFonts w:ascii="Calibri Light" w:hAnsi="Calibri Light" w:cs="Calibri Light"/>
        </w:rPr>
        <w:t xml:space="preserve">skal </w:t>
      </w:r>
      <w:r w:rsidR="00C97EAD" w:rsidRPr="002E6C0B">
        <w:rPr>
          <w:rFonts w:ascii="Calibri Light" w:hAnsi="Calibri Light" w:cs="Calibri Light"/>
        </w:rPr>
        <w:t>forklare</w:t>
      </w:r>
      <w:r w:rsidR="00C34505" w:rsidRPr="002E6C0B">
        <w:rPr>
          <w:rFonts w:ascii="Calibri Light" w:hAnsi="Calibri Light" w:cs="Calibri Light"/>
        </w:rPr>
        <w:t xml:space="preserve"> </w:t>
      </w:r>
      <w:r w:rsidR="00474226" w:rsidRPr="002E6C0B">
        <w:rPr>
          <w:rFonts w:ascii="Calibri Light" w:hAnsi="Calibri Light" w:cs="Calibri Light"/>
        </w:rPr>
        <w:t>idrettsbegrepet</w:t>
      </w:r>
      <w:r w:rsidR="00C34505" w:rsidRPr="002E6C0B">
        <w:rPr>
          <w:rFonts w:ascii="Calibri Light" w:hAnsi="Calibri Light" w:cs="Calibri Light"/>
        </w:rPr>
        <w:t xml:space="preserve"> og </w:t>
      </w:r>
      <w:r w:rsidR="00454679" w:rsidRPr="002E6C0B">
        <w:rPr>
          <w:rFonts w:ascii="Calibri Light" w:hAnsi="Calibri Light" w:cs="Calibri Light"/>
        </w:rPr>
        <w:t xml:space="preserve">fokusere idrettens egenverdi. </w:t>
      </w:r>
      <w:r w:rsidR="00757A7A" w:rsidRPr="002E6C0B">
        <w:rPr>
          <w:rFonts w:ascii="Calibri Light" w:hAnsi="Calibri Light" w:cs="Calibri Light"/>
        </w:rPr>
        <w:t xml:space="preserve">Friluftsliv går inn under begrepet </w:t>
      </w:r>
      <w:r w:rsidR="00E052B3" w:rsidRPr="002E6C0B">
        <w:rPr>
          <w:rFonts w:ascii="Calibri Light" w:hAnsi="Calibri Light" w:cs="Calibri Light"/>
        </w:rPr>
        <w:t>fysisk aktivitet.</w:t>
      </w:r>
    </w:p>
    <w:p w14:paraId="34C2DFAF" w14:textId="066D7154" w:rsidR="001644E6" w:rsidRPr="002E6C0B" w:rsidRDefault="001644E6" w:rsidP="001644E6">
      <w:pPr>
        <w:rPr>
          <w:rFonts w:ascii="Calibri Light" w:hAnsi="Calibri Light" w:cs="Calibri Light"/>
        </w:rPr>
      </w:pPr>
      <w:r w:rsidRPr="002E6C0B">
        <w:rPr>
          <w:rFonts w:ascii="Calibri Light" w:hAnsi="Calibri Light" w:cs="Calibri Light"/>
        </w:rPr>
        <w:t xml:space="preserve">Det er krav til kommunene om vedtatt plan for anlegg og områder for idrett og friluftsliv for å </w:t>
      </w:r>
      <w:r w:rsidR="007A247B" w:rsidRPr="002E6C0B">
        <w:rPr>
          <w:rFonts w:ascii="Calibri Light" w:hAnsi="Calibri Light" w:cs="Calibri Light"/>
        </w:rPr>
        <w:t xml:space="preserve">kunne </w:t>
      </w:r>
      <w:r w:rsidRPr="002E6C0B">
        <w:rPr>
          <w:rFonts w:ascii="Calibri Light" w:hAnsi="Calibri Light" w:cs="Calibri Light"/>
        </w:rPr>
        <w:t>søke om spillemidler.</w:t>
      </w:r>
    </w:p>
    <w:p w14:paraId="1142AE8E" w14:textId="1DD7167D" w:rsidR="00A156B7" w:rsidRPr="002E6C0B" w:rsidRDefault="009D0F19" w:rsidP="00D64236">
      <w:pPr>
        <w:rPr>
          <w:rFonts w:ascii="Calibri Light" w:hAnsi="Calibri Light" w:cs="Calibri Light"/>
        </w:rPr>
      </w:pPr>
      <w:r w:rsidRPr="002E6C0B">
        <w:rPr>
          <w:rFonts w:ascii="Calibri Light" w:hAnsi="Calibri Light" w:cs="Calibri Light"/>
          <w:noProof/>
        </w:rPr>
        <mc:AlternateContent>
          <mc:Choice Requires="wps">
            <w:drawing>
              <wp:anchor distT="91440" distB="91440" distL="137160" distR="137160" simplePos="0" relativeHeight="251693056" behindDoc="0" locked="0" layoutInCell="0" allowOverlap="1" wp14:anchorId="2AE0BAC0" wp14:editId="0B8BB7BD">
                <wp:simplePos x="0" y="0"/>
                <wp:positionH relativeFrom="margin">
                  <wp:align>right</wp:align>
                </wp:positionH>
                <wp:positionV relativeFrom="margin">
                  <wp:posOffset>2418080</wp:posOffset>
                </wp:positionV>
                <wp:extent cx="1979295" cy="2606040"/>
                <wp:effectExtent l="0" t="1905" r="0" b="0"/>
                <wp:wrapSquare wrapText="bothSides"/>
                <wp:docPr id="22"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7F8AC5D2" w14:textId="2F441245" w:rsidR="006439F3" w:rsidRDefault="006439F3" w:rsidP="006439F3">
                            <w:pPr>
                              <w:rPr>
                                <w:rFonts w:ascii="Calibri Light" w:hAnsi="Calibri Light" w:cs="Calibri Light"/>
                                <w:sz w:val="24"/>
                                <w:szCs w:val="24"/>
                              </w:rPr>
                            </w:pPr>
                            <w:r>
                              <w:rPr>
                                <w:rFonts w:ascii="Calibri Light" w:hAnsi="Calibri Light" w:cs="Calibri Light"/>
                                <w:sz w:val="24"/>
                                <w:szCs w:val="24"/>
                              </w:rPr>
                              <w:t xml:space="preserve">Samfunnsdelens mål, visjoner og retninger og bærekraftige omstillingsstrategier skal derfor gjenspeiles i denne </w:t>
                            </w:r>
                            <w:r w:rsidR="00A46C7F">
                              <w:rPr>
                                <w:rFonts w:ascii="Calibri Light" w:hAnsi="Calibri Light" w:cs="Calibri Light"/>
                                <w:sz w:val="24"/>
                                <w:szCs w:val="24"/>
                              </w:rPr>
                              <w:t>kommunedel</w:t>
                            </w:r>
                            <w:r>
                              <w:rPr>
                                <w:rFonts w:ascii="Calibri Light" w:hAnsi="Calibri Light" w:cs="Calibri Light"/>
                                <w:sz w:val="24"/>
                                <w:szCs w:val="24"/>
                              </w:rPr>
                              <w:t>planen. Samtidig skal arealplanen ivareta arealbehovet for denne sektoren.</w:t>
                            </w:r>
                          </w:p>
                          <w:p w14:paraId="1BBE966D" w14:textId="0B25160C" w:rsidR="006439F3" w:rsidRDefault="006439F3">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2AE0BAC0" id="Autofigur 2" o:spid="_x0000_s1027" style="position:absolute;margin-left:104.65pt;margin-top:190.4pt;width:155.85pt;height:205.2pt;rotation:90;z-index:251693056;visibility:visible;mso-wrap-style:square;mso-width-percent:440;mso-height-percent:0;mso-wrap-distance-left:10.8pt;mso-wrap-distance-top:7.2pt;mso-wrap-distance-right:10.8pt;mso-wrap-distance-bottom:7.2pt;mso-position-horizontal:right;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" o:allowincell="f" fillcolor="#4f81bd [3204]" stroked="f">
                <v:textbox>
                  <w:txbxContent>
                    <w:p w14:paraId="7F8AC5D2" w14:textId="2F441245" w:rsidR="006439F3" w:rsidRDefault="006439F3" w:rsidP="006439F3">
                      <w:pPr>
                        <w:rPr>
                          <w:rFonts w:ascii="Calibri Light" w:hAnsi="Calibri Light" w:cs="Calibri Light"/>
                          <w:sz w:val="24"/>
                          <w:szCs w:val="24"/>
                        </w:rPr>
                      </w:pPr>
                      <w:r>
                        <w:rPr>
                          <w:rFonts w:ascii="Calibri Light" w:hAnsi="Calibri Light" w:cs="Calibri Light"/>
                          <w:sz w:val="24"/>
                          <w:szCs w:val="24"/>
                        </w:rPr>
                        <w:t xml:space="preserve">Samfunnsdelens mål, visjoner og retninger og bærekraftige omstillingsstrategier skal derfor gjenspeiles i denne </w:t>
                      </w:r>
                      <w:r w:rsidR="00A46C7F">
                        <w:rPr>
                          <w:rFonts w:ascii="Calibri Light" w:hAnsi="Calibri Light" w:cs="Calibri Light"/>
                          <w:sz w:val="24"/>
                          <w:szCs w:val="24"/>
                        </w:rPr>
                        <w:t>kommunedel</w:t>
                      </w:r>
                      <w:r>
                        <w:rPr>
                          <w:rFonts w:ascii="Calibri Light" w:hAnsi="Calibri Light" w:cs="Calibri Light"/>
                          <w:sz w:val="24"/>
                          <w:szCs w:val="24"/>
                        </w:rPr>
                        <w:t>planen. Samtidig skal arealplanen ivareta arealbehovet for denne sektoren.</w:t>
                      </w:r>
                    </w:p>
                    <w:p w14:paraId="1BBE966D" w14:textId="0B25160C" w:rsidR="006439F3" w:rsidRDefault="006439F3">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5D63A3" w:rsidRPr="002E6C0B">
        <w:rPr>
          <w:rFonts w:ascii="Calibri Light" w:hAnsi="Calibri Light" w:cs="Calibri Light"/>
        </w:rPr>
        <w:t xml:space="preserve">En kommunedelplan </w:t>
      </w:r>
      <w:r w:rsidR="00C904F7" w:rsidRPr="002E6C0B">
        <w:rPr>
          <w:rFonts w:ascii="Calibri Light" w:hAnsi="Calibri Light" w:cs="Calibri Light"/>
        </w:rPr>
        <w:t>er plan for en sektor</w:t>
      </w:r>
      <w:r w:rsidR="00B8094E" w:rsidRPr="002E6C0B">
        <w:rPr>
          <w:rFonts w:ascii="Calibri Light" w:hAnsi="Calibri Light" w:cs="Calibri Light"/>
        </w:rPr>
        <w:t xml:space="preserve"> eller </w:t>
      </w:r>
      <w:r w:rsidR="004457D4" w:rsidRPr="002E6C0B">
        <w:rPr>
          <w:rFonts w:ascii="Calibri Light" w:hAnsi="Calibri Light" w:cs="Calibri Light"/>
        </w:rPr>
        <w:t xml:space="preserve">et </w:t>
      </w:r>
      <w:r w:rsidR="00C904F7" w:rsidRPr="002E6C0B">
        <w:rPr>
          <w:rFonts w:ascii="Calibri Light" w:hAnsi="Calibri Light" w:cs="Calibri Light"/>
        </w:rPr>
        <w:t>bestemt område</w:t>
      </w:r>
      <w:r w:rsidR="001E3D39" w:rsidRPr="002E6C0B">
        <w:rPr>
          <w:rFonts w:ascii="Calibri Light" w:hAnsi="Calibri Light" w:cs="Calibri Light"/>
        </w:rPr>
        <w:t xml:space="preserve">. Kommuneplanen med samfunnsdel og arealdel </w:t>
      </w:r>
      <w:r w:rsidR="00D75C9A" w:rsidRPr="002E6C0B">
        <w:rPr>
          <w:rFonts w:ascii="Calibri Light" w:hAnsi="Calibri Light" w:cs="Calibri Light"/>
        </w:rPr>
        <w:t>er kommunens overordnede styringsdokument</w:t>
      </w:r>
      <w:r w:rsidR="00563AA3" w:rsidRPr="002E6C0B">
        <w:rPr>
          <w:rFonts w:ascii="Calibri Light" w:hAnsi="Calibri Light" w:cs="Calibri Light"/>
        </w:rPr>
        <w:t xml:space="preserve"> og skal </w:t>
      </w:r>
      <w:r w:rsidR="00182E2C" w:rsidRPr="002E6C0B">
        <w:rPr>
          <w:rFonts w:ascii="Calibri Light" w:hAnsi="Calibri Light" w:cs="Calibri Light"/>
        </w:rPr>
        <w:t xml:space="preserve">legge føringer for all kommunal aktivitet og fungere </w:t>
      </w:r>
      <w:r w:rsidR="008C69DF" w:rsidRPr="002E6C0B">
        <w:rPr>
          <w:rFonts w:ascii="Calibri Light" w:hAnsi="Calibri Light" w:cs="Calibri Light"/>
        </w:rPr>
        <w:t>som et viktig beslutningsgrunnlag for sektore</w:t>
      </w:r>
      <w:r w:rsidR="00662F59" w:rsidRPr="002E6C0B">
        <w:rPr>
          <w:rFonts w:ascii="Calibri Light" w:hAnsi="Calibri Light" w:cs="Calibri Light"/>
        </w:rPr>
        <w:t>nes virksomhet.</w:t>
      </w:r>
    </w:p>
    <w:p w14:paraId="6ECC4B72" w14:textId="40C86576" w:rsidR="00F57EEF" w:rsidRPr="002E6C0B" w:rsidRDefault="00B268CF" w:rsidP="00D64236">
      <w:pPr>
        <w:rPr>
          <w:rFonts w:ascii="Calibri Light" w:hAnsi="Calibri Light" w:cs="Calibri Light"/>
        </w:rPr>
      </w:pPr>
      <w:r w:rsidRPr="002E6C0B">
        <w:rPr>
          <w:rFonts w:ascii="Calibri Light" w:hAnsi="Calibri Light" w:cs="Calibri Light"/>
        </w:rPr>
        <w:t>S</w:t>
      </w:r>
      <w:r w:rsidR="003C0BA9" w:rsidRPr="002E6C0B">
        <w:rPr>
          <w:rFonts w:ascii="Calibri Light" w:hAnsi="Calibri Light" w:cs="Calibri Light"/>
        </w:rPr>
        <w:t>amfu</w:t>
      </w:r>
      <w:r w:rsidRPr="002E6C0B">
        <w:rPr>
          <w:rFonts w:ascii="Calibri Light" w:hAnsi="Calibri Light" w:cs="Calibri Light"/>
        </w:rPr>
        <w:t xml:space="preserve">nnsdelens </w:t>
      </w:r>
      <w:r w:rsidR="005D7FB5" w:rsidRPr="002E6C0B">
        <w:rPr>
          <w:rFonts w:ascii="Calibri Light" w:hAnsi="Calibri Light" w:cs="Calibri Light"/>
        </w:rPr>
        <w:t>mål, visjoner og retninger</w:t>
      </w:r>
      <w:r w:rsidR="00797BD3" w:rsidRPr="002E6C0B">
        <w:rPr>
          <w:rFonts w:ascii="Calibri Light" w:hAnsi="Calibri Light" w:cs="Calibri Light"/>
        </w:rPr>
        <w:t xml:space="preserve"> og bærekraftige</w:t>
      </w:r>
      <w:r w:rsidR="00D650E9" w:rsidRPr="002E6C0B">
        <w:rPr>
          <w:rFonts w:ascii="Calibri Light" w:hAnsi="Calibri Light" w:cs="Calibri Light"/>
        </w:rPr>
        <w:t xml:space="preserve"> omstillingsstrategier </w:t>
      </w:r>
      <w:r w:rsidR="00B947DB" w:rsidRPr="002E6C0B">
        <w:rPr>
          <w:rFonts w:ascii="Calibri Light" w:hAnsi="Calibri Light" w:cs="Calibri Light"/>
        </w:rPr>
        <w:t xml:space="preserve">skal derfor </w:t>
      </w:r>
      <w:r w:rsidR="00052B3E" w:rsidRPr="002E6C0B">
        <w:rPr>
          <w:rFonts w:ascii="Calibri Light" w:hAnsi="Calibri Light" w:cs="Calibri Light"/>
        </w:rPr>
        <w:t>gjenspeiles i denn</w:t>
      </w:r>
      <w:r w:rsidR="00E01498" w:rsidRPr="002E6C0B">
        <w:rPr>
          <w:rFonts w:ascii="Calibri Light" w:hAnsi="Calibri Light" w:cs="Calibri Light"/>
        </w:rPr>
        <w:t xml:space="preserve">e </w:t>
      </w:r>
      <w:r w:rsidR="009D0F19">
        <w:rPr>
          <w:rFonts w:ascii="Calibri Light" w:hAnsi="Calibri Light" w:cs="Calibri Light"/>
        </w:rPr>
        <w:t>kommunedel</w:t>
      </w:r>
      <w:r w:rsidR="00E01498" w:rsidRPr="002E6C0B">
        <w:rPr>
          <w:rFonts w:ascii="Calibri Light" w:hAnsi="Calibri Light" w:cs="Calibri Light"/>
        </w:rPr>
        <w:t xml:space="preserve">planen. Samtidig skal </w:t>
      </w:r>
      <w:r w:rsidR="00E6193C" w:rsidRPr="002E6C0B">
        <w:rPr>
          <w:rFonts w:ascii="Calibri Light" w:hAnsi="Calibri Light" w:cs="Calibri Light"/>
        </w:rPr>
        <w:t>arealpla</w:t>
      </w:r>
      <w:r w:rsidR="00DF1F11" w:rsidRPr="002E6C0B">
        <w:rPr>
          <w:rFonts w:ascii="Calibri Light" w:hAnsi="Calibri Light" w:cs="Calibri Light"/>
        </w:rPr>
        <w:t>nen ivareta arealbehovet for sektoren.</w:t>
      </w:r>
    </w:p>
    <w:p w14:paraId="4FD1440D" w14:textId="7994081A" w:rsidR="00DF1F11" w:rsidRPr="002E6C0B" w:rsidRDefault="004D4095" w:rsidP="00D64236">
      <w:pPr>
        <w:rPr>
          <w:rFonts w:ascii="Calibri Light" w:hAnsi="Calibri Light" w:cs="Calibri Light"/>
        </w:rPr>
      </w:pPr>
      <w:r w:rsidRPr="002E6C0B">
        <w:rPr>
          <w:rFonts w:ascii="Calibri Light" w:hAnsi="Calibri Light" w:cs="Calibri Light"/>
        </w:rPr>
        <w:t>Planen skal</w:t>
      </w:r>
      <w:r w:rsidR="00D3770A" w:rsidRPr="002E6C0B">
        <w:rPr>
          <w:rFonts w:ascii="Calibri Light" w:hAnsi="Calibri Light" w:cs="Calibri Light"/>
        </w:rPr>
        <w:t xml:space="preserve"> utarbeides etter plan- og bygningslovens </w:t>
      </w:r>
      <w:r w:rsidR="005105DC" w:rsidRPr="002E6C0B">
        <w:rPr>
          <w:rFonts w:ascii="Calibri Light" w:hAnsi="Calibri Light" w:cs="Calibri Light"/>
        </w:rPr>
        <w:t>prosesskrav</w:t>
      </w:r>
      <w:r w:rsidR="00361678" w:rsidRPr="002E6C0B">
        <w:rPr>
          <w:rFonts w:ascii="Calibri Light" w:hAnsi="Calibri Light" w:cs="Calibri Light"/>
        </w:rPr>
        <w:t xml:space="preserve"> og vedtas</w:t>
      </w:r>
      <w:r w:rsidR="00202017" w:rsidRPr="002E6C0B">
        <w:rPr>
          <w:rFonts w:ascii="Calibri Light" w:hAnsi="Calibri Light" w:cs="Calibri Light"/>
        </w:rPr>
        <w:t xml:space="preserve"> av kommunestyret.</w:t>
      </w:r>
    </w:p>
    <w:p w14:paraId="3F07B752" w14:textId="3CD0D76F" w:rsidR="007D6A1C" w:rsidRPr="002E6C0B" w:rsidRDefault="007D6A1C" w:rsidP="00D64236">
      <w:pPr>
        <w:rPr>
          <w:rFonts w:ascii="Calibri Light" w:hAnsi="Calibri Light" w:cs="Calibri Light"/>
        </w:rPr>
      </w:pPr>
      <w:r w:rsidRPr="002E6C0B">
        <w:rPr>
          <w:rFonts w:ascii="Calibri Light" w:hAnsi="Calibri Light" w:cs="Calibri Light"/>
        </w:rPr>
        <w:t xml:space="preserve">Departementet </w:t>
      </w:r>
      <w:r w:rsidR="00BD09A5" w:rsidRPr="002E6C0B">
        <w:rPr>
          <w:rFonts w:ascii="Calibri Light" w:hAnsi="Calibri Light" w:cs="Calibri Light"/>
        </w:rPr>
        <w:t xml:space="preserve">stiller krav om </w:t>
      </w:r>
      <w:r w:rsidR="003273BC" w:rsidRPr="002E6C0B">
        <w:rPr>
          <w:rFonts w:ascii="Calibri Light" w:hAnsi="Calibri Light" w:cs="Calibri Light"/>
        </w:rPr>
        <w:t xml:space="preserve">vurdering av </w:t>
      </w:r>
      <w:r w:rsidR="00BD09A5" w:rsidRPr="002E6C0B">
        <w:rPr>
          <w:rFonts w:ascii="Calibri Light" w:hAnsi="Calibri Light" w:cs="Calibri Light"/>
        </w:rPr>
        <w:t xml:space="preserve">mål og </w:t>
      </w:r>
      <w:r w:rsidR="003273BC" w:rsidRPr="002E6C0B">
        <w:rPr>
          <w:rFonts w:ascii="Calibri Light" w:hAnsi="Calibri Light" w:cs="Calibri Light"/>
        </w:rPr>
        <w:t>resultat</w:t>
      </w:r>
      <w:r w:rsidR="00794A6C" w:rsidRPr="002E6C0B">
        <w:rPr>
          <w:rFonts w:ascii="Calibri Light" w:hAnsi="Calibri Light" w:cs="Calibri Light"/>
        </w:rPr>
        <w:t xml:space="preserve"> fra forrige plan</w:t>
      </w:r>
      <w:r w:rsidR="00905A15" w:rsidRPr="002E6C0B">
        <w:rPr>
          <w:rFonts w:ascii="Calibri Light" w:hAnsi="Calibri Light" w:cs="Calibri Light"/>
        </w:rPr>
        <w:t>periode</w:t>
      </w:r>
      <w:r w:rsidR="002D4137" w:rsidRPr="002E6C0B">
        <w:rPr>
          <w:rFonts w:ascii="Calibri Light" w:hAnsi="Calibri Light" w:cs="Calibri Light"/>
        </w:rPr>
        <w:t xml:space="preserve">. I planen </w:t>
      </w:r>
      <w:r w:rsidR="009D4132" w:rsidRPr="002E6C0B">
        <w:rPr>
          <w:rFonts w:ascii="Calibri Light" w:hAnsi="Calibri Light" w:cs="Calibri Light"/>
        </w:rPr>
        <w:t>skal</w:t>
      </w:r>
      <w:r w:rsidR="002D4137" w:rsidRPr="002E6C0B">
        <w:rPr>
          <w:rFonts w:ascii="Calibri Light" w:hAnsi="Calibri Light" w:cs="Calibri Light"/>
        </w:rPr>
        <w:t xml:space="preserve"> det derfor legges vekt på </w:t>
      </w:r>
      <w:r w:rsidR="0016610B" w:rsidRPr="002E6C0B">
        <w:rPr>
          <w:rFonts w:ascii="Calibri Light" w:hAnsi="Calibri Light" w:cs="Calibri Light"/>
        </w:rPr>
        <w:t xml:space="preserve">mål og </w:t>
      </w:r>
      <w:r w:rsidR="0019034C" w:rsidRPr="002E6C0B">
        <w:rPr>
          <w:rFonts w:ascii="Calibri Light" w:hAnsi="Calibri Light" w:cs="Calibri Light"/>
        </w:rPr>
        <w:t xml:space="preserve">planer for hvordan disse </w:t>
      </w:r>
      <w:r w:rsidR="009F00D5">
        <w:rPr>
          <w:rFonts w:ascii="Calibri Light" w:hAnsi="Calibri Light" w:cs="Calibri Light"/>
        </w:rPr>
        <w:t xml:space="preserve">målene </w:t>
      </w:r>
      <w:r w:rsidR="0019034C" w:rsidRPr="002E6C0B">
        <w:rPr>
          <w:rFonts w:ascii="Calibri Light" w:hAnsi="Calibri Light" w:cs="Calibri Light"/>
        </w:rPr>
        <w:t>skal nås.</w:t>
      </w:r>
    </w:p>
    <w:p w14:paraId="22F48BF3" w14:textId="77777777" w:rsidR="00EA486C" w:rsidRDefault="00EA486C" w:rsidP="00D64236">
      <w:pPr>
        <w:rPr>
          <w:rFonts w:ascii="Calibri Light" w:hAnsi="Calibri Light" w:cs="Calibri Light"/>
          <w:sz w:val="24"/>
          <w:szCs w:val="24"/>
        </w:rPr>
      </w:pPr>
    </w:p>
    <w:p w14:paraId="6988F85F" w14:textId="5A0363FF" w:rsidR="00B20F8A" w:rsidRPr="00DE2A9C" w:rsidRDefault="0052728C" w:rsidP="00135028">
      <w:pPr>
        <w:pStyle w:val="Overskrift3"/>
        <w:numPr>
          <w:ilvl w:val="0"/>
          <w:numId w:val="30"/>
        </w:numPr>
        <w:rPr>
          <w:rFonts w:ascii="Calibri Light" w:hAnsi="Calibri Light" w:cs="Calibri Light"/>
          <w:color w:val="auto"/>
          <w:sz w:val="32"/>
          <w:szCs w:val="32"/>
        </w:rPr>
      </w:pPr>
      <w:bookmarkStart w:id="4" w:name="_Toc77924232"/>
      <w:r w:rsidRPr="00DE2A9C">
        <w:rPr>
          <w:rFonts w:ascii="Calibri Light" w:hAnsi="Calibri Light" w:cs="Calibri Light"/>
          <w:color w:val="auto"/>
          <w:sz w:val="32"/>
          <w:szCs w:val="32"/>
        </w:rPr>
        <w:t>Forklaring av begreper</w:t>
      </w:r>
      <w:bookmarkEnd w:id="4"/>
    </w:p>
    <w:p w14:paraId="4F200C45" w14:textId="65A2620E" w:rsidR="00071A02" w:rsidRPr="002E6C0B" w:rsidRDefault="002F24D2" w:rsidP="00071A02">
      <w:pPr>
        <w:rPr>
          <w:rFonts w:ascii="Calibri Light" w:hAnsi="Calibri Light" w:cs="Calibri Light"/>
          <w:lang w:eastAsia="en-US" w:bidi="ar-SA"/>
        </w:rPr>
      </w:pPr>
      <w:r w:rsidRPr="002E6C0B">
        <w:rPr>
          <w:rFonts w:ascii="Calibri Light" w:hAnsi="Calibri Light" w:cs="Calibri Light"/>
          <w:lang w:eastAsia="en-US" w:bidi="ar-SA"/>
        </w:rPr>
        <w:t xml:space="preserve">Begrepsforklaringene er </w:t>
      </w:r>
      <w:r w:rsidR="00C45180" w:rsidRPr="002E6C0B">
        <w:rPr>
          <w:rFonts w:ascii="Calibri Light" w:hAnsi="Calibri Light" w:cs="Calibri Light"/>
          <w:lang w:eastAsia="en-US" w:bidi="ar-SA"/>
        </w:rPr>
        <w:t>hentet</w:t>
      </w:r>
      <w:r w:rsidR="008B0F38" w:rsidRPr="002E6C0B">
        <w:rPr>
          <w:rFonts w:ascii="Calibri Light" w:hAnsi="Calibri Light" w:cs="Calibri Light"/>
          <w:lang w:eastAsia="en-US" w:bidi="ar-SA"/>
        </w:rPr>
        <w:t xml:space="preserve"> fra Kulturdepartementet Meld. St. 26</w:t>
      </w:r>
      <w:r w:rsidR="003571DE" w:rsidRPr="002E6C0B">
        <w:rPr>
          <w:rFonts w:ascii="Calibri Light" w:hAnsi="Calibri Light" w:cs="Calibri Light"/>
          <w:lang w:eastAsia="en-US" w:bidi="ar-SA"/>
        </w:rPr>
        <w:t xml:space="preserve"> (2011-2012) </w:t>
      </w:r>
      <w:r w:rsidR="003571DE" w:rsidRPr="002E6C0B">
        <w:rPr>
          <w:rFonts w:ascii="Calibri Light" w:hAnsi="Calibri Light" w:cs="Calibri Light"/>
          <w:i/>
          <w:iCs/>
          <w:lang w:eastAsia="en-US" w:bidi="ar-SA"/>
        </w:rPr>
        <w:t>Den norske idrettsmodellen</w:t>
      </w:r>
      <w:r w:rsidR="003571DE" w:rsidRPr="002E6C0B">
        <w:rPr>
          <w:rFonts w:ascii="Calibri Light" w:hAnsi="Calibri Light" w:cs="Calibri Light"/>
          <w:lang w:eastAsia="en-US" w:bidi="ar-SA"/>
        </w:rPr>
        <w:t xml:space="preserve"> og fra Klima- og miljødepartementet</w:t>
      </w:r>
      <w:r w:rsidR="00E77171" w:rsidRPr="002E6C0B">
        <w:rPr>
          <w:rFonts w:ascii="Calibri Light" w:hAnsi="Calibri Light" w:cs="Calibri Light"/>
          <w:lang w:eastAsia="en-US" w:bidi="ar-SA"/>
        </w:rPr>
        <w:t xml:space="preserve">s </w:t>
      </w:r>
      <w:proofErr w:type="spellStart"/>
      <w:r w:rsidR="00E77171" w:rsidRPr="002E6C0B">
        <w:rPr>
          <w:rFonts w:ascii="Calibri Light" w:hAnsi="Calibri Light" w:cs="Calibri Light"/>
          <w:lang w:eastAsia="en-US" w:bidi="ar-SA"/>
        </w:rPr>
        <w:t>St.med</w:t>
      </w:r>
      <w:proofErr w:type="spellEnd"/>
      <w:r w:rsidR="00E77171" w:rsidRPr="002E6C0B">
        <w:rPr>
          <w:rFonts w:ascii="Calibri Light" w:hAnsi="Calibri Light" w:cs="Calibri Light"/>
          <w:lang w:eastAsia="en-US" w:bidi="ar-SA"/>
        </w:rPr>
        <w:t xml:space="preserve">. 39 (2000-2001) </w:t>
      </w:r>
      <w:r w:rsidR="00E77171" w:rsidRPr="002E6C0B">
        <w:rPr>
          <w:rFonts w:ascii="Calibri Light" w:hAnsi="Calibri Light" w:cs="Calibri Light"/>
          <w:i/>
          <w:iCs/>
          <w:lang w:eastAsia="en-US" w:bidi="ar-SA"/>
        </w:rPr>
        <w:t xml:space="preserve">Friluftsliv – </w:t>
      </w:r>
      <w:proofErr w:type="spellStart"/>
      <w:r w:rsidR="00E77171" w:rsidRPr="002E6C0B">
        <w:rPr>
          <w:rFonts w:ascii="Calibri Light" w:hAnsi="Calibri Light" w:cs="Calibri Light"/>
          <w:i/>
          <w:iCs/>
          <w:lang w:eastAsia="en-US" w:bidi="ar-SA"/>
        </w:rPr>
        <w:t>ein</w:t>
      </w:r>
      <w:proofErr w:type="spellEnd"/>
      <w:r w:rsidR="00E77171" w:rsidRPr="002E6C0B">
        <w:rPr>
          <w:rFonts w:ascii="Calibri Light" w:hAnsi="Calibri Light" w:cs="Calibri Light"/>
          <w:i/>
          <w:iCs/>
          <w:lang w:eastAsia="en-US" w:bidi="ar-SA"/>
        </w:rPr>
        <w:t xml:space="preserve"> veg til </w:t>
      </w:r>
      <w:proofErr w:type="spellStart"/>
      <w:r w:rsidR="00E77171" w:rsidRPr="002E6C0B">
        <w:rPr>
          <w:rFonts w:ascii="Calibri Light" w:hAnsi="Calibri Light" w:cs="Calibri Light"/>
          <w:i/>
          <w:iCs/>
          <w:lang w:eastAsia="en-US" w:bidi="ar-SA"/>
        </w:rPr>
        <w:t>høgare</w:t>
      </w:r>
      <w:proofErr w:type="spellEnd"/>
      <w:r w:rsidR="00E77171" w:rsidRPr="002E6C0B">
        <w:rPr>
          <w:rFonts w:ascii="Calibri Light" w:hAnsi="Calibri Light" w:cs="Calibri Light"/>
          <w:i/>
          <w:iCs/>
          <w:lang w:eastAsia="en-US" w:bidi="ar-SA"/>
        </w:rPr>
        <w:t xml:space="preserve"> livskvalitet</w:t>
      </w:r>
      <w:r w:rsidR="00E77171" w:rsidRPr="002E6C0B">
        <w:rPr>
          <w:rFonts w:ascii="Calibri Light" w:hAnsi="Calibri Light" w:cs="Calibri Light"/>
          <w:lang w:eastAsia="en-US" w:bidi="ar-SA"/>
        </w:rPr>
        <w:t>.</w:t>
      </w:r>
    </w:p>
    <w:p w14:paraId="057438D4" w14:textId="5B7C24AB" w:rsidR="006A4245" w:rsidRPr="002E6C0B" w:rsidRDefault="00071A02" w:rsidP="006A4245">
      <w:pPr>
        <w:rPr>
          <w:rFonts w:ascii="Calibri Light" w:hAnsi="Calibri Light" w:cs="Calibri Light"/>
          <w:b/>
          <w:bCs/>
          <w:lang w:eastAsia="en-US" w:bidi="ar-SA"/>
        </w:rPr>
      </w:pPr>
      <w:r w:rsidRPr="002E6C0B">
        <w:rPr>
          <w:rFonts w:ascii="Calibri Light" w:hAnsi="Calibri Light" w:cs="Calibri Light"/>
          <w:b/>
          <w:bCs/>
          <w:lang w:eastAsia="en-US" w:bidi="ar-SA"/>
        </w:rPr>
        <w:t>Idrett</w:t>
      </w:r>
    </w:p>
    <w:p w14:paraId="44978B43" w14:textId="23BB3FE5" w:rsidR="00071A02" w:rsidRDefault="00071A02" w:rsidP="00D04F3D">
      <w:pPr>
        <w:spacing w:before="0"/>
        <w:rPr>
          <w:rFonts w:ascii="Calibri Light" w:hAnsi="Calibri Light" w:cs="Calibri Light"/>
          <w:lang w:eastAsia="en-US" w:bidi="ar-SA"/>
        </w:rPr>
      </w:pPr>
      <w:r w:rsidRPr="002E6C0B">
        <w:rPr>
          <w:rFonts w:ascii="Calibri Light" w:hAnsi="Calibri Light" w:cs="Calibri Light"/>
          <w:lang w:eastAsia="en-US" w:bidi="ar-SA"/>
        </w:rPr>
        <w:t>Med idrett forstås</w:t>
      </w:r>
      <w:r w:rsidR="009F55A2" w:rsidRPr="002E6C0B">
        <w:rPr>
          <w:rFonts w:ascii="Calibri Light" w:hAnsi="Calibri Light" w:cs="Calibri Light"/>
          <w:lang w:eastAsia="en-US" w:bidi="ar-SA"/>
        </w:rPr>
        <w:t xml:space="preserve"> aktivitet i form av trening eller konkurranse i den organiserte idretten.</w:t>
      </w:r>
    </w:p>
    <w:p w14:paraId="4715AB26" w14:textId="50A50847" w:rsidR="00E052B3" w:rsidRPr="002E6C0B" w:rsidRDefault="00D04F3D" w:rsidP="00D64236">
      <w:pPr>
        <w:rPr>
          <w:rFonts w:ascii="Calibri Light" w:hAnsi="Calibri Light" w:cs="Calibri Light"/>
          <w:b/>
          <w:bCs/>
        </w:rPr>
      </w:pPr>
      <w:r w:rsidRPr="002E6C0B">
        <w:rPr>
          <w:rFonts w:ascii="Calibri Light" w:hAnsi="Calibri Light" w:cs="Calibri Light"/>
          <w:b/>
          <w:bCs/>
        </w:rPr>
        <w:t>Fysisk aktivitet</w:t>
      </w:r>
    </w:p>
    <w:p w14:paraId="663B7F41" w14:textId="2F52675E" w:rsidR="00D04F3D" w:rsidRDefault="00D04F3D" w:rsidP="00C769C6">
      <w:pPr>
        <w:spacing w:before="0"/>
        <w:rPr>
          <w:rFonts w:ascii="Calibri Light" w:hAnsi="Calibri Light" w:cs="Calibri Light"/>
        </w:rPr>
      </w:pPr>
      <w:r w:rsidRPr="002E6C0B">
        <w:rPr>
          <w:rFonts w:ascii="Calibri Light" w:hAnsi="Calibri Light" w:cs="Calibri Light"/>
        </w:rPr>
        <w:t>M</w:t>
      </w:r>
      <w:r w:rsidR="00300B70" w:rsidRPr="002E6C0B">
        <w:rPr>
          <w:rFonts w:ascii="Calibri Light" w:hAnsi="Calibri Light" w:cs="Calibri Light"/>
        </w:rPr>
        <w:t>ed fysisk aktivitet forstås egenorganisert</w:t>
      </w:r>
      <w:r w:rsidR="00C769C6" w:rsidRPr="002E6C0B">
        <w:rPr>
          <w:rFonts w:ascii="Calibri Light" w:hAnsi="Calibri Light" w:cs="Calibri Light"/>
        </w:rPr>
        <w:t>e trenings- og mosjonsaktiviteter, herunder friluftsliv og aktiviteter preget av lek</w:t>
      </w:r>
      <w:r w:rsidR="00480866" w:rsidRPr="002E6C0B">
        <w:rPr>
          <w:rFonts w:ascii="Calibri Light" w:hAnsi="Calibri Light" w:cs="Calibri Light"/>
        </w:rPr>
        <w:t>.</w:t>
      </w:r>
    </w:p>
    <w:p w14:paraId="075459F1" w14:textId="77777777" w:rsidR="008826F5" w:rsidRPr="002E6C0B" w:rsidRDefault="008826F5" w:rsidP="00C769C6">
      <w:pPr>
        <w:spacing w:before="0"/>
        <w:rPr>
          <w:rFonts w:ascii="Calibri Light" w:hAnsi="Calibri Light" w:cs="Calibri Light"/>
        </w:rPr>
      </w:pPr>
    </w:p>
    <w:p w14:paraId="589446D9" w14:textId="7D571455" w:rsidR="00C769C6" w:rsidRPr="002E6C0B" w:rsidRDefault="004236BB" w:rsidP="00C769C6">
      <w:pPr>
        <w:spacing w:before="0"/>
        <w:rPr>
          <w:rFonts w:ascii="Calibri Light" w:hAnsi="Calibri Light" w:cs="Calibri Light"/>
          <w:b/>
          <w:bCs/>
        </w:rPr>
      </w:pPr>
      <w:r w:rsidRPr="002E6C0B">
        <w:rPr>
          <w:rFonts w:ascii="Calibri Light" w:hAnsi="Calibri Light" w:cs="Calibri Light"/>
          <w:b/>
          <w:bCs/>
        </w:rPr>
        <w:t>Friluftsliv</w:t>
      </w:r>
    </w:p>
    <w:p w14:paraId="10B3F2EC" w14:textId="2500AB1F" w:rsidR="004236BB" w:rsidRPr="002E6C0B" w:rsidRDefault="004236BB" w:rsidP="00C769C6">
      <w:pPr>
        <w:spacing w:before="0"/>
        <w:rPr>
          <w:rFonts w:ascii="Calibri Light" w:hAnsi="Calibri Light" w:cs="Calibri Light"/>
        </w:rPr>
      </w:pPr>
      <w:r w:rsidRPr="002E6C0B">
        <w:rPr>
          <w:rFonts w:ascii="Calibri Light" w:hAnsi="Calibri Light" w:cs="Calibri Light"/>
        </w:rPr>
        <w:t xml:space="preserve">Klima- og </w:t>
      </w:r>
      <w:r w:rsidR="00B24273" w:rsidRPr="002E6C0B">
        <w:rPr>
          <w:rFonts w:ascii="Calibri Light" w:hAnsi="Calibri Light" w:cs="Calibri Light"/>
        </w:rPr>
        <w:t>miljødepartementet</w:t>
      </w:r>
      <w:r w:rsidRPr="002E6C0B">
        <w:rPr>
          <w:rFonts w:ascii="Calibri Light" w:hAnsi="Calibri Light" w:cs="Calibri Light"/>
        </w:rPr>
        <w:t xml:space="preserve"> definerer friluftsliv som opphold og fysisk aktivitet i friluft</w:t>
      </w:r>
      <w:r w:rsidR="0061654A" w:rsidRPr="002E6C0B">
        <w:rPr>
          <w:rFonts w:ascii="Calibri Light" w:hAnsi="Calibri Light" w:cs="Calibri Light"/>
        </w:rPr>
        <w:t xml:space="preserve">, i fritiden, </w:t>
      </w:r>
      <w:r w:rsidR="0061654A" w:rsidRPr="002E6C0B">
        <w:rPr>
          <w:rFonts w:ascii="Calibri Light" w:hAnsi="Calibri Light" w:cs="Calibri Light"/>
        </w:rPr>
        <w:lastRenderedPageBreak/>
        <w:t xml:space="preserve">med sikte på miljøforandring og naturopplevelser. </w:t>
      </w:r>
      <w:r w:rsidR="00B24273" w:rsidRPr="002E6C0B">
        <w:rPr>
          <w:rFonts w:ascii="Calibri Light" w:hAnsi="Calibri Light" w:cs="Calibri Light"/>
        </w:rPr>
        <w:t>Kulturdepartementet</w:t>
      </w:r>
      <w:r w:rsidR="0061654A" w:rsidRPr="002E6C0B">
        <w:rPr>
          <w:rFonts w:ascii="Calibri Light" w:hAnsi="Calibri Light" w:cs="Calibri Light"/>
        </w:rPr>
        <w:t xml:space="preserve"> har valgt å la friluftsliv inngå i begrepet fysisk aktivitet</w:t>
      </w:r>
      <w:r w:rsidR="00B24273" w:rsidRPr="002E6C0B">
        <w:rPr>
          <w:rFonts w:ascii="Calibri Light" w:hAnsi="Calibri Light" w:cs="Calibri Light"/>
        </w:rPr>
        <w:t>.</w:t>
      </w:r>
    </w:p>
    <w:p w14:paraId="25B18F6B" w14:textId="27D7B678" w:rsidR="00B24273" w:rsidRPr="002E6C0B" w:rsidRDefault="00B24273" w:rsidP="00C769C6">
      <w:pPr>
        <w:spacing w:before="0"/>
        <w:rPr>
          <w:rFonts w:ascii="Calibri Light" w:hAnsi="Calibri Light" w:cs="Calibri Light"/>
        </w:rPr>
      </w:pPr>
    </w:p>
    <w:p w14:paraId="197FCEB8" w14:textId="5B405F6E" w:rsidR="00B24273" w:rsidRPr="002E6C0B" w:rsidRDefault="00B24273" w:rsidP="00C769C6">
      <w:pPr>
        <w:spacing w:before="0"/>
        <w:rPr>
          <w:rFonts w:ascii="Calibri Light" w:hAnsi="Calibri Light" w:cs="Calibri Light"/>
          <w:b/>
          <w:bCs/>
        </w:rPr>
      </w:pPr>
      <w:r w:rsidRPr="002E6C0B">
        <w:rPr>
          <w:rFonts w:ascii="Calibri Light" w:hAnsi="Calibri Light" w:cs="Calibri Light"/>
          <w:b/>
          <w:bCs/>
        </w:rPr>
        <w:t>Idrettsanlegg</w:t>
      </w:r>
    </w:p>
    <w:p w14:paraId="4F99EA55" w14:textId="00F743D5" w:rsidR="00B24273" w:rsidRPr="002E6C0B" w:rsidRDefault="00EE775A" w:rsidP="00C769C6">
      <w:pPr>
        <w:spacing w:before="0"/>
        <w:rPr>
          <w:rFonts w:ascii="Calibri Light" w:hAnsi="Calibri Light" w:cs="Calibri Light"/>
        </w:rPr>
      </w:pPr>
      <w:r w:rsidRPr="002E6C0B">
        <w:rPr>
          <w:rFonts w:ascii="Calibri Light" w:hAnsi="Calibri Light" w:cs="Calibri Light"/>
        </w:rPr>
        <w:t xml:space="preserve">I spillemiddelfordelingen opererer </w:t>
      </w:r>
      <w:r w:rsidR="0001578A" w:rsidRPr="002E6C0B">
        <w:rPr>
          <w:rFonts w:ascii="Calibri Light" w:hAnsi="Calibri Light" w:cs="Calibri Light"/>
        </w:rPr>
        <w:t>departementet</w:t>
      </w:r>
      <w:r w:rsidRPr="002E6C0B">
        <w:rPr>
          <w:rFonts w:ascii="Calibri Light" w:hAnsi="Calibri Light" w:cs="Calibri Light"/>
        </w:rPr>
        <w:t xml:space="preserve"> med følgende klassifisering av idrettsanlegg</w:t>
      </w:r>
    </w:p>
    <w:p w14:paraId="28F1F602" w14:textId="6841769F" w:rsidR="0001578A" w:rsidRPr="002E6C0B" w:rsidRDefault="0001578A" w:rsidP="006B1EAA">
      <w:pPr>
        <w:pStyle w:val="Listeavsnitt"/>
        <w:numPr>
          <w:ilvl w:val="0"/>
          <w:numId w:val="21"/>
        </w:numPr>
        <w:spacing w:before="0"/>
        <w:rPr>
          <w:rFonts w:ascii="Calibri Light" w:hAnsi="Calibri Light" w:cs="Calibri Light"/>
        </w:rPr>
      </w:pPr>
      <w:r w:rsidRPr="002E6C0B">
        <w:rPr>
          <w:rFonts w:ascii="Calibri Light" w:hAnsi="Calibri Light" w:cs="Calibri Light"/>
        </w:rPr>
        <w:t>Nærmiljøanlegg</w:t>
      </w:r>
    </w:p>
    <w:p w14:paraId="106B9954" w14:textId="0C4AAAF7" w:rsidR="0001578A" w:rsidRPr="002E6C0B" w:rsidRDefault="0001578A" w:rsidP="006B1EAA">
      <w:pPr>
        <w:pStyle w:val="Listeavsnitt"/>
        <w:numPr>
          <w:ilvl w:val="0"/>
          <w:numId w:val="22"/>
        </w:numPr>
        <w:spacing w:before="0"/>
        <w:rPr>
          <w:rFonts w:ascii="Calibri Light" w:hAnsi="Calibri Light" w:cs="Calibri Light"/>
        </w:rPr>
      </w:pPr>
      <w:r w:rsidRPr="002E6C0B">
        <w:rPr>
          <w:rFonts w:ascii="Calibri Light" w:hAnsi="Calibri Light" w:cs="Calibri Light"/>
        </w:rPr>
        <w:t>Ordinære anlegg</w:t>
      </w:r>
    </w:p>
    <w:p w14:paraId="278D7DEE" w14:textId="033B8297" w:rsidR="0001578A" w:rsidRPr="002E6C0B" w:rsidRDefault="0001578A" w:rsidP="006B1EAA">
      <w:pPr>
        <w:pStyle w:val="Listeavsnitt"/>
        <w:numPr>
          <w:ilvl w:val="0"/>
          <w:numId w:val="22"/>
        </w:numPr>
        <w:spacing w:before="0"/>
        <w:rPr>
          <w:rFonts w:ascii="Calibri Light" w:hAnsi="Calibri Light" w:cs="Calibri Light"/>
        </w:rPr>
      </w:pPr>
      <w:r w:rsidRPr="002E6C0B">
        <w:rPr>
          <w:rFonts w:ascii="Calibri Light" w:hAnsi="Calibri Light" w:cs="Calibri Light"/>
        </w:rPr>
        <w:t>Nasjonalanlegg</w:t>
      </w:r>
    </w:p>
    <w:p w14:paraId="295596E3" w14:textId="26748B7E" w:rsidR="0001578A" w:rsidRDefault="0001578A" w:rsidP="00C769C6">
      <w:pPr>
        <w:spacing w:before="0"/>
        <w:rPr>
          <w:rFonts w:ascii="Calibri Light" w:hAnsi="Calibri Light" w:cs="Calibri Light"/>
          <w:sz w:val="24"/>
          <w:szCs w:val="24"/>
        </w:rPr>
      </w:pPr>
    </w:p>
    <w:p w14:paraId="60183990" w14:textId="77777777" w:rsidR="00C51620" w:rsidRPr="002F24D2" w:rsidRDefault="00C51620" w:rsidP="00C769C6">
      <w:pPr>
        <w:spacing w:before="0"/>
        <w:rPr>
          <w:rFonts w:ascii="Calibri Light" w:hAnsi="Calibri Light" w:cs="Calibri Light"/>
          <w:sz w:val="24"/>
          <w:szCs w:val="24"/>
        </w:rPr>
      </w:pPr>
    </w:p>
    <w:p w14:paraId="21F8B574" w14:textId="2F0B2EBC" w:rsidR="00D64236" w:rsidRPr="003D0493" w:rsidRDefault="00C26313" w:rsidP="006F445A">
      <w:pPr>
        <w:pStyle w:val="Overskrift2"/>
        <w:numPr>
          <w:ilvl w:val="0"/>
          <w:numId w:val="20"/>
        </w:numPr>
        <w:rPr>
          <w:b/>
          <w:bCs/>
          <w:color w:val="FF0000"/>
        </w:rPr>
      </w:pPr>
      <w:bookmarkStart w:id="5" w:name="_Toc77924233"/>
      <w:r w:rsidRPr="003D0493">
        <w:rPr>
          <w:b/>
          <w:bCs/>
          <w:color w:val="FF0000"/>
        </w:rPr>
        <w:t>Utviklingstrekk i kommunen</w:t>
      </w:r>
      <w:bookmarkEnd w:id="5"/>
    </w:p>
    <w:p w14:paraId="4A7E77C2" w14:textId="77777777" w:rsidR="003D42B7" w:rsidRDefault="003D42B7" w:rsidP="003D42B7">
      <w:pPr>
        <w:rPr>
          <w:rFonts w:ascii="Calibri Light" w:hAnsi="Calibri Light" w:cs="Calibri Light"/>
          <w:lang w:eastAsia="en-US" w:bidi="ar-SA"/>
        </w:rPr>
      </w:pPr>
      <w:r>
        <w:rPr>
          <w:rFonts w:ascii="Calibri Light" w:hAnsi="Calibri Light" w:cs="Calibri Light"/>
          <w:lang w:eastAsia="en-US" w:bidi="ar-SA"/>
        </w:rPr>
        <w:t>Overhalla kommune ligger sentralt i Namdalen, og har et totalareal på 729 km</w:t>
      </w:r>
      <w:r>
        <w:rPr>
          <w:rFonts w:ascii="Calibri Light" w:hAnsi="Calibri Light" w:cs="Calibri Light"/>
          <w:vertAlign w:val="superscript"/>
          <w:lang w:eastAsia="en-US" w:bidi="ar-SA"/>
        </w:rPr>
        <w:t>2</w:t>
      </w:r>
      <w:r>
        <w:rPr>
          <w:rFonts w:ascii="Calibri Light" w:hAnsi="Calibri Light" w:cs="Calibri Light"/>
          <w:lang w:eastAsia="en-US" w:bidi="ar-SA"/>
        </w:rPr>
        <w:t>. Kommunen har 3 875 innbyggere pr. 1. kvartal 2021, med stipulert befolkningsvekst fram mot 2050.</w:t>
      </w:r>
    </w:p>
    <w:p w14:paraId="70C531E1" w14:textId="77777777" w:rsidR="003D42B7" w:rsidRDefault="003D42B7" w:rsidP="003D42B7">
      <w:pPr>
        <w:spacing w:before="0"/>
        <w:rPr>
          <w:rFonts w:ascii="Calibri Light" w:hAnsi="Calibri Light" w:cs="Calibri Light"/>
          <w:sz w:val="24"/>
          <w:szCs w:val="24"/>
          <w:lang w:eastAsia="en-US" w:bidi="ar-SA"/>
        </w:rPr>
      </w:pPr>
      <w:r>
        <w:rPr>
          <w:rFonts w:ascii="Calibri Light" w:hAnsi="Calibri Light" w:cs="Calibri Light"/>
          <w:sz w:val="24"/>
          <w:szCs w:val="24"/>
          <w:lang w:eastAsia="en-US" w:bidi="ar-SA"/>
        </w:rPr>
        <w:tab/>
      </w:r>
      <w:r>
        <w:rPr>
          <w:rFonts w:ascii="Calibri Light" w:hAnsi="Calibri Light" w:cs="Calibri Light"/>
          <w:sz w:val="24"/>
          <w:szCs w:val="24"/>
          <w:lang w:eastAsia="en-US" w:bidi="ar-SA"/>
        </w:rPr>
        <w:tab/>
      </w:r>
    </w:p>
    <w:p w14:paraId="58176DDD" w14:textId="5CEF1C66" w:rsidR="003D42B7" w:rsidRDefault="003D42B7" w:rsidP="003D42B7">
      <w:pPr>
        <w:spacing w:before="0"/>
        <w:rPr>
          <w:rFonts w:ascii="Calibri Light" w:eastAsia="Times New Roman" w:hAnsi="Calibri Light" w:cs="Calibri Light"/>
          <w:lang w:eastAsia="nb-NO" w:bidi="ar-SA"/>
        </w:rPr>
      </w:pPr>
      <w:r>
        <w:rPr>
          <w:noProof/>
        </w:rPr>
        <w:drawing>
          <wp:anchor distT="0" distB="0" distL="114300" distR="114300" simplePos="0" relativeHeight="251697152" behindDoc="0" locked="0" layoutInCell="1" allowOverlap="1" wp14:anchorId="6FB0B1FE" wp14:editId="023240DD">
            <wp:simplePos x="0" y="0"/>
            <wp:positionH relativeFrom="margin">
              <wp:align>left</wp:align>
            </wp:positionH>
            <wp:positionV relativeFrom="paragraph">
              <wp:posOffset>82550</wp:posOffset>
            </wp:positionV>
            <wp:extent cx="666750" cy="714375"/>
            <wp:effectExtent l="0" t="0" r="0" b="9525"/>
            <wp:wrapSquare wrapText="bothSides"/>
            <wp:docPr id="26" name="Grafikk 26"/>
            <wp:cNvGraphicFramePr/>
            <a:graphic xmlns:a="http://schemas.openxmlformats.org/drawingml/2006/main">
              <a:graphicData uri="http://schemas.openxmlformats.org/drawingml/2006/picture">
                <pic:pic xmlns:pic="http://schemas.openxmlformats.org/drawingml/2006/picture">
                  <pic:nvPicPr>
                    <pic:cNvPr id="23" name="Grafikk 2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66750" cy="714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68A94D37" wp14:editId="5950D2FC">
            <wp:simplePos x="0" y="0"/>
            <wp:positionH relativeFrom="column">
              <wp:posOffset>2327275</wp:posOffset>
            </wp:positionH>
            <wp:positionV relativeFrom="paragraph">
              <wp:posOffset>6350</wp:posOffset>
            </wp:positionV>
            <wp:extent cx="658495" cy="725170"/>
            <wp:effectExtent l="0" t="0" r="8255" b="0"/>
            <wp:wrapSquare wrapText="bothSides"/>
            <wp:docPr id="25" name="Grafikk 25"/>
            <wp:cNvGraphicFramePr/>
            <a:graphic xmlns:a="http://schemas.openxmlformats.org/drawingml/2006/main">
              <a:graphicData uri="http://schemas.openxmlformats.org/drawingml/2006/picture">
                <pic:pic xmlns:pic="http://schemas.openxmlformats.org/drawingml/2006/picture">
                  <pic:nvPicPr>
                    <pic:cNvPr id="34" name="Grafikk 3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57225" cy="72390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eastAsia="Times New Roman" w:hAnsi="Calibri Light" w:cs="Calibri Light"/>
          <w:lang w:eastAsia="nb-NO" w:bidi="ar-SA"/>
        </w:rPr>
        <w:t>Befolkning i 2030</w:t>
      </w:r>
      <w:r>
        <w:rPr>
          <w:rFonts w:ascii="Calibri Light" w:eastAsia="Times New Roman" w:hAnsi="Calibri Light" w:cs="Calibri Light"/>
          <w:lang w:eastAsia="nb-NO" w:bidi="ar-SA"/>
        </w:rPr>
        <w:tab/>
        <w:t>Befolkning i 2050</w:t>
      </w:r>
      <w:r>
        <w:rPr>
          <w:rFonts w:ascii="Calibri Light" w:eastAsia="Times New Roman" w:hAnsi="Calibri Light" w:cs="Calibri Light"/>
          <w:lang w:eastAsia="nb-NO" w:bidi="ar-SA"/>
        </w:rPr>
        <w:tab/>
      </w:r>
    </w:p>
    <w:p w14:paraId="15DE8B22" w14:textId="77777777" w:rsidR="003D42B7" w:rsidRDefault="003D42B7" w:rsidP="003D42B7">
      <w:pPr>
        <w:widowControl/>
        <w:shd w:val="clear" w:color="auto" w:fill="FFFFFF"/>
        <w:autoSpaceDE/>
        <w:spacing w:before="0"/>
        <w:rPr>
          <w:rFonts w:ascii="Calibri Light" w:eastAsia="Times New Roman" w:hAnsi="Calibri Light" w:cs="Calibri Light"/>
          <w:sz w:val="24"/>
          <w:szCs w:val="24"/>
          <w:lang w:eastAsia="nb-NO" w:bidi="ar-SA"/>
        </w:rPr>
      </w:pPr>
      <w:r>
        <w:rPr>
          <w:rFonts w:ascii="Calibri Light" w:eastAsia="Times New Roman" w:hAnsi="Calibri Light" w:cs="Calibri Light"/>
          <w:lang w:eastAsia="nb-NO" w:bidi="ar-SA"/>
        </w:rPr>
        <w:t>2030</w:t>
      </w:r>
      <w:r>
        <w:rPr>
          <w:rFonts w:ascii="Calibri Light" w:eastAsia="Times New Roman" w:hAnsi="Calibri Light" w:cs="Calibri Light"/>
          <w:sz w:val="24"/>
          <w:szCs w:val="24"/>
          <w:lang w:eastAsia="nb-NO" w:bidi="ar-SA"/>
        </w:rPr>
        <w:tab/>
      </w:r>
      <w:r>
        <w:rPr>
          <w:rFonts w:ascii="Calibri Light" w:eastAsia="Times New Roman" w:hAnsi="Calibri Light" w:cs="Calibri Light"/>
          <w:sz w:val="24"/>
          <w:szCs w:val="24"/>
          <w:lang w:eastAsia="nb-NO" w:bidi="ar-SA"/>
        </w:rPr>
        <w:tab/>
      </w:r>
      <w:r>
        <w:rPr>
          <w:rFonts w:ascii="Calibri Light" w:eastAsia="Times New Roman" w:hAnsi="Calibri Light" w:cs="Calibri Light"/>
          <w:sz w:val="24"/>
          <w:szCs w:val="24"/>
          <w:lang w:eastAsia="nb-NO" w:bidi="ar-SA"/>
        </w:rPr>
        <w:tab/>
      </w:r>
      <w:r>
        <w:rPr>
          <w:rFonts w:ascii="Calibri Light" w:eastAsia="Times New Roman" w:hAnsi="Calibri Light" w:cs="Calibri Light"/>
          <w:lang w:eastAsia="nb-NO" w:bidi="ar-SA"/>
        </w:rPr>
        <w:t>2050</w:t>
      </w:r>
    </w:p>
    <w:p w14:paraId="158C54A5" w14:textId="77777777" w:rsidR="003D42B7" w:rsidRDefault="003D42B7" w:rsidP="003D42B7">
      <w:pPr>
        <w:widowControl/>
        <w:shd w:val="clear" w:color="auto" w:fill="FFFFFF"/>
        <w:autoSpaceDE/>
        <w:spacing w:before="0"/>
        <w:rPr>
          <w:rFonts w:ascii="Calibri Light" w:eastAsia="Times New Roman" w:hAnsi="Calibri Light" w:cs="Calibri Light"/>
          <w:sz w:val="24"/>
          <w:szCs w:val="24"/>
          <w:lang w:eastAsia="nb-NO" w:bidi="ar-SA"/>
        </w:rPr>
      </w:pPr>
    </w:p>
    <w:p w14:paraId="439807BF" w14:textId="77777777" w:rsidR="003D42B7" w:rsidRDefault="003D42B7" w:rsidP="003D42B7">
      <w:pPr>
        <w:widowControl/>
        <w:shd w:val="clear" w:color="auto" w:fill="FFFFFF"/>
        <w:autoSpaceDE/>
        <w:spacing w:before="0"/>
        <w:rPr>
          <w:rFonts w:ascii="Calibri Light" w:eastAsia="Times New Roman" w:hAnsi="Calibri Light" w:cs="Calibri Light"/>
          <w:sz w:val="24"/>
          <w:szCs w:val="24"/>
          <w:lang w:eastAsia="nb-NO" w:bidi="ar-SA"/>
        </w:rPr>
      </w:pPr>
      <w:r>
        <w:rPr>
          <w:rFonts w:ascii="Calibri Light" w:eastAsia="Times New Roman" w:hAnsi="Calibri Light" w:cs="Calibri Light"/>
          <w:sz w:val="40"/>
          <w:szCs w:val="40"/>
          <w:lang w:eastAsia="nb-NO" w:bidi="ar-SA"/>
        </w:rPr>
        <w:t>3 944</w:t>
      </w:r>
      <w:r>
        <w:rPr>
          <w:rFonts w:ascii="Calibri Light" w:eastAsia="Times New Roman" w:hAnsi="Calibri Light" w:cs="Calibri Light"/>
          <w:sz w:val="24"/>
          <w:szCs w:val="24"/>
          <w:lang w:eastAsia="nb-NO" w:bidi="ar-SA"/>
        </w:rPr>
        <w:t xml:space="preserve"> </w:t>
      </w:r>
      <w:r>
        <w:rPr>
          <w:rFonts w:ascii="Calibri Light" w:eastAsia="Times New Roman" w:hAnsi="Calibri Light" w:cs="Calibri Light"/>
          <w:lang w:eastAsia="nb-NO" w:bidi="ar-SA"/>
        </w:rPr>
        <w:t>innbyggere</w:t>
      </w:r>
      <w:r>
        <w:rPr>
          <w:rFonts w:ascii="Calibri Light" w:eastAsia="Times New Roman" w:hAnsi="Calibri Light" w:cs="Calibri Light"/>
          <w:sz w:val="24"/>
          <w:szCs w:val="24"/>
          <w:lang w:eastAsia="nb-NO" w:bidi="ar-SA"/>
        </w:rPr>
        <w:tab/>
      </w:r>
      <w:r>
        <w:rPr>
          <w:rFonts w:ascii="Calibri Light" w:eastAsia="Times New Roman" w:hAnsi="Calibri Light" w:cs="Calibri Light"/>
          <w:sz w:val="40"/>
          <w:szCs w:val="40"/>
          <w:lang w:eastAsia="nb-NO" w:bidi="ar-SA"/>
        </w:rPr>
        <w:t>3993</w:t>
      </w:r>
      <w:r>
        <w:rPr>
          <w:rFonts w:ascii="Calibri Light" w:eastAsia="Times New Roman" w:hAnsi="Calibri Light" w:cs="Calibri Light"/>
          <w:sz w:val="24"/>
          <w:szCs w:val="24"/>
          <w:lang w:eastAsia="nb-NO" w:bidi="ar-SA"/>
        </w:rPr>
        <w:t xml:space="preserve"> </w:t>
      </w:r>
      <w:r>
        <w:rPr>
          <w:rFonts w:ascii="Calibri Light" w:eastAsia="Times New Roman" w:hAnsi="Calibri Light" w:cs="Calibri Light"/>
          <w:lang w:eastAsia="nb-NO" w:bidi="ar-SA"/>
        </w:rPr>
        <w:t>innbyggere</w:t>
      </w:r>
    </w:p>
    <w:p w14:paraId="3A6E0101" w14:textId="77777777" w:rsidR="003D42B7" w:rsidRDefault="003D42B7" w:rsidP="003D42B7">
      <w:pPr>
        <w:widowControl/>
        <w:shd w:val="clear" w:color="auto" w:fill="FFFFFF"/>
        <w:autoSpaceDE/>
        <w:spacing w:before="0"/>
        <w:rPr>
          <w:rFonts w:ascii="Calibri Light" w:eastAsia="Times New Roman" w:hAnsi="Calibri Light" w:cs="Calibri Light"/>
          <w:sz w:val="28"/>
          <w:szCs w:val="28"/>
          <w:lang w:eastAsia="nb-NO" w:bidi="ar-SA"/>
        </w:rPr>
      </w:pPr>
    </w:p>
    <w:p w14:paraId="29295C4E" w14:textId="77777777" w:rsidR="003D42B7" w:rsidRPr="00384EE2" w:rsidRDefault="003D42B7" w:rsidP="003D42B7">
      <w:pPr>
        <w:widowControl/>
        <w:shd w:val="clear" w:color="auto" w:fill="FFFFFF"/>
        <w:autoSpaceDE/>
        <w:spacing w:before="0"/>
        <w:rPr>
          <w:rFonts w:ascii="Calibri Light" w:eastAsia="Times New Roman" w:hAnsi="Calibri Light" w:cs="Calibri Light"/>
          <w:sz w:val="24"/>
          <w:szCs w:val="24"/>
          <w:lang w:eastAsia="nb-NO" w:bidi="ar-SA"/>
        </w:rPr>
      </w:pPr>
      <w:r w:rsidRPr="00384EE2">
        <w:rPr>
          <w:rFonts w:ascii="Calibri Light" w:eastAsia="Times New Roman" w:hAnsi="Calibri Light" w:cs="Calibri Light"/>
          <w:sz w:val="24"/>
          <w:szCs w:val="24"/>
          <w:lang w:eastAsia="nb-NO" w:bidi="ar-SA"/>
        </w:rPr>
        <w:t>Aldersfordeling for innbyggerne i kommunen</w:t>
      </w:r>
    </w:p>
    <w:p w14:paraId="32C6E71E" w14:textId="77777777" w:rsidR="003D42B7" w:rsidRDefault="003D42B7" w:rsidP="003D42B7">
      <w:pPr>
        <w:widowControl/>
        <w:shd w:val="clear" w:color="auto" w:fill="FFFFFF"/>
        <w:autoSpaceDE/>
        <w:spacing w:before="0"/>
        <w:rPr>
          <w:rFonts w:ascii="Calibri Light" w:eastAsia="Times New Roman" w:hAnsi="Calibri Light" w:cs="Calibri Light"/>
          <w:sz w:val="24"/>
          <w:szCs w:val="24"/>
          <w:lang w:eastAsia="nb-NO" w:bidi="ar-SA"/>
        </w:rPr>
      </w:pPr>
    </w:p>
    <w:p w14:paraId="139D2804" w14:textId="5E203E40" w:rsidR="003D42B7" w:rsidRDefault="003D42B7" w:rsidP="003D42B7">
      <w:pPr>
        <w:spacing w:before="0"/>
        <w:rPr>
          <w:rFonts w:ascii="Calibri Light" w:hAnsi="Calibri Light" w:cs="Calibri Light"/>
          <w:sz w:val="24"/>
          <w:szCs w:val="24"/>
          <w:lang w:eastAsia="en-US" w:bidi="ar-SA"/>
        </w:rPr>
      </w:pPr>
      <w:r>
        <w:rPr>
          <w:noProof/>
        </w:rPr>
        <w:drawing>
          <wp:inline distT="0" distB="0" distL="0" distR="0" wp14:anchorId="332E0122" wp14:editId="0649EE3B">
            <wp:extent cx="4600575" cy="2515939"/>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1143" cy="2538125"/>
                    </a:xfrm>
                    <a:prstGeom prst="rect">
                      <a:avLst/>
                    </a:prstGeom>
                    <a:noFill/>
                    <a:ln>
                      <a:noFill/>
                    </a:ln>
                  </pic:spPr>
                </pic:pic>
              </a:graphicData>
            </a:graphic>
          </wp:inline>
        </w:drawing>
      </w:r>
    </w:p>
    <w:p w14:paraId="0F14EB30" w14:textId="38A4548A" w:rsidR="003D42B7" w:rsidRDefault="003D42B7" w:rsidP="003D42B7">
      <w:pPr>
        <w:spacing w:before="0"/>
        <w:rPr>
          <w:rFonts w:ascii="Calibri Light" w:hAnsi="Calibri Light" w:cs="Calibri Light"/>
          <w:sz w:val="24"/>
          <w:szCs w:val="24"/>
          <w:lang w:eastAsia="en-US" w:bidi="ar-SA"/>
        </w:rPr>
      </w:pPr>
      <w:r>
        <w:rPr>
          <w:rFonts w:ascii="Calibri Light" w:hAnsi="Calibri Light" w:cs="Calibri Light"/>
          <w:sz w:val="24"/>
          <w:szCs w:val="24"/>
          <w:lang w:eastAsia="en-US" w:bidi="ar-SA"/>
        </w:rPr>
        <w:tab/>
      </w:r>
      <w:r>
        <w:rPr>
          <w:rFonts w:ascii="Calibri Light" w:hAnsi="Calibri Light" w:cs="Calibri Light"/>
          <w:sz w:val="24"/>
          <w:szCs w:val="24"/>
          <w:lang w:eastAsia="en-US" w:bidi="ar-SA"/>
        </w:rPr>
        <w:tab/>
      </w:r>
      <w:r>
        <w:rPr>
          <w:rFonts w:ascii="Calibri Light" w:hAnsi="Calibri Light" w:cs="Calibri Light"/>
          <w:sz w:val="24"/>
          <w:szCs w:val="24"/>
          <w:lang w:eastAsia="en-US" w:bidi="ar-SA"/>
        </w:rPr>
        <w:tab/>
      </w:r>
      <w:r>
        <w:rPr>
          <w:rFonts w:ascii="Calibri Light" w:hAnsi="Calibri Light" w:cs="Calibri Light"/>
          <w:sz w:val="24"/>
          <w:szCs w:val="24"/>
          <w:lang w:eastAsia="en-US" w:bidi="ar-SA"/>
        </w:rPr>
        <w:tab/>
      </w:r>
      <w:r>
        <w:rPr>
          <w:rFonts w:ascii="Calibri Light" w:hAnsi="Calibri Light" w:cs="Calibri Light"/>
          <w:color w:val="006600"/>
          <w:sz w:val="24"/>
          <w:szCs w:val="24"/>
          <w:lang w:eastAsia="en-US" w:bidi="ar-SA"/>
        </w:rPr>
        <w:t>Menn</w:t>
      </w:r>
      <w:r>
        <w:rPr>
          <w:rFonts w:ascii="Calibri Light" w:hAnsi="Calibri Light" w:cs="Calibri Light"/>
          <w:sz w:val="24"/>
          <w:szCs w:val="24"/>
          <w:lang w:eastAsia="en-US" w:bidi="ar-SA"/>
        </w:rPr>
        <w:tab/>
      </w:r>
      <w:r>
        <w:rPr>
          <w:rFonts w:ascii="Calibri Light" w:hAnsi="Calibri Light" w:cs="Calibri Light"/>
          <w:sz w:val="24"/>
          <w:szCs w:val="24"/>
          <w:lang w:eastAsia="en-US" w:bidi="ar-SA"/>
        </w:rPr>
        <w:tab/>
      </w:r>
      <w:r w:rsidR="00933427">
        <w:rPr>
          <w:rFonts w:ascii="Calibri Light" w:hAnsi="Calibri Light" w:cs="Calibri Light"/>
          <w:sz w:val="24"/>
          <w:szCs w:val="24"/>
          <w:lang w:eastAsia="en-US" w:bidi="ar-SA"/>
        </w:rPr>
        <w:tab/>
      </w:r>
      <w:r>
        <w:rPr>
          <w:rFonts w:ascii="Calibri Light" w:hAnsi="Calibri Light" w:cs="Calibri Light"/>
          <w:sz w:val="24"/>
          <w:szCs w:val="24"/>
          <w:lang w:eastAsia="en-US" w:bidi="ar-SA"/>
        </w:rPr>
        <w:t>Kvinner</w:t>
      </w:r>
    </w:p>
    <w:p w14:paraId="134BF8CB" w14:textId="77777777" w:rsidR="008826F5" w:rsidRDefault="008826F5" w:rsidP="003D42B7">
      <w:pPr>
        <w:spacing w:before="0"/>
        <w:rPr>
          <w:rFonts w:ascii="Calibri Light" w:hAnsi="Calibri Light" w:cs="Calibri Light"/>
          <w:sz w:val="24"/>
          <w:szCs w:val="24"/>
          <w:lang w:eastAsia="en-US" w:bidi="ar-SA"/>
        </w:rPr>
      </w:pPr>
    </w:p>
    <w:p w14:paraId="01A64B46" w14:textId="77777777" w:rsidR="003D42B7" w:rsidRDefault="003D42B7" w:rsidP="003D42B7">
      <w:pPr>
        <w:pStyle w:val="Overskrift3"/>
        <w:numPr>
          <w:ilvl w:val="0"/>
          <w:numId w:val="29"/>
        </w:numPr>
        <w:tabs>
          <w:tab w:val="num" w:pos="1492"/>
        </w:tabs>
        <w:ind w:left="1492"/>
        <w:rPr>
          <w:rFonts w:ascii="Calibri Light" w:hAnsi="Calibri Light" w:cs="Calibri Light"/>
          <w:color w:val="auto"/>
          <w:sz w:val="28"/>
          <w:szCs w:val="28"/>
        </w:rPr>
      </w:pPr>
      <w:bookmarkStart w:id="6" w:name="_Toc77924234"/>
      <w:r>
        <w:rPr>
          <w:rFonts w:ascii="Calibri Light" w:hAnsi="Calibri Light" w:cs="Calibri Light"/>
          <w:color w:val="auto"/>
          <w:sz w:val="28"/>
          <w:szCs w:val="28"/>
        </w:rPr>
        <w:t>Folkehelse</w:t>
      </w:r>
      <w:bookmarkEnd w:id="6"/>
    </w:p>
    <w:p w14:paraId="63A26078" w14:textId="77777777" w:rsidR="003D42B7" w:rsidRDefault="003D42B7" w:rsidP="003D42B7">
      <w:pPr>
        <w:rPr>
          <w:rFonts w:ascii="Calibri Light" w:hAnsi="Calibri Light" w:cs="Calibri Light"/>
        </w:rPr>
      </w:pPr>
      <w:r>
        <w:rPr>
          <w:rFonts w:ascii="Calibri Light" w:hAnsi="Calibri Light" w:cs="Calibri Light"/>
        </w:rPr>
        <w:t xml:space="preserve">Folkehelsen vår påvirkes av miljø, økonomi og sosiale forhold. Folkehelse er derfor et overordnet </w:t>
      </w:r>
      <w:r>
        <w:rPr>
          <w:rFonts w:ascii="Calibri Light" w:hAnsi="Calibri Light" w:cs="Calibri Light"/>
        </w:rPr>
        <w:lastRenderedPageBreak/>
        <w:t>tema i kommuneplanen samfunnsdel i forhold til livsmestring og gode hverdager.</w:t>
      </w:r>
    </w:p>
    <w:p w14:paraId="675BC398" w14:textId="6A99FB90" w:rsidR="003D42B7" w:rsidRDefault="003D42B7" w:rsidP="003D42B7">
      <w:pPr>
        <w:rPr>
          <w:rFonts w:ascii="Calibri Light" w:hAnsi="Calibri Light" w:cs="Calibri Light"/>
        </w:rPr>
      </w:pPr>
      <w:r>
        <w:rPr>
          <w:rFonts w:ascii="Calibri Light" w:hAnsi="Calibri Light" w:cs="Calibri Light"/>
        </w:rPr>
        <w:t xml:space="preserve">Folkehelse har gjennom folkehelseloven blitt sektorovergripende og skal hensyntas i kommunal planlegging. Bedret folkehelse vil ofte si forebygging, aktivitet og tilrettelegging, noe som er sterkt knyttet til idrett og fysisk aktivitet. </w:t>
      </w:r>
    </w:p>
    <w:p w14:paraId="466B8804" w14:textId="4DE8685E" w:rsidR="003D42B7" w:rsidRDefault="003D42B7" w:rsidP="003D42B7">
      <w:pPr>
        <w:rPr>
          <w:rFonts w:ascii="Calibri Light" w:hAnsi="Calibri Light" w:cs="Calibri Light"/>
        </w:rPr>
      </w:pPr>
      <w:r>
        <w:rPr>
          <w:rFonts w:ascii="Calibri Light" w:hAnsi="Calibri Light" w:cs="Calibri Light"/>
        </w:rPr>
        <w:t xml:space="preserve">Selv med ulikt ståsted, kan vi gjøre noe </w:t>
      </w:r>
      <w:r>
        <w:rPr>
          <w:rFonts w:ascii="Calibri Light" w:hAnsi="Calibri Light" w:cs="Calibri Light"/>
          <w:b/>
          <w:bCs/>
        </w:rPr>
        <w:t>aktivt</w:t>
      </w:r>
      <w:r>
        <w:rPr>
          <w:rFonts w:ascii="Calibri Light" w:hAnsi="Calibri Light" w:cs="Calibri Light"/>
        </w:rPr>
        <w:t xml:space="preserve">, vi kan gjøre noe </w:t>
      </w:r>
      <w:r>
        <w:rPr>
          <w:rFonts w:ascii="Calibri Light" w:hAnsi="Calibri Light" w:cs="Calibri Light"/>
          <w:b/>
          <w:bCs/>
        </w:rPr>
        <w:t>sammen</w:t>
      </w:r>
      <w:r>
        <w:rPr>
          <w:rFonts w:ascii="Calibri Light" w:hAnsi="Calibri Light" w:cs="Calibri Light"/>
        </w:rPr>
        <w:t xml:space="preserve"> og vi kan gjøre noe vi opplever som </w:t>
      </w:r>
      <w:r>
        <w:rPr>
          <w:rFonts w:ascii="Calibri Light" w:hAnsi="Calibri Light" w:cs="Calibri Light"/>
          <w:b/>
          <w:bCs/>
        </w:rPr>
        <w:t>meningsfylt</w:t>
      </w:r>
      <w:r>
        <w:rPr>
          <w:rFonts w:ascii="Calibri Light" w:hAnsi="Calibri Light" w:cs="Calibri Light"/>
        </w:rPr>
        <w:t>.</w:t>
      </w:r>
    </w:p>
    <w:p w14:paraId="548C03FD" w14:textId="0BB4C988" w:rsidR="00A248BC" w:rsidRDefault="00A248BC" w:rsidP="003D42B7">
      <w:pPr>
        <w:rPr>
          <w:rFonts w:ascii="Calibri Light" w:hAnsi="Calibri Light" w:cs="Calibri Light"/>
        </w:rPr>
      </w:pPr>
    </w:p>
    <w:p w14:paraId="264DED94" w14:textId="5F3200A9" w:rsidR="003D42B7" w:rsidRDefault="003D42B7" w:rsidP="003D42B7">
      <w:pPr>
        <w:pStyle w:val="Overskrift3"/>
        <w:numPr>
          <w:ilvl w:val="0"/>
          <w:numId w:val="29"/>
        </w:numPr>
        <w:tabs>
          <w:tab w:val="num" w:pos="1492"/>
        </w:tabs>
        <w:ind w:left="1492"/>
        <w:rPr>
          <w:rFonts w:ascii="Calibri Light" w:hAnsi="Calibri Light" w:cs="Calibri Light"/>
          <w:color w:val="auto"/>
          <w:sz w:val="28"/>
          <w:szCs w:val="28"/>
        </w:rPr>
      </w:pPr>
      <w:bookmarkStart w:id="7" w:name="_Toc77924235"/>
      <w:r>
        <w:rPr>
          <w:rFonts w:ascii="Calibri Light" w:hAnsi="Calibri Light" w:cs="Calibri Light"/>
          <w:color w:val="auto"/>
          <w:sz w:val="28"/>
          <w:szCs w:val="28"/>
        </w:rPr>
        <w:t>Folkehelseprofil 2021</w:t>
      </w:r>
      <w:bookmarkEnd w:id="7"/>
    </w:p>
    <w:p w14:paraId="169FFE5E" w14:textId="50215084" w:rsidR="003D42B7" w:rsidRDefault="00F7122E" w:rsidP="003D42B7">
      <w:pPr>
        <w:rPr>
          <w:rFonts w:ascii="Calibri Light" w:eastAsiaTheme="majorEastAsia" w:hAnsi="Calibri Light" w:cstheme="majorBidi"/>
          <w:lang w:eastAsia="en-US" w:bidi="ar-SA"/>
        </w:rPr>
      </w:pPr>
      <w:r>
        <w:rPr>
          <w:noProof/>
        </w:rPr>
        <mc:AlternateContent>
          <mc:Choice Requires="wps">
            <w:drawing>
              <wp:anchor distT="91440" distB="91440" distL="137160" distR="137160" simplePos="0" relativeHeight="251699200" behindDoc="0" locked="0" layoutInCell="0" allowOverlap="1" wp14:anchorId="42041F35" wp14:editId="291ABFF5">
                <wp:simplePos x="0" y="0"/>
                <wp:positionH relativeFrom="margin">
                  <wp:align>right</wp:align>
                </wp:positionH>
                <wp:positionV relativeFrom="margin">
                  <wp:posOffset>3067050</wp:posOffset>
                </wp:positionV>
                <wp:extent cx="1891030" cy="2505075"/>
                <wp:effectExtent l="0" t="2223" r="0" b="0"/>
                <wp:wrapSquare wrapText="bothSides"/>
                <wp:docPr id="18" name="Rektangel: avrundede hjørne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1030" cy="2505075"/>
                        </a:xfrm>
                        <a:prstGeom prst="roundRect">
                          <a:avLst>
                            <a:gd name="adj" fmla="val 13032"/>
                          </a:avLst>
                        </a:prstGeom>
                        <a:solidFill>
                          <a:schemeClr val="accent1"/>
                        </a:solidFill>
                      </wps:spPr>
                      <wps:txbx>
                        <w:txbxContent>
                          <w:p w14:paraId="544C0EFD" w14:textId="77777777" w:rsidR="003D42B7" w:rsidRDefault="003D42B7" w:rsidP="003D42B7">
                            <w:pPr>
                              <w:spacing w:before="0"/>
                              <w:jc w:val="center"/>
                              <w:rPr>
                                <w:rFonts w:ascii="Calibri Light" w:eastAsiaTheme="majorEastAsia" w:hAnsi="Calibri Light" w:cs="Calibri Light"/>
                              </w:rPr>
                            </w:pPr>
                            <w:r>
                              <w:rPr>
                                <w:rFonts w:ascii="Calibri Light" w:eastAsiaTheme="majorEastAsia" w:hAnsi="Calibri Light" w:cs="Calibri Light"/>
                              </w:rPr>
                              <w:t>Folkehelseprofil Overhalla:</w:t>
                            </w:r>
                          </w:p>
                          <w:p w14:paraId="04E7ED89" w14:textId="77777777" w:rsidR="003D42B7" w:rsidRDefault="003D42B7" w:rsidP="003D42B7">
                            <w:pPr>
                              <w:spacing w:before="0"/>
                              <w:jc w:val="center"/>
                              <w:rPr>
                                <w:rFonts w:ascii="Calibri Light" w:eastAsiaTheme="majorEastAsia" w:hAnsi="Calibri Light" w:cs="Calibri Light"/>
                              </w:rPr>
                            </w:pPr>
                            <w:r>
                              <w:rPr>
                                <w:rFonts w:ascii="Calibri Light" w:eastAsiaTheme="majorEastAsia" w:hAnsi="Calibri Light" w:cs="Calibri Light"/>
                              </w:rPr>
                              <w:t>Bare tre av ti voksne oppfyller anbefalingene om fysisk aktivitet. Blant barn er situasjonen bedre, men aktiviteten synker raskt med alderen. Det finnes en rekke virkemidler for å stimulere befolkningen til å bevege seg mer i hverdagen.</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041F35" id="Rektangel: avrundede hjørner 18" o:spid="_x0000_s1028" style="position:absolute;margin-left:97.7pt;margin-top:241.5pt;width:148.9pt;height:197.25pt;rotation:90;z-index:25169920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" o:allowincell="f" fillcolor="#4f81bd [3204]" stroked="f">
                <v:textbox>
                  <w:txbxContent>
                    <w:p w14:paraId="544C0EFD" w14:textId="77777777" w:rsidR="003D42B7" w:rsidRDefault="003D42B7" w:rsidP="003D42B7">
                      <w:pPr>
                        <w:spacing w:before="0"/>
                        <w:jc w:val="center"/>
                        <w:rPr>
                          <w:rFonts w:ascii="Calibri Light" w:eastAsiaTheme="majorEastAsia" w:hAnsi="Calibri Light" w:cs="Calibri Light"/>
                        </w:rPr>
                      </w:pPr>
                      <w:r>
                        <w:rPr>
                          <w:rFonts w:ascii="Calibri Light" w:eastAsiaTheme="majorEastAsia" w:hAnsi="Calibri Light" w:cs="Calibri Light"/>
                        </w:rPr>
                        <w:t>Folkehelseprofil Overhalla:</w:t>
                      </w:r>
                    </w:p>
                    <w:p w14:paraId="04E7ED89" w14:textId="77777777" w:rsidR="003D42B7" w:rsidRDefault="003D42B7" w:rsidP="003D42B7">
                      <w:pPr>
                        <w:spacing w:before="0"/>
                        <w:jc w:val="center"/>
                        <w:rPr>
                          <w:rFonts w:ascii="Calibri Light" w:eastAsiaTheme="majorEastAsia" w:hAnsi="Calibri Light" w:cs="Calibri Light"/>
                        </w:rPr>
                      </w:pPr>
                      <w:r>
                        <w:rPr>
                          <w:rFonts w:ascii="Calibri Light" w:eastAsiaTheme="majorEastAsia" w:hAnsi="Calibri Light" w:cs="Calibri Light"/>
                        </w:rPr>
                        <w:t>Bare tre av ti voksne oppfyller anbefalingene om fysisk aktivitet. Blant barn er situasjonen bedre, men aktiviteten synker raskt med alderen. Det finnes en rekke virkemidler for å stimulere befolkningen til å bevege seg mer i hverdagen.</w:t>
                      </w:r>
                    </w:p>
                  </w:txbxContent>
                </v:textbox>
                <w10:wrap type="square" anchorx="margin" anchory="margin"/>
              </v:roundrect>
            </w:pict>
          </mc:Fallback>
        </mc:AlternateContent>
      </w:r>
      <w:r w:rsidR="003D42B7">
        <w:rPr>
          <w:rFonts w:ascii="Calibri Light" w:eastAsiaTheme="majorEastAsia" w:hAnsi="Calibri Light" w:cstheme="majorBidi"/>
          <w:lang w:eastAsia="en-US" w:bidi="ar-SA"/>
        </w:rPr>
        <w:t xml:space="preserve">I forhold til data presentert i </w:t>
      </w:r>
      <w:r w:rsidR="003D42B7">
        <w:rPr>
          <w:rFonts w:ascii="Calibri Light" w:eastAsiaTheme="majorEastAsia" w:hAnsi="Calibri Light" w:cstheme="majorBidi"/>
          <w:i/>
          <w:iCs/>
          <w:lang w:eastAsia="en-US" w:bidi="ar-SA"/>
        </w:rPr>
        <w:t>Folkehelseprofil 2021</w:t>
      </w:r>
      <w:r w:rsidR="003D42B7">
        <w:rPr>
          <w:rFonts w:ascii="Calibri Light" w:eastAsiaTheme="majorEastAsia" w:hAnsi="Calibri Light" w:cstheme="majorBidi"/>
          <w:b/>
          <w:bCs/>
          <w:color w:val="FF0000"/>
          <w:lang w:eastAsia="en-US" w:bidi="ar-SA"/>
        </w:rPr>
        <w:t xml:space="preserve"> </w:t>
      </w:r>
      <w:r w:rsidR="003D42B7">
        <w:rPr>
          <w:rFonts w:ascii="Calibri Light" w:eastAsiaTheme="majorEastAsia" w:hAnsi="Calibri Light" w:cstheme="majorBidi"/>
          <w:lang w:eastAsia="en-US" w:bidi="ar-SA"/>
        </w:rPr>
        <w:t>bør vi i Overhalla bli mer aktive.</w:t>
      </w:r>
    </w:p>
    <w:p w14:paraId="12EE0716" w14:textId="4AE862C1" w:rsidR="003D42B7" w:rsidRDefault="003D42B7" w:rsidP="003D42B7">
      <w:pPr>
        <w:rPr>
          <w:rFonts w:ascii="Calibri Light" w:eastAsiaTheme="majorEastAsia" w:hAnsi="Calibri Light" w:cstheme="majorBidi"/>
          <w:lang w:eastAsia="en-US" w:bidi="ar-SA"/>
        </w:rPr>
      </w:pPr>
      <w:r>
        <w:rPr>
          <w:rFonts w:ascii="Calibri Light" w:eastAsiaTheme="majorEastAsia" w:hAnsi="Calibri Light" w:cstheme="majorBidi"/>
          <w:lang w:eastAsia="en-US" w:bidi="ar-SA"/>
        </w:rPr>
        <w:t>I 2020 la regjeringen fram ny handlingsplan for fysisk aktivitet. Et av hovedmålene er å øke andel av befolkningen som oppfyller helsemessige anbefalinger om fysisk aktivitet med 10 prosentpoeng innen 2025 og 15 prosentpoeng innen 2030.</w:t>
      </w:r>
    </w:p>
    <w:p w14:paraId="50928D8A" w14:textId="77777777" w:rsidR="003D42B7" w:rsidRDefault="003D42B7" w:rsidP="003D42B7">
      <w:pPr>
        <w:rPr>
          <w:rFonts w:ascii="Calibri Light" w:eastAsiaTheme="majorEastAsia" w:hAnsi="Calibri Light" w:cstheme="majorBidi"/>
          <w:lang w:eastAsia="en-US" w:bidi="ar-SA"/>
        </w:rPr>
      </w:pPr>
      <w:r>
        <w:rPr>
          <w:rFonts w:ascii="Calibri Light" w:eastAsiaTheme="majorEastAsia" w:hAnsi="Calibri Light" w:cstheme="majorBidi"/>
          <w:lang w:eastAsia="en-US" w:bidi="ar-SA"/>
        </w:rPr>
        <w:t>Fysisk aktivitet er viktig for å oppnå flere av FNs bærekraftmål, deriblant målet om god helse og livskvalitet.</w:t>
      </w:r>
    </w:p>
    <w:p w14:paraId="214CC9F7" w14:textId="77777777" w:rsidR="003D42B7" w:rsidRDefault="003D42B7" w:rsidP="003D42B7">
      <w:pPr>
        <w:rPr>
          <w:rFonts w:ascii="Calibri Light" w:eastAsiaTheme="majorEastAsia" w:hAnsi="Calibri Light" w:cstheme="majorBidi"/>
          <w:lang w:eastAsia="en-US" w:bidi="ar-SA"/>
        </w:rPr>
      </w:pPr>
      <w:r>
        <w:rPr>
          <w:rFonts w:ascii="Calibri Light" w:eastAsiaTheme="majorEastAsia" w:hAnsi="Calibri Light" w:cstheme="majorBidi"/>
          <w:i/>
          <w:iCs/>
          <w:lang w:eastAsia="en-US" w:bidi="ar-SA"/>
        </w:rPr>
        <w:t>Fysisk aktivitet er all bevegelse som fører til et energiforbruk utover hvilenivå</w:t>
      </w:r>
      <w:r>
        <w:rPr>
          <w:rFonts w:ascii="Calibri Light" w:eastAsiaTheme="majorEastAsia" w:hAnsi="Calibri Light" w:cstheme="majorBidi"/>
          <w:lang w:eastAsia="en-US" w:bidi="ar-SA"/>
        </w:rPr>
        <w:t xml:space="preserve">. </w:t>
      </w:r>
    </w:p>
    <w:p w14:paraId="19ECD29D" w14:textId="77777777" w:rsidR="003D42B7" w:rsidRDefault="003D42B7" w:rsidP="003D42B7">
      <w:pPr>
        <w:rPr>
          <w:rFonts w:ascii="Calibri Light" w:hAnsi="Calibri Light" w:cs="Calibri Light"/>
          <w:b/>
          <w:bCs/>
          <w:color w:val="FF0000"/>
          <w:sz w:val="24"/>
          <w:szCs w:val="24"/>
          <w:lang w:eastAsia="en-US" w:bidi="ar-SA"/>
        </w:rPr>
      </w:pPr>
      <w:r>
        <w:rPr>
          <w:rFonts w:ascii="Calibri Light" w:hAnsi="Calibri Light" w:cs="Calibri Light"/>
          <w:b/>
          <w:bCs/>
          <w:color w:val="FF0000"/>
          <w:sz w:val="24"/>
          <w:szCs w:val="24"/>
          <w:lang w:eastAsia="en-US" w:bidi="ar-SA"/>
        </w:rPr>
        <w:t xml:space="preserve">FOR DE FLESTE </w:t>
      </w:r>
      <w:r>
        <w:rPr>
          <w:rFonts w:ascii="Calibri Light" w:hAnsi="Calibri Light" w:cs="Calibri Light"/>
          <w:b/>
          <w:bCs/>
          <w:caps/>
          <w:color w:val="FF0000"/>
          <w:sz w:val="24"/>
          <w:szCs w:val="24"/>
          <w:lang w:eastAsia="en-US" w:bidi="ar-SA"/>
        </w:rPr>
        <w:t>av oss</w:t>
      </w:r>
      <w:r>
        <w:rPr>
          <w:rFonts w:ascii="Calibri Light" w:hAnsi="Calibri Light" w:cs="Calibri Light"/>
          <w:b/>
          <w:bCs/>
          <w:color w:val="FF0000"/>
          <w:sz w:val="24"/>
          <w:szCs w:val="24"/>
          <w:lang w:eastAsia="en-US" w:bidi="ar-SA"/>
        </w:rPr>
        <w:t>:</w:t>
      </w:r>
    </w:p>
    <w:p w14:paraId="2D588842" w14:textId="77777777" w:rsidR="003D42B7" w:rsidRDefault="003D42B7" w:rsidP="003D42B7">
      <w:pPr>
        <w:spacing w:before="0"/>
        <w:rPr>
          <w:rFonts w:ascii="Calibri Light" w:hAnsi="Calibri Light" w:cs="Calibri Light"/>
          <w:i/>
          <w:iCs/>
          <w:sz w:val="24"/>
          <w:szCs w:val="24"/>
          <w:lang w:eastAsia="en-US" w:bidi="ar-SA"/>
        </w:rPr>
      </w:pPr>
      <w:r>
        <w:rPr>
          <w:rFonts w:ascii="Calibri Light" w:hAnsi="Calibri Light" w:cs="Calibri Light"/>
          <w:i/>
          <w:iCs/>
          <w:sz w:val="24"/>
          <w:szCs w:val="24"/>
          <w:lang w:eastAsia="en-US" w:bidi="ar-SA"/>
        </w:rPr>
        <w:t>Beveg oss mer og oftere og sitt mindre stille</w:t>
      </w:r>
    </w:p>
    <w:p w14:paraId="387020CC" w14:textId="77777777" w:rsidR="003D42B7" w:rsidRDefault="003D42B7" w:rsidP="003D42B7">
      <w:pPr>
        <w:spacing w:before="0"/>
        <w:rPr>
          <w:rFonts w:ascii="Calibri Light" w:hAnsi="Calibri Light" w:cs="Calibri Light"/>
          <w:sz w:val="28"/>
          <w:szCs w:val="28"/>
          <w:lang w:eastAsia="en-US" w:bidi="ar-SA"/>
        </w:rPr>
      </w:pPr>
    </w:p>
    <w:p w14:paraId="40A6FD43" w14:textId="77777777" w:rsidR="003D42B7" w:rsidRDefault="003D42B7" w:rsidP="003D42B7">
      <w:pPr>
        <w:spacing w:before="0"/>
        <w:rPr>
          <w:rFonts w:ascii="Calibri Light" w:hAnsi="Calibri Light" w:cs="Calibri Light"/>
          <w:sz w:val="28"/>
          <w:szCs w:val="28"/>
          <w:lang w:eastAsia="en-US" w:bidi="ar-SA"/>
        </w:rPr>
      </w:pPr>
    </w:p>
    <w:p w14:paraId="614ED44C" w14:textId="77777777" w:rsidR="003D42B7" w:rsidRDefault="003D42B7" w:rsidP="003D42B7">
      <w:pPr>
        <w:spacing w:before="0"/>
        <w:rPr>
          <w:rFonts w:ascii="Calibri Light" w:hAnsi="Calibri Light" w:cs="Calibri Light"/>
          <w:sz w:val="28"/>
          <w:szCs w:val="28"/>
          <w:lang w:eastAsia="en-US" w:bidi="ar-SA"/>
        </w:rPr>
      </w:pPr>
    </w:p>
    <w:p w14:paraId="28334319" w14:textId="7FC6D180" w:rsidR="003D42B7" w:rsidRDefault="003D42B7" w:rsidP="003D42B7">
      <w:pPr>
        <w:keepNext/>
        <w:spacing w:before="0"/>
      </w:pPr>
      <w:r>
        <w:rPr>
          <w:noProof/>
        </w:rPr>
        <w:lastRenderedPageBreak/>
        <w:drawing>
          <wp:inline distT="0" distB="0" distL="0" distR="0" wp14:anchorId="06EE36C5" wp14:editId="092B9C8A">
            <wp:extent cx="4067175" cy="2927626"/>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2969" cy="2938995"/>
                    </a:xfrm>
                    <a:prstGeom prst="rect">
                      <a:avLst/>
                    </a:prstGeom>
                    <a:noFill/>
                    <a:ln>
                      <a:noFill/>
                    </a:ln>
                  </pic:spPr>
                </pic:pic>
              </a:graphicData>
            </a:graphic>
          </wp:inline>
        </w:drawing>
      </w:r>
    </w:p>
    <w:p w14:paraId="51A1E79A" w14:textId="77777777" w:rsidR="003D42B7" w:rsidRDefault="003D42B7" w:rsidP="003D42B7">
      <w:pPr>
        <w:pStyle w:val="Bildetekst"/>
        <w:rPr>
          <w:rFonts w:ascii="Calibri Light" w:eastAsiaTheme="majorEastAsia" w:hAnsi="Calibri Light" w:cs="Calibri Light"/>
          <w:color w:val="auto"/>
          <w:sz w:val="20"/>
          <w:szCs w:val="20"/>
          <w:lang w:eastAsia="en-US" w:bidi="ar-SA"/>
        </w:rPr>
      </w:pPr>
      <w:r>
        <w:rPr>
          <w:rFonts w:ascii="Calibri Light" w:hAnsi="Calibri Light" w:cs="Calibri Light"/>
          <w:sz w:val="20"/>
          <w:szCs w:val="20"/>
        </w:rPr>
        <w:t>Andel som oppfyller minimumsanbefalingene om fysisk aktivitet, fordelt på kjønn</w:t>
      </w:r>
    </w:p>
    <w:p w14:paraId="4B3EF0C3" w14:textId="77777777" w:rsidR="003D42B7" w:rsidRDefault="003D42B7" w:rsidP="003D42B7">
      <w:pPr>
        <w:rPr>
          <w:rFonts w:ascii="Calibri Light" w:hAnsi="Calibri Light" w:cs="Calibri Light"/>
        </w:rPr>
      </w:pPr>
      <w:r>
        <w:rPr>
          <w:rFonts w:ascii="Calibri Light" w:hAnsi="Calibri Light" w:cs="Calibri Light"/>
        </w:rPr>
        <w:t xml:space="preserve">Det er lite som skal til for at flere skal oppfylle anbefalingen om fysisk aktivitet. Men det kreves et mer aktivitetsvennlig samfunn der alle, uavhengig av alder, kjønn, funksjonsnivå og sosial bakgrunn, gis mulighet til bevegelse og fysisk aktivitet. Å skape et slikt samfunn er også et sentralt mål i regjeringens handlingsplan for fysisk aktivitet (2020-2029). </w:t>
      </w:r>
    </w:p>
    <w:p w14:paraId="48A73F4F" w14:textId="77777777" w:rsidR="003D42B7" w:rsidRDefault="003D42B7" w:rsidP="003D42B7">
      <w:pPr>
        <w:rPr>
          <w:rFonts w:ascii="Calibri Light" w:hAnsi="Calibri Light" w:cs="Calibri Light"/>
        </w:rPr>
      </w:pPr>
      <w:r>
        <w:rPr>
          <w:rFonts w:ascii="Calibri Light" w:hAnsi="Calibri Light" w:cs="Calibri Light"/>
        </w:rPr>
        <w:t>Ikke bare kommunen, men lokale aktører som frivillige organisasjoner, treningssenter, og idrettslag må samarbeide for å få til dette.</w:t>
      </w:r>
    </w:p>
    <w:p w14:paraId="533484B4" w14:textId="77777777" w:rsidR="003D42B7" w:rsidRDefault="003D42B7" w:rsidP="003D42B7">
      <w:pPr>
        <w:rPr>
          <w:rFonts w:ascii="Calibri Light" w:hAnsi="Calibri Light" w:cs="Calibri Light"/>
          <w:b/>
          <w:bCs/>
          <w:caps/>
          <w:color w:val="FF0000"/>
          <w:sz w:val="24"/>
          <w:szCs w:val="24"/>
        </w:rPr>
      </w:pPr>
      <w:r>
        <w:rPr>
          <w:rFonts w:ascii="Calibri Light" w:hAnsi="Calibri Light" w:cs="Calibri Light"/>
          <w:b/>
          <w:bCs/>
          <w:caps/>
          <w:color w:val="FF0000"/>
          <w:sz w:val="24"/>
          <w:szCs w:val="24"/>
        </w:rPr>
        <w:t>Med bare 10 minutter mer aktivitet om dagen vil flere oppfylle anbefalingene</w:t>
      </w:r>
    </w:p>
    <w:p w14:paraId="20D3C06A" w14:textId="49A27588" w:rsidR="003D42B7" w:rsidRDefault="003D42B7" w:rsidP="003D42B7">
      <w:r>
        <w:rPr>
          <w:noProof/>
        </w:rPr>
        <w:drawing>
          <wp:inline distT="0" distB="0" distL="0" distR="0" wp14:anchorId="7BB7C6A1" wp14:editId="139EAEBE">
            <wp:extent cx="4838700" cy="235267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p>
    <w:p w14:paraId="76895FDF" w14:textId="77777777" w:rsidR="003D42B7" w:rsidRDefault="003D42B7" w:rsidP="003D42B7">
      <w:pPr>
        <w:pStyle w:val="Bildetekst"/>
        <w:spacing w:after="0"/>
        <w:rPr>
          <w:rFonts w:ascii="Calibri Light" w:hAnsi="Calibri Light" w:cs="Calibri Light"/>
          <w:sz w:val="20"/>
          <w:szCs w:val="20"/>
        </w:rPr>
      </w:pPr>
      <w:r>
        <w:rPr>
          <w:rFonts w:ascii="Calibri Light" w:hAnsi="Calibri Light" w:cs="Calibri Light"/>
          <w:sz w:val="20"/>
          <w:szCs w:val="20"/>
        </w:rPr>
        <w:t xml:space="preserve">Andel som faktisk oppfyller anbefalingene om fysisk aktivitet. </w:t>
      </w:r>
    </w:p>
    <w:p w14:paraId="0F2FE527" w14:textId="77777777" w:rsidR="003D42B7" w:rsidRDefault="003D42B7" w:rsidP="003D42B7">
      <w:pPr>
        <w:pStyle w:val="Bildetekst"/>
        <w:rPr>
          <w:rFonts w:ascii="Calibri Light" w:hAnsi="Calibri Light" w:cs="Calibri Light"/>
          <w:sz w:val="20"/>
          <w:szCs w:val="20"/>
        </w:rPr>
      </w:pPr>
      <w:r>
        <w:rPr>
          <w:rFonts w:ascii="Calibri Light" w:hAnsi="Calibri Light" w:cs="Calibri Light"/>
          <w:sz w:val="20"/>
          <w:szCs w:val="20"/>
        </w:rPr>
        <w:t>Andel som ville oppfylt anbefalingene med 10 minutters mer fysisk aktivitet hver dag</w:t>
      </w:r>
    </w:p>
    <w:p w14:paraId="78F2FA9D" w14:textId="34E7E845" w:rsidR="00331E74" w:rsidRPr="004A2CB0" w:rsidRDefault="00956F91" w:rsidP="004A2CB0">
      <w:pPr>
        <w:pStyle w:val="Overskrift3"/>
        <w:numPr>
          <w:ilvl w:val="0"/>
          <w:numId w:val="29"/>
        </w:numPr>
        <w:rPr>
          <w:rFonts w:ascii="Calibri Light" w:hAnsi="Calibri Light" w:cs="Calibri Light"/>
          <w:sz w:val="28"/>
          <w:szCs w:val="28"/>
        </w:rPr>
      </w:pPr>
      <w:bookmarkStart w:id="8" w:name="_Toc77924236"/>
      <w:r w:rsidRPr="004A2CB0">
        <w:rPr>
          <w:rFonts w:ascii="Calibri Light" w:hAnsi="Calibri Light" w:cs="Calibri Light"/>
          <w:sz w:val="28"/>
          <w:szCs w:val="28"/>
        </w:rPr>
        <w:lastRenderedPageBreak/>
        <w:t>FNs bærekraftmål</w:t>
      </w:r>
      <w:bookmarkEnd w:id="8"/>
    </w:p>
    <w:p w14:paraId="4441D89A" w14:textId="7CF9099E" w:rsidR="00A32A82" w:rsidRPr="002E6C0B" w:rsidRDefault="004432D1" w:rsidP="00D64236">
      <w:pPr>
        <w:rPr>
          <w:rFonts w:ascii="Calibri Light" w:hAnsi="Calibri Light" w:cs="Calibri Light"/>
        </w:rPr>
      </w:pPr>
      <w:r w:rsidRPr="002E6C0B">
        <w:rPr>
          <w:rFonts w:ascii="Calibri Light" w:hAnsi="Calibri Light" w:cs="Calibri Light"/>
        </w:rPr>
        <w:t xml:space="preserve">Overhalla </w:t>
      </w:r>
      <w:r w:rsidR="00D73994" w:rsidRPr="002E6C0B">
        <w:rPr>
          <w:rFonts w:ascii="Calibri Light" w:hAnsi="Calibri Light" w:cs="Calibri Light"/>
        </w:rPr>
        <w:t xml:space="preserve">og alle andre </w:t>
      </w:r>
      <w:r w:rsidRPr="002E6C0B">
        <w:rPr>
          <w:rFonts w:ascii="Calibri Light" w:hAnsi="Calibri Light" w:cs="Calibri Light"/>
        </w:rPr>
        <w:t>kommuner</w:t>
      </w:r>
      <w:r w:rsidR="00904FDB" w:rsidRPr="002E6C0B">
        <w:rPr>
          <w:rFonts w:ascii="Calibri Light" w:hAnsi="Calibri Light" w:cs="Calibri Light"/>
        </w:rPr>
        <w:t xml:space="preserve"> </w:t>
      </w:r>
      <w:r w:rsidR="00D73994" w:rsidRPr="002E6C0B">
        <w:rPr>
          <w:rFonts w:ascii="Calibri Light" w:hAnsi="Calibri Light" w:cs="Calibri Light"/>
        </w:rPr>
        <w:t xml:space="preserve">skal </w:t>
      </w:r>
      <w:r w:rsidR="00904FDB" w:rsidRPr="002E6C0B">
        <w:rPr>
          <w:rFonts w:ascii="Calibri Light" w:hAnsi="Calibri Light" w:cs="Calibri Light"/>
        </w:rPr>
        <w:t xml:space="preserve">bruke </w:t>
      </w:r>
      <w:r w:rsidR="00087EFA" w:rsidRPr="002E6C0B">
        <w:rPr>
          <w:rFonts w:ascii="Calibri Light" w:hAnsi="Calibri Light" w:cs="Calibri Light"/>
        </w:rPr>
        <w:t>FNs bærekraftmål</w:t>
      </w:r>
      <w:r w:rsidR="00205187" w:rsidRPr="002E6C0B">
        <w:rPr>
          <w:rFonts w:ascii="Calibri Light" w:hAnsi="Calibri Light" w:cs="Calibri Light"/>
        </w:rPr>
        <w:t xml:space="preserve"> for samfunns- og arealplanleggingen. </w:t>
      </w:r>
      <w:r w:rsidR="00384FC3" w:rsidRPr="002E6C0B">
        <w:rPr>
          <w:rFonts w:ascii="Calibri Light" w:hAnsi="Calibri Light" w:cs="Calibri Light"/>
        </w:rPr>
        <w:t xml:space="preserve">Vi står alle overfor </w:t>
      </w:r>
      <w:r w:rsidR="00AE0F73" w:rsidRPr="002E6C0B">
        <w:rPr>
          <w:rFonts w:ascii="Calibri Light" w:hAnsi="Calibri Light" w:cs="Calibri Light"/>
        </w:rPr>
        <w:t>utfordringer</w:t>
      </w:r>
      <w:r w:rsidR="008517F3" w:rsidRPr="002E6C0B">
        <w:rPr>
          <w:rFonts w:ascii="Calibri Light" w:hAnsi="Calibri Light" w:cs="Calibri Light"/>
        </w:rPr>
        <w:t xml:space="preserve"> som klimaendringer, det grønne skiftet og levekårsforskjeller.</w:t>
      </w:r>
    </w:p>
    <w:p w14:paraId="3E69DE81" w14:textId="5C0210BD" w:rsidR="006767D3" w:rsidRPr="002E6C0B" w:rsidRDefault="00680B99" w:rsidP="00646598">
      <w:pPr>
        <w:rPr>
          <w:rFonts w:ascii="Calibri Light" w:hAnsi="Calibri Light" w:cs="Calibri Light"/>
        </w:rPr>
      </w:pPr>
      <w:r w:rsidRPr="002E6C0B">
        <w:rPr>
          <w:rFonts w:ascii="Calibri Light" w:hAnsi="Calibri Light" w:cs="Calibri Light"/>
        </w:rPr>
        <w:t>I kommune</w:t>
      </w:r>
      <w:r w:rsidR="00521CB1">
        <w:rPr>
          <w:rFonts w:ascii="Calibri Light" w:hAnsi="Calibri Light" w:cs="Calibri Light"/>
        </w:rPr>
        <w:t>planens</w:t>
      </w:r>
      <w:r w:rsidRPr="002E6C0B">
        <w:rPr>
          <w:rFonts w:ascii="Calibri Light" w:hAnsi="Calibri Light" w:cs="Calibri Light"/>
        </w:rPr>
        <w:t xml:space="preserve"> samfunnsdel </w:t>
      </w:r>
      <w:r w:rsidR="003102D5" w:rsidRPr="002E6C0B">
        <w:rPr>
          <w:rFonts w:ascii="Calibri Light" w:hAnsi="Calibri Light" w:cs="Calibri Light"/>
        </w:rPr>
        <w:t xml:space="preserve">sier vi at bærekraftig utvikling handler om </w:t>
      </w:r>
      <w:r w:rsidR="00D5216E" w:rsidRPr="002E6C0B">
        <w:rPr>
          <w:rFonts w:ascii="Calibri Light" w:hAnsi="Calibri Light" w:cs="Calibri Light"/>
        </w:rPr>
        <w:t xml:space="preserve">å ta vare på </w:t>
      </w:r>
      <w:r w:rsidR="000272C9" w:rsidRPr="002E6C0B">
        <w:rPr>
          <w:rFonts w:ascii="Calibri Light" w:hAnsi="Calibri Light" w:cs="Calibri Light"/>
        </w:rPr>
        <w:t xml:space="preserve">nålevende menneskers behov, uten å ødelegge framtidige generasjoners muligheter </w:t>
      </w:r>
      <w:r w:rsidR="00C27E89" w:rsidRPr="002E6C0B">
        <w:rPr>
          <w:rFonts w:ascii="Calibri Light" w:hAnsi="Calibri Light" w:cs="Calibri Light"/>
        </w:rPr>
        <w:t>til å dekke sine behov.</w:t>
      </w:r>
      <w:r w:rsidR="00E240B7" w:rsidRPr="002E6C0B">
        <w:rPr>
          <w:rFonts w:ascii="Calibri Light" w:hAnsi="Calibri Light" w:cs="Calibri Light"/>
        </w:rPr>
        <w:t xml:space="preserve"> Vi forplikter oss til å </w:t>
      </w:r>
      <w:r w:rsidR="00FD616B" w:rsidRPr="002E6C0B">
        <w:rPr>
          <w:rFonts w:ascii="Calibri Light" w:hAnsi="Calibri Light" w:cs="Calibri Light"/>
        </w:rPr>
        <w:t>jobbe etter</w:t>
      </w:r>
      <w:r w:rsidR="00C62F08" w:rsidRPr="002E6C0B">
        <w:rPr>
          <w:rFonts w:ascii="Calibri Light" w:hAnsi="Calibri Light" w:cs="Calibri Light"/>
        </w:rPr>
        <w:t xml:space="preserve"> disse målene slik at vi skal bygge et godt </w:t>
      </w:r>
      <w:r w:rsidR="005F441B" w:rsidRPr="002E6C0B">
        <w:rPr>
          <w:rFonts w:ascii="Calibri Light" w:hAnsi="Calibri Light" w:cs="Calibri Light"/>
        </w:rPr>
        <w:t>lokalsamfunn i Overhalla.</w:t>
      </w:r>
    </w:p>
    <w:p w14:paraId="7575795F" w14:textId="77777777" w:rsidR="00C364BF" w:rsidRPr="002E6C0B" w:rsidRDefault="00C364BF" w:rsidP="00646598">
      <w:pPr>
        <w:rPr>
          <w:rFonts w:ascii="Calibri Light" w:hAnsi="Calibri Light" w:cs="Calibri Light"/>
        </w:rPr>
      </w:pPr>
    </w:p>
    <w:p w14:paraId="6CC4D87B" w14:textId="48D8C0D1" w:rsidR="00B50357" w:rsidRPr="002E6C0B" w:rsidRDefault="006A111E" w:rsidP="00646598">
      <w:r w:rsidRPr="002E6C0B">
        <w:rPr>
          <w:rFonts w:ascii="Calibri Light" w:hAnsi="Calibri Light" w:cs="Calibri Light"/>
          <w:noProof/>
        </w:rPr>
        <w:drawing>
          <wp:inline distT="0" distB="0" distL="0" distR="0" wp14:anchorId="04DA3D61" wp14:editId="3F60BCFF">
            <wp:extent cx="5289550" cy="2975148"/>
            <wp:effectExtent l="0" t="0" r="635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6">
                      <a:extLst>
                        <a:ext uri="{28A0092B-C50C-407E-A947-70E740481C1C}">
                          <a14:useLocalDpi xmlns:a14="http://schemas.microsoft.com/office/drawing/2010/main" val="0"/>
                        </a:ext>
                      </a:extLst>
                    </a:blip>
                    <a:stretch>
                      <a:fillRect/>
                    </a:stretch>
                  </pic:blipFill>
                  <pic:spPr>
                    <a:xfrm>
                      <a:off x="0" y="0"/>
                      <a:ext cx="5299514" cy="2980752"/>
                    </a:xfrm>
                    <a:prstGeom prst="rect">
                      <a:avLst/>
                    </a:prstGeom>
                  </pic:spPr>
                </pic:pic>
              </a:graphicData>
            </a:graphic>
          </wp:inline>
        </w:drawing>
      </w:r>
    </w:p>
    <w:p w14:paraId="51E68AA2" w14:textId="4618FFA3" w:rsidR="00D47CAE" w:rsidRPr="002E6C0B" w:rsidRDefault="00B50357" w:rsidP="00B50357">
      <w:pPr>
        <w:pStyle w:val="Bildetekst"/>
        <w:rPr>
          <w:rFonts w:ascii="Calibri Light" w:hAnsi="Calibri Light" w:cs="Calibri Light"/>
          <w:sz w:val="20"/>
          <w:szCs w:val="20"/>
        </w:rPr>
      </w:pPr>
      <w:r w:rsidRPr="002E6C0B">
        <w:rPr>
          <w:rFonts w:ascii="Calibri Light" w:hAnsi="Calibri Light" w:cs="Calibri Light"/>
          <w:sz w:val="20"/>
          <w:szCs w:val="20"/>
        </w:rPr>
        <w:t>FNs bærekraftmål</w:t>
      </w:r>
    </w:p>
    <w:p w14:paraId="5F627F24" w14:textId="77777777" w:rsidR="00C85927" w:rsidRPr="002E6C0B" w:rsidRDefault="00B15EA2" w:rsidP="00D64236">
      <w:pPr>
        <w:rPr>
          <w:rFonts w:ascii="Calibri Light" w:hAnsi="Calibri Light" w:cs="Calibri Light"/>
        </w:rPr>
      </w:pPr>
      <w:r w:rsidRPr="002E6C0B">
        <w:rPr>
          <w:rFonts w:ascii="Calibri Light" w:hAnsi="Calibri Light" w:cs="Calibri Light"/>
        </w:rPr>
        <w:t xml:space="preserve">Befolkningsprognoser </w:t>
      </w:r>
      <w:r w:rsidR="0000615F" w:rsidRPr="002E6C0B">
        <w:rPr>
          <w:rFonts w:ascii="Calibri Light" w:hAnsi="Calibri Light" w:cs="Calibri Light"/>
        </w:rPr>
        <w:t xml:space="preserve">tyder på videre vekst i Overhalla. </w:t>
      </w:r>
      <w:r w:rsidR="00E352EE" w:rsidRPr="002E6C0B">
        <w:rPr>
          <w:rFonts w:ascii="Calibri Light" w:hAnsi="Calibri Light" w:cs="Calibri Light"/>
        </w:rPr>
        <w:t>Vi må tilrettelegge for denne veksten</w:t>
      </w:r>
      <w:r w:rsidR="00AE6B54" w:rsidRPr="002E6C0B">
        <w:rPr>
          <w:rFonts w:ascii="Calibri Light" w:hAnsi="Calibri Light" w:cs="Calibri Light"/>
        </w:rPr>
        <w:t xml:space="preserve"> og samtidig passe på at vi får </w:t>
      </w:r>
      <w:r w:rsidR="00111538" w:rsidRPr="002E6C0B">
        <w:rPr>
          <w:rFonts w:ascii="Calibri Light" w:hAnsi="Calibri Light" w:cs="Calibri Light"/>
        </w:rPr>
        <w:t>omstilt oss til et bærekraftig samfunn</w:t>
      </w:r>
      <w:r w:rsidR="00C85927" w:rsidRPr="002E6C0B">
        <w:rPr>
          <w:rFonts w:ascii="Calibri Light" w:hAnsi="Calibri Light" w:cs="Calibri Light"/>
        </w:rPr>
        <w:t xml:space="preserve">. </w:t>
      </w:r>
    </w:p>
    <w:p w14:paraId="11EE7933" w14:textId="4215F4F0" w:rsidR="00C27E89" w:rsidRPr="002E6C0B" w:rsidRDefault="00542F6A" w:rsidP="00D64236">
      <w:pPr>
        <w:rPr>
          <w:rFonts w:ascii="Calibri Light" w:hAnsi="Calibri Light" w:cs="Calibri Light"/>
        </w:rPr>
      </w:pPr>
      <w:r w:rsidRPr="002E6C0B">
        <w:rPr>
          <w:rFonts w:ascii="Calibri Light" w:hAnsi="Calibri Light" w:cs="Calibri Light"/>
        </w:rPr>
        <w:t xml:space="preserve">Denne planen skal </w:t>
      </w:r>
      <w:r w:rsidR="00431E97" w:rsidRPr="002E6C0B">
        <w:rPr>
          <w:rFonts w:ascii="Calibri Light" w:hAnsi="Calibri Light" w:cs="Calibri Light"/>
        </w:rPr>
        <w:t xml:space="preserve">inneholde konkrete prioriteringer og retningsvalg. </w:t>
      </w:r>
      <w:r w:rsidR="00CA40EF" w:rsidRPr="002E6C0B">
        <w:rPr>
          <w:rFonts w:ascii="Calibri Light" w:hAnsi="Calibri Light" w:cs="Calibri Light"/>
        </w:rPr>
        <w:t>Lokale forhold må tilpasses globale mål.</w:t>
      </w:r>
      <w:r w:rsidR="00F420DF" w:rsidRPr="002E6C0B">
        <w:rPr>
          <w:rFonts w:ascii="Calibri Light" w:hAnsi="Calibri Light" w:cs="Calibri Light"/>
        </w:rPr>
        <w:t xml:space="preserve"> </w:t>
      </w:r>
    </w:p>
    <w:p w14:paraId="66DEE357" w14:textId="3F3BD19E" w:rsidR="00C27E89" w:rsidRDefault="00C27E89" w:rsidP="00D64236">
      <w:pPr>
        <w:rPr>
          <w:rFonts w:ascii="Calibri Light" w:hAnsi="Calibri Light" w:cs="Calibri Light"/>
          <w:sz w:val="24"/>
          <w:szCs w:val="24"/>
        </w:rPr>
      </w:pPr>
    </w:p>
    <w:p w14:paraId="74E579EE" w14:textId="77777777" w:rsidR="008526C0" w:rsidRPr="006979B5" w:rsidRDefault="008526C0" w:rsidP="00D64236">
      <w:pPr>
        <w:rPr>
          <w:rFonts w:ascii="Calibri Light" w:hAnsi="Calibri Light" w:cs="Calibri Light"/>
          <w:sz w:val="24"/>
          <w:szCs w:val="24"/>
        </w:rPr>
      </w:pPr>
    </w:p>
    <w:p w14:paraId="2D1F5A19" w14:textId="177C8341" w:rsidR="00D64236" w:rsidRPr="000B688C" w:rsidRDefault="00847B98" w:rsidP="006F445A">
      <w:pPr>
        <w:pStyle w:val="Overskrift2"/>
        <w:numPr>
          <w:ilvl w:val="0"/>
          <w:numId w:val="20"/>
        </w:numPr>
        <w:rPr>
          <w:b/>
          <w:bCs/>
          <w:color w:val="FF0000"/>
        </w:rPr>
      </w:pPr>
      <w:bookmarkStart w:id="9" w:name="_Toc77924237"/>
      <w:r w:rsidRPr="000B688C">
        <w:rPr>
          <w:b/>
          <w:bCs/>
          <w:color w:val="FF0000"/>
        </w:rPr>
        <w:lastRenderedPageBreak/>
        <w:t>Kommunens idretts- og friluftspolitikk</w:t>
      </w:r>
      <w:bookmarkEnd w:id="9"/>
    </w:p>
    <w:p w14:paraId="7A1FF407" w14:textId="08A40A35" w:rsidR="00836904" w:rsidRPr="002E6C0B" w:rsidRDefault="00B0413C" w:rsidP="00372823">
      <w:pPr>
        <w:rPr>
          <w:rFonts w:ascii="Calibri Light" w:hAnsi="Calibri Light" w:cs="Calibri Light"/>
          <w:lang w:eastAsia="en-US" w:bidi="ar-SA"/>
        </w:rPr>
      </w:pPr>
      <w:r w:rsidRPr="002E6C0B">
        <w:rPr>
          <w:rFonts w:ascii="Calibri Light" w:hAnsi="Calibri Light" w:cs="Calibri Light"/>
          <w:lang w:eastAsia="en-US" w:bidi="ar-SA"/>
        </w:rPr>
        <w:t>I kommuneplanens samfunnsdel har vi en visjon vi skal ta med oss i all</w:t>
      </w:r>
      <w:r w:rsidR="00F121BB" w:rsidRPr="002E6C0B">
        <w:rPr>
          <w:rFonts w:ascii="Calibri Light" w:hAnsi="Calibri Light" w:cs="Calibri Light"/>
          <w:lang w:eastAsia="en-US" w:bidi="ar-SA"/>
        </w:rPr>
        <w:t xml:space="preserve"> planlegging i kommunen. </w:t>
      </w:r>
      <w:r w:rsidR="00372823" w:rsidRPr="002E6C0B">
        <w:rPr>
          <w:rFonts w:ascii="Calibri Light" w:hAnsi="Calibri Light" w:cs="Calibri Light"/>
          <w:lang w:eastAsia="en-US" w:bidi="ar-SA"/>
        </w:rPr>
        <w:t>Vår visjon</w:t>
      </w:r>
      <w:r w:rsidR="00170F5B" w:rsidRPr="002E6C0B">
        <w:rPr>
          <w:rFonts w:ascii="Calibri Light" w:hAnsi="Calibri Light" w:cs="Calibri Light"/>
          <w:lang w:eastAsia="en-US" w:bidi="ar-SA"/>
        </w:rPr>
        <w:t xml:space="preserve"> er et bilde på </w:t>
      </w:r>
      <w:r w:rsidR="003A0D6F" w:rsidRPr="002E6C0B">
        <w:rPr>
          <w:rFonts w:ascii="Calibri Light" w:hAnsi="Calibri Light" w:cs="Calibri Light"/>
          <w:lang w:eastAsia="en-US" w:bidi="ar-SA"/>
        </w:rPr>
        <w:t>hvordan vi ønsker</w:t>
      </w:r>
      <w:r w:rsidR="00FB1388" w:rsidRPr="002E6C0B">
        <w:rPr>
          <w:rFonts w:ascii="Calibri Light" w:hAnsi="Calibri Light" w:cs="Calibri Light"/>
          <w:lang w:eastAsia="en-US" w:bidi="ar-SA"/>
        </w:rPr>
        <w:t xml:space="preserve"> at </w:t>
      </w:r>
      <w:r w:rsidR="00F006F0" w:rsidRPr="002E6C0B">
        <w:rPr>
          <w:rFonts w:ascii="Calibri Light" w:hAnsi="Calibri Light" w:cs="Calibri Light"/>
          <w:lang w:eastAsia="en-US" w:bidi="ar-SA"/>
        </w:rPr>
        <w:t>Overhalla og overhallingen blir oppfattet.</w:t>
      </w:r>
    </w:p>
    <w:p w14:paraId="0AC57AE4" w14:textId="0E4F18A9" w:rsidR="007C5CC1" w:rsidRPr="00CD19D9" w:rsidRDefault="00CD19D9" w:rsidP="007C5CC1">
      <w:pPr>
        <w:rPr>
          <w:rFonts w:ascii="Calibri Light" w:hAnsi="Calibri Light" w:cs="Calibri Light"/>
          <w:b/>
          <w:bCs/>
          <w:color w:val="FF0000"/>
          <w:sz w:val="24"/>
          <w:szCs w:val="24"/>
          <w:lang w:eastAsia="en-US" w:bidi="ar-SA"/>
        </w:rPr>
      </w:pPr>
      <w:r w:rsidRPr="00CD19D9">
        <w:rPr>
          <w:rFonts w:ascii="Calibri Light" w:hAnsi="Calibri Light" w:cs="Calibri Light"/>
          <w:b/>
          <w:bCs/>
          <w:color w:val="FF0000"/>
          <w:sz w:val="24"/>
          <w:szCs w:val="24"/>
          <w:lang w:eastAsia="en-US" w:bidi="ar-SA"/>
        </w:rPr>
        <w:t>VÅR VISJON</w:t>
      </w:r>
    </w:p>
    <w:p w14:paraId="56FCCAC3" w14:textId="17B05279" w:rsidR="00B20B13" w:rsidRPr="00C5217F" w:rsidRDefault="00A17FFD" w:rsidP="00921962">
      <w:pPr>
        <w:spacing w:before="0"/>
        <w:rPr>
          <w:rFonts w:ascii="Calibri Light" w:hAnsi="Calibri Light" w:cs="Calibri Light"/>
          <w:sz w:val="28"/>
          <w:szCs w:val="28"/>
          <w:lang w:eastAsia="en-US" w:bidi="ar-SA"/>
        </w:rPr>
      </w:pPr>
      <w:r w:rsidRPr="00C5217F">
        <w:rPr>
          <w:rFonts w:ascii="Calibri Light" w:hAnsi="Calibri Light" w:cs="Calibri Light"/>
          <w:i/>
          <w:iCs/>
          <w:sz w:val="28"/>
          <w:szCs w:val="28"/>
          <w:lang w:eastAsia="en-US" w:bidi="ar-SA"/>
        </w:rPr>
        <w:t>positiv, frisk og framsynt</w:t>
      </w:r>
      <w:r w:rsidR="00921962" w:rsidRPr="00C5217F">
        <w:rPr>
          <w:rFonts w:ascii="Calibri Light" w:hAnsi="Calibri Light" w:cs="Calibri Light"/>
          <w:i/>
          <w:iCs/>
          <w:sz w:val="28"/>
          <w:szCs w:val="28"/>
          <w:lang w:eastAsia="en-US" w:bidi="ar-SA"/>
        </w:rPr>
        <w:tab/>
      </w:r>
      <w:r w:rsidR="00921962" w:rsidRPr="00C5217F">
        <w:rPr>
          <w:rFonts w:ascii="Calibri Light" w:hAnsi="Calibri Light" w:cs="Calibri Light"/>
          <w:i/>
          <w:iCs/>
          <w:sz w:val="28"/>
          <w:szCs w:val="28"/>
          <w:lang w:eastAsia="en-US" w:bidi="ar-SA"/>
        </w:rPr>
        <w:tab/>
      </w:r>
    </w:p>
    <w:p w14:paraId="5C86FF92" w14:textId="19EC24C1" w:rsidR="00B20B13" w:rsidRPr="009E5C92" w:rsidRDefault="00B20B13" w:rsidP="00921962">
      <w:pPr>
        <w:spacing w:before="0"/>
        <w:rPr>
          <w:rFonts w:ascii="Calibri Light" w:hAnsi="Calibri Light" w:cs="Calibri Light"/>
          <w:sz w:val="24"/>
          <w:szCs w:val="24"/>
          <w:lang w:eastAsia="en-US" w:bidi="ar-SA"/>
        </w:rPr>
      </w:pPr>
    </w:p>
    <w:p w14:paraId="308D2F38" w14:textId="3CE087BA" w:rsidR="00CC07A5" w:rsidRPr="002E6C0B" w:rsidRDefault="00AF24FC" w:rsidP="00921962">
      <w:pPr>
        <w:spacing w:before="0"/>
        <w:rPr>
          <w:rFonts w:ascii="Calibri Light" w:hAnsi="Calibri Light" w:cs="Calibri Light"/>
          <w:lang w:eastAsia="en-US" w:bidi="ar-SA"/>
        </w:rPr>
      </w:pPr>
      <w:r w:rsidRPr="002E6C0B">
        <w:rPr>
          <w:rFonts w:ascii="Calibri Light" w:hAnsi="Calibri Light" w:cs="Calibri Light"/>
          <w:noProof/>
          <w:lang w:eastAsia="en-US" w:bidi="ar-SA"/>
        </w:rPr>
        <mc:AlternateContent>
          <mc:Choice Requires="wps">
            <w:drawing>
              <wp:anchor distT="91440" distB="91440" distL="137160" distR="137160" simplePos="0" relativeHeight="251666432" behindDoc="0" locked="0" layoutInCell="0" allowOverlap="1" wp14:anchorId="4169DB77" wp14:editId="5E30075D">
                <wp:simplePos x="0" y="0"/>
                <wp:positionH relativeFrom="margin">
                  <wp:posOffset>2625725</wp:posOffset>
                </wp:positionH>
                <wp:positionV relativeFrom="margin">
                  <wp:posOffset>3872230</wp:posOffset>
                </wp:positionV>
                <wp:extent cx="3340100" cy="2606040"/>
                <wp:effectExtent l="5080" t="0" r="0" b="0"/>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0100" cy="2606040"/>
                        </a:xfrm>
                        <a:prstGeom prst="roundRect">
                          <a:avLst>
                            <a:gd name="adj" fmla="val 13032"/>
                          </a:avLst>
                        </a:prstGeom>
                        <a:solidFill>
                          <a:schemeClr val="accent1"/>
                        </a:solidFill>
                      </wps:spPr>
                      <wps:txbx>
                        <w:txbxContent>
                          <w:p w14:paraId="55C0B0A3"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Positiv </w:t>
                            </w:r>
                            <w:r w:rsidRPr="002E6C0B">
                              <w:rPr>
                                <w:rFonts w:ascii="Calibri Light" w:eastAsia="Calibri" w:hAnsi="Calibri Light" w:cs="Calibri Light"/>
                              </w:rPr>
                              <w:t xml:space="preserve">– slik skal vi møte omverdenen og våre medmennesker. Vi er imøtekommende, en god medspiller, </w:t>
                            </w:r>
                            <w:proofErr w:type="gramStart"/>
                            <w:r w:rsidRPr="002E6C0B">
                              <w:rPr>
                                <w:rFonts w:ascii="Calibri Light" w:eastAsia="Calibri" w:hAnsi="Calibri Light" w:cs="Calibri Light"/>
                              </w:rPr>
                              <w:t>løsningsfokusert...</w:t>
                            </w:r>
                            <w:proofErr w:type="gramEnd"/>
                            <w:r w:rsidRPr="002E6C0B">
                              <w:rPr>
                                <w:rFonts w:ascii="Calibri Light" w:eastAsia="Calibri" w:hAnsi="Calibri Light" w:cs="Calibri Light"/>
                              </w:rPr>
                              <w:t xml:space="preserve"> </w:t>
                            </w:r>
                          </w:p>
                          <w:p w14:paraId="5C4546B6"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Frisk </w:t>
                            </w:r>
                            <w:r w:rsidRPr="002E6C0B">
                              <w:rPr>
                                <w:rFonts w:ascii="Calibri Light" w:eastAsia="Calibri" w:hAnsi="Calibri Light" w:cs="Calibri Light"/>
                              </w:rPr>
                              <w:t xml:space="preserve">– vi skal stå for inkludering, fellesskap og aktivitet, høy klima- og miljøbevissthet og være en aktiv samfunnsaktør som bidrar til å skape </w:t>
                            </w:r>
                            <w:proofErr w:type="gramStart"/>
                            <w:r w:rsidRPr="002E6C0B">
                              <w:rPr>
                                <w:rFonts w:ascii="Calibri Light" w:eastAsia="Calibri" w:hAnsi="Calibri Light" w:cs="Calibri Light"/>
                              </w:rPr>
                              <w:t>begeistring...</w:t>
                            </w:r>
                            <w:proofErr w:type="gramEnd"/>
                            <w:r w:rsidRPr="002E6C0B">
                              <w:rPr>
                                <w:rFonts w:ascii="Calibri Light" w:eastAsia="Calibri" w:hAnsi="Calibri Light" w:cs="Calibri Light"/>
                              </w:rPr>
                              <w:t xml:space="preserve"> </w:t>
                            </w:r>
                          </w:p>
                          <w:p w14:paraId="68B6AABA"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Framsynt </w:t>
                            </w:r>
                            <w:r w:rsidRPr="002E6C0B">
                              <w:rPr>
                                <w:rFonts w:ascii="Calibri Light" w:eastAsia="Calibri" w:hAnsi="Calibri Light" w:cs="Calibri Light"/>
                              </w:rPr>
                              <w:t>– vi skal ha fokus på å utvikle og omstille oss, våre tjenester</w:t>
                            </w:r>
                            <w:r w:rsidRPr="00F576E5">
                              <w:rPr>
                                <w:rFonts w:ascii="Calibri" w:eastAsia="Calibri" w:hAnsi="Calibri" w:cs="Calibri"/>
                                <w:sz w:val="24"/>
                                <w:szCs w:val="24"/>
                              </w:rPr>
                              <w:t xml:space="preserve"> </w:t>
                            </w:r>
                            <w:r w:rsidRPr="002E6C0B">
                              <w:rPr>
                                <w:rFonts w:ascii="Calibri Light" w:eastAsia="Calibri" w:hAnsi="Calibri Light" w:cs="Calibri Light"/>
                              </w:rPr>
                              <w:t xml:space="preserve">og lokalsamfunnet slik at vi møter framtida på en god </w:t>
                            </w:r>
                            <w:proofErr w:type="gramStart"/>
                            <w:r w:rsidRPr="002E6C0B">
                              <w:rPr>
                                <w:rFonts w:ascii="Calibri Light" w:eastAsia="Calibri" w:hAnsi="Calibri Light" w:cs="Calibri Light"/>
                              </w:rPr>
                              <w:t>måte...</w:t>
                            </w:r>
                            <w:proofErr w:type="gramEnd"/>
                          </w:p>
                          <w:p w14:paraId="4110AE8D" w14:textId="25DB0F52" w:rsidR="006B4D93" w:rsidRDefault="006B4D93">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69DB77" id="_x0000_s1029" style="position:absolute;margin-left:206.75pt;margin-top:304.9pt;width:263pt;height:205.2pt;rotation:90;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" o:allowincell="f" fillcolor="#4f81bd [3204]" stroked="f">
                <v:textbox>
                  <w:txbxContent>
                    <w:p w14:paraId="55C0B0A3"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Positiv </w:t>
                      </w:r>
                      <w:r w:rsidRPr="002E6C0B">
                        <w:rPr>
                          <w:rFonts w:ascii="Calibri Light" w:eastAsia="Calibri" w:hAnsi="Calibri Light" w:cs="Calibri Light"/>
                        </w:rPr>
                        <w:t xml:space="preserve">– slik skal vi møte omverdenen og våre medmennesker. Vi er imøtekommende, en god medspiller, </w:t>
                      </w:r>
                      <w:proofErr w:type="gramStart"/>
                      <w:r w:rsidRPr="002E6C0B">
                        <w:rPr>
                          <w:rFonts w:ascii="Calibri Light" w:eastAsia="Calibri" w:hAnsi="Calibri Light" w:cs="Calibri Light"/>
                        </w:rPr>
                        <w:t>løsningsfokusert...</w:t>
                      </w:r>
                      <w:proofErr w:type="gramEnd"/>
                      <w:r w:rsidRPr="002E6C0B">
                        <w:rPr>
                          <w:rFonts w:ascii="Calibri Light" w:eastAsia="Calibri" w:hAnsi="Calibri Light" w:cs="Calibri Light"/>
                        </w:rPr>
                        <w:t xml:space="preserve"> </w:t>
                      </w:r>
                    </w:p>
                    <w:p w14:paraId="5C4546B6"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Frisk </w:t>
                      </w:r>
                      <w:r w:rsidRPr="002E6C0B">
                        <w:rPr>
                          <w:rFonts w:ascii="Calibri Light" w:eastAsia="Calibri" w:hAnsi="Calibri Light" w:cs="Calibri Light"/>
                        </w:rPr>
                        <w:t xml:space="preserve">– vi skal stå for inkludering, fellesskap og aktivitet, høy klima- og miljøbevissthet og være en aktiv samfunnsaktør som bidrar til å skape </w:t>
                      </w:r>
                      <w:proofErr w:type="gramStart"/>
                      <w:r w:rsidRPr="002E6C0B">
                        <w:rPr>
                          <w:rFonts w:ascii="Calibri Light" w:eastAsia="Calibri" w:hAnsi="Calibri Light" w:cs="Calibri Light"/>
                        </w:rPr>
                        <w:t>begeistring...</w:t>
                      </w:r>
                      <w:proofErr w:type="gramEnd"/>
                      <w:r w:rsidRPr="002E6C0B">
                        <w:rPr>
                          <w:rFonts w:ascii="Calibri Light" w:eastAsia="Calibri" w:hAnsi="Calibri Light" w:cs="Calibri Light"/>
                        </w:rPr>
                        <w:t xml:space="preserve"> </w:t>
                      </w:r>
                    </w:p>
                    <w:p w14:paraId="68B6AABA" w14:textId="77777777" w:rsidR="00F576E5" w:rsidRPr="002E6C0B" w:rsidRDefault="00F576E5" w:rsidP="00F576E5">
                      <w:pPr>
                        <w:rPr>
                          <w:rFonts w:ascii="Calibri Light" w:eastAsia="Calibri" w:hAnsi="Calibri Light" w:cs="Calibri Light"/>
                        </w:rPr>
                      </w:pPr>
                      <w:r w:rsidRPr="002E6C0B">
                        <w:rPr>
                          <w:rFonts w:ascii="Calibri Light" w:eastAsia="Calibri" w:hAnsi="Calibri Light" w:cs="Calibri Light"/>
                          <w:b/>
                          <w:bCs/>
                        </w:rPr>
                        <w:t xml:space="preserve">Framsynt </w:t>
                      </w:r>
                      <w:r w:rsidRPr="002E6C0B">
                        <w:rPr>
                          <w:rFonts w:ascii="Calibri Light" w:eastAsia="Calibri" w:hAnsi="Calibri Light" w:cs="Calibri Light"/>
                        </w:rPr>
                        <w:t>– vi skal ha fokus på å utvikle og omstille oss, våre tjenester</w:t>
                      </w:r>
                      <w:r w:rsidRPr="00F576E5">
                        <w:rPr>
                          <w:rFonts w:ascii="Calibri" w:eastAsia="Calibri" w:hAnsi="Calibri" w:cs="Calibri"/>
                          <w:sz w:val="24"/>
                          <w:szCs w:val="24"/>
                        </w:rPr>
                        <w:t xml:space="preserve"> </w:t>
                      </w:r>
                      <w:r w:rsidRPr="002E6C0B">
                        <w:rPr>
                          <w:rFonts w:ascii="Calibri Light" w:eastAsia="Calibri" w:hAnsi="Calibri Light" w:cs="Calibri Light"/>
                        </w:rPr>
                        <w:t xml:space="preserve">og lokalsamfunnet slik at vi møter framtida på en god </w:t>
                      </w:r>
                      <w:proofErr w:type="gramStart"/>
                      <w:r w:rsidRPr="002E6C0B">
                        <w:rPr>
                          <w:rFonts w:ascii="Calibri Light" w:eastAsia="Calibri" w:hAnsi="Calibri Light" w:cs="Calibri Light"/>
                        </w:rPr>
                        <w:t>måte...</w:t>
                      </w:r>
                      <w:proofErr w:type="gramEnd"/>
                    </w:p>
                    <w:p w14:paraId="4110AE8D" w14:textId="25DB0F52" w:rsidR="006B4D93" w:rsidRDefault="006B4D93">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9E5C92" w:rsidRPr="002E6C0B">
        <w:rPr>
          <w:rFonts w:ascii="Calibri Light" w:hAnsi="Calibri Light" w:cs="Calibri Light"/>
          <w:lang w:eastAsia="en-US" w:bidi="ar-SA"/>
        </w:rPr>
        <w:t>Målene vi setter oss</w:t>
      </w:r>
      <w:r w:rsidR="00071EB3" w:rsidRPr="002E6C0B">
        <w:rPr>
          <w:rFonts w:ascii="Calibri Light" w:hAnsi="Calibri Light" w:cs="Calibri Light"/>
          <w:lang w:eastAsia="en-US" w:bidi="ar-SA"/>
        </w:rPr>
        <w:t xml:space="preserve"> for </w:t>
      </w:r>
      <w:r w:rsidR="001C7B03" w:rsidRPr="002E6C0B">
        <w:rPr>
          <w:rFonts w:ascii="Calibri Light" w:hAnsi="Calibri Light" w:cs="Calibri Light"/>
          <w:lang w:eastAsia="en-US" w:bidi="ar-SA"/>
        </w:rPr>
        <w:t>idretts- og friluftspolitikken</w:t>
      </w:r>
      <w:r w:rsidR="000A4B7B" w:rsidRPr="002E6C0B">
        <w:rPr>
          <w:rFonts w:ascii="Calibri Light" w:hAnsi="Calibri Light" w:cs="Calibri Light"/>
          <w:lang w:eastAsia="en-US" w:bidi="ar-SA"/>
        </w:rPr>
        <w:t xml:space="preserve">, </w:t>
      </w:r>
      <w:r w:rsidR="008533EB" w:rsidRPr="002E6C0B">
        <w:rPr>
          <w:rFonts w:ascii="Calibri Light" w:hAnsi="Calibri Light" w:cs="Calibri Light"/>
          <w:lang w:eastAsia="en-US" w:bidi="ar-SA"/>
        </w:rPr>
        <w:t>skal</w:t>
      </w:r>
      <w:r w:rsidR="00061D0C" w:rsidRPr="002E6C0B">
        <w:rPr>
          <w:rFonts w:ascii="Calibri Light" w:hAnsi="Calibri Light" w:cs="Calibri Light"/>
          <w:lang w:eastAsia="en-US" w:bidi="ar-SA"/>
        </w:rPr>
        <w:t xml:space="preserve"> være </w:t>
      </w:r>
      <w:r w:rsidR="009720AC" w:rsidRPr="002E6C0B">
        <w:rPr>
          <w:rFonts w:ascii="Calibri Light" w:hAnsi="Calibri Light" w:cs="Calibri Light"/>
          <w:lang w:eastAsia="en-US" w:bidi="ar-SA"/>
        </w:rPr>
        <w:t>levende og tilpasningsdykti</w:t>
      </w:r>
      <w:r w:rsidR="00957878" w:rsidRPr="002E6C0B">
        <w:rPr>
          <w:rFonts w:ascii="Calibri Light" w:hAnsi="Calibri Light" w:cs="Calibri Light"/>
          <w:lang w:eastAsia="en-US" w:bidi="ar-SA"/>
        </w:rPr>
        <w:t xml:space="preserve">ge slik at vi er </w:t>
      </w:r>
      <w:proofErr w:type="gramStart"/>
      <w:r w:rsidR="00957878" w:rsidRPr="002E6C0B">
        <w:rPr>
          <w:rFonts w:ascii="Calibri Light" w:hAnsi="Calibri Light" w:cs="Calibri Light"/>
          <w:lang w:eastAsia="en-US" w:bidi="ar-SA"/>
        </w:rPr>
        <w:t>positiv, frisk og framsynt</w:t>
      </w:r>
      <w:proofErr w:type="gramEnd"/>
      <w:r w:rsidR="00957878" w:rsidRPr="002E6C0B">
        <w:rPr>
          <w:rFonts w:ascii="Calibri Light" w:hAnsi="Calibri Light" w:cs="Calibri Light"/>
          <w:lang w:eastAsia="en-US" w:bidi="ar-SA"/>
        </w:rPr>
        <w:t>.</w:t>
      </w:r>
    </w:p>
    <w:p w14:paraId="32A346D1" w14:textId="3CE07FEA" w:rsidR="003B04F2" w:rsidRPr="002E6C0B" w:rsidRDefault="003B04F2" w:rsidP="00921962">
      <w:pPr>
        <w:spacing w:before="0"/>
        <w:rPr>
          <w:rFonts w:ascii="Calibri Light" w:hAnsi="Calibri Light" w:cs="Calibri Light"/>
          <w:lang w:eastAsia="en-US" w:bidi="ar-SA"/>
        </w:rPr>
      </w:pPr>
    </w:p>
    <w:p w14:paraId="0B98127F" w14:textId="0D6A9360" w:rsidR="003B04F2" w:rsidRPr="002E6C0B" w:rsidRDefault="00050B1A" w:rsidP="00921962">
      <w:pPr>
        <w:spacing w:before="0"/>
        <w:rPr>
          <w:rFonts w:ascii="Calibri Light" w:hAnsi="Calibri Light" w:cs="Calibri Light"/>
          <w:lang w:eastAsia="en-US" w:bidi="ar-SA"/>
        </w:rPr>
      </w:pPr>
      <w:r w:rsidRPr="002E6C0B">
        <w:rPr>
          <w:rFonts w:ascii="Calibri Light" w:hAnsi="Calibri Light" w:cs="Calibri Light"/>
          <w:lang w:eastAsia="en-US" w:bidi="ar-SA"/>
        </w:rPr>
        <w:t>Vi må bruke ressursene</w:t>
      </w:r>
      <w:r w:rsidR="00A31D62" w:rsidRPr="002E6C0B">
        <w:rPr>
          <w:rFonts w:ascii="Calibri Light" w:hAnsi="Calibri Light" w:cs="Calibri Light"/>
          <w:lang w:eastAsia="en-US" w:bidi="ar-SA"/>
        </w:rPr>
        <w:t xml:space="preserve"> til beste for innbyggerne. </w:t>
      </w:r>
      <w:r w:rsidR="00656D3C" w:rsidRPr="002E6C0B">
        <w:rPr>
          <w:rFonts w:ascii="Calibri Light" w:hAnsi="Calibri Light" w:cs="Calibri Light"/>
          <w:lang w:eastAsia="en-US" w:bidi="ar-SA"/>
        </w:rPr>
        <w:t>T</w:t>
      </w:r>
      <w:r w:rsidR="00AF24FC" w:rsidRPr="002E6C0B">
        <w:rPr>
          <w:rFonts w:ascii="Calibri Light" w:hAnsi="Calibri Light" w:cs="Calibri Light"/>
          <w:lang w:eastAsia="en-US" w:bidi="ar-SA"/>
        </w:rPr>
        <w:t xml:space="preserve">ett samspill mellom </w:t>
      </w:r>
      <w:r w:rsidR="008D46F1" w:rsidRPr="002E6C0B">
        <w:rPr>
          <w:rFonts w:ascii="Calibri Light" w:hAnsi="Calibri Light" w:cs="Calibri Light"/>
          <w:lang w:eastAsia="en-US" w:bidi="ar-SA"/>
        </w:rPr>
        <w:t xml:space="preserve">innbyggere, </w:t>
      </w:r>
      <w:r w:rsidR="00F26A32" w:rsidRPr="002E6C0B">
        <w:rPr>
          <w:rFonts w:ascii="Calibri Light" w:hAnsi="Calibri Light" w:cs="Calibri Light"/>
          <w:lang w:eastAsia="en-US" w:bidi="ar-SA"/>
        </w:rPr>
        <w:t>frivillighet, næringsliv</w:t>
      </w:r>
      <w:r w:rsidR="008D46F1" w:rsidRPr="002E6C0B">
        <w:rPr>
          <w:rFonts w:ascii="Calibri Light" w:hAnsi="Calibri Light" w:cs="Calibri Light"/>
          <w:lang w:eastAsia="en-US" w:bidi="ar-SA"/>
        </w:rPr>
        <w:t xml:space="preserve"> og kommunen med sine</w:t>
      </w:r>
      <w:r w:rsidR="004C63E3" w:rsidRPr="002E6C0B">
        <w:rPr>
          <w:rFonts w:ascii="Calibri Light" w:hAnsi="Calibri Light" w:cs="Calibri Light"/>
          <w:lang w:eastAsia="en-US" w:bidi="ar-SA"/>
        </w:rPr>
        <w:t xml:space="preserve"> ansatte og politikere er avgjørende for hvordan vi</w:t>
      </w:r>
      <w:r w:rsidR="000A5F44" w:rsidRPr="002E6C0B">
        <w:rPr>
          <w:rFonts w:ascii="Calibri Light" w:hAnsi="Calibri Light" w:cs="Calibri Light"/>
          <w:lang w:eastAsia="en-US" w:bidi="ar-SA"/>
        </w:rPr>
        <w:t xml:space="preserve"> lykkes med å løse oppgavene</w:t>
      </w:r>
      <w:r w:rsidR="001F3B65" w:rsidRPr="002E6C0B">
        <w:rPr>
          <w:rFonts w:ascii="Calibri Light" w:hAnsi="Calibri Light" w:cs="Calibri Light"/>
          <w:lang w:eastAsia="en-US" w:bidi="ar-SA"/>
        </w:rPr>
        <w:t xml:space="preserve"> vi står over for. Sammen må vi </w:t>
      </w:r>
      <w:r w:rsidR="00853B12" w:rsidRPr="002E6C0B">
        <w:rPr>
          <w:rFonts w:ascii="Calibri Light" w:hAnsi="Calibri Light" w:cs="Calibri Light"/>
          <w:lang w:eastAsia="en-US" w:bidi="ar-SA"/>
        </w:rPr>
        <w:t xml:space="preserve">finne ut hvilke behov vi har innen </w:t>
      </w:r>
      <w:r w:rsidR="00232904" w:rsidRPr="002E6C0B">
        <w:rPr>
          <w:rFonts w:ascii="Calibri Light" w:hAnsi="Calibri Light" w:cs="Calibri Light"/>
          <w:lang w:eastAsia="en-US" w:bidi="ar-SA"/>
        </w:rPr>
        <w:t>idretts- og friluftsaktivitet og hvordan vi skal løse dem.</w:t>
      </w:r>
    </w:p>
    <w:p w14:paraId="6D7F4861" w14:textId="4708903F" w:rsidR="00123DC2" w:rsidRPr="002E6C0B" w:rsidRDefault="00123DC2" w:rsidP="00921962">
      <w:pPr>
        <w:spacing w:before="0"/>
        <w:rPr>
          <w:rFonts w:ascii="Calibri Light" w:hAnsi="Calibri Light" w:cs="Calibri Light"/>
          <w:lang w:eastAsia="en-US" w:bidi="ar-SA"/>
        </w:rPr>
      </w:pPr>
    </w:p>
    <w:p w14:paraId="2E92A704" w14:textId="7F1F3C87" w:rsidR="00123DC2" w:rsidRPr="002E6C0B" w:rsidRDefault="00487004"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Engasjement </w:t>
      </w:r>
      <w:r w:rsidR="00D774BA" w:rsidRPr="002E6C0B">
        <w:rPr>
          <w:rFonts w:ascii="Calibri Light" w:hAnsi="Calibri Light" w:cs="Calibri Light"/>
          <w:lang w:eastAsia="en-US" w:bidi="ar-SA"/>
        </w:rPr>
        <w:t>i alle aldersgrupper</w:t>
      </w:r>
      <w:r w:rsidR="0023792C" w:rsidRPr="002E6C0B">
        <w:rPr>
          <w:rFonts w:ascii="Calibri Light" w:hAnsi="Calibri Light" w:cs="Calibri Light"/>
          <w:lang w:eastAsia="en-US" w:bidi="ar-SA"/>
        </w:rPr>
        <w:t xml:space="preserve"> er viktig </w:t>
      </w:r>
      <w:r w:rsidR="001B015E" w:rsidRPr="002E6C0B">
        <w:rPr>
          <w:rFonts w:ascii="Calibri Light" w:hAnsi="Calibri Light" w:cs="Calibri Light"/>
          <w:lang w:eastAsia="en-US" w:bidi="ar-SA"/>
        </w:rPr>
        <w:t xml:space="preserve">i </w:t>
      </w:r>
      <w:r w:rsidR="00665721" w:rsidRPr="002E6C0B">
        <w:rPr>
          <w:rFonts w:ascii="Calibri Light" w:hAnsi="Calibri Light" w:cs="Calibri Light"/>
          <w:lang w:eastAsia="en-US" w:bidi="ar-SA"/>
        </w:rPr>
        <w:t xml:space="preserve">både </w:t>
      </w:r>
      <w:r w:rsidR="001B015E" w:rsidRPr="002E6C0B">
        <w:rPr>
          <w:rFonts w:ascii="Calibri Light" w:hAnsi="Calibri Light" w:cs="Calibri Light"/>
          <w:lang w:eastAsia="en-US" w:bidi="ar-SA"/>
        </w:rPr>
        <w:t>små og store saker</w:t>
      </w:r>
      <w:r w:rsidR="00493A2C" w:rsidRPr="002E6C0B">
        <w:rPr>
          <w:rFonts w:ascii="Calibri Light" w:hAnsi="Calibri Light" w:cs="Calibri Light"/>
          <w:lang w:eastAsia="en-US" w:bidi="ar-SA"/>
        </w:rPr>
        <w:t xml:space="preserve"> for at Overhalla skal bli en bedre </w:t>
      </w:r>
      <w:r w:rsidR="00CB02C3" w:rsidRPr="002E6C0B">
        <w:rPr>
          <w:rFonts w:ascii="Calibri Light" w:hAnsi="Calibri Light" w:cs="Calibri Light"/>
          <w:lang w:eastAsia="en-US" w:bidi="ar-SA"/>
        </w:rPr>
        <w:t>plass å bo.</w:t>
      </w:r>
    </w:p>
    <w:p w14:paraId="6C6208F7" w14:textId="07FEEABD" w:rsidR="00CB02C3" w:rsidRPr="002E6C0B" w:rsidRDefault="00CB02C3" w:rsidP="00921962">
      <w:pPr>
        <w:spacing w:before="0"/>
        <w:rPr>
          <w:rFonts w:ascii="Calibri Light" w:hAnsi="Calibri Light" w:cs="Calibri Light"/>
          <w:lang w:eastAsia="en-US" w:bidi="ar-SA"/>
        </w:rPr>
      </w:pPr>
    </w:p>
    <w:p w14:paraId="598003A4" w14:textId="6C59E4DA" w:rsidR="00CB02C3" w:rsidRPr="002E6C0B" w:rsidRDefault="00CB02C3"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Frivilligheten er </w:t>
      </w:r>
      <w:r w:rsidR="000B359B" w:rsidRPr="002E6C0B">
        <w:rPr>
          <w:rFonts w:ascii="Calibri Light" w:hAnsi="Calibri Light" w:cs="Calibri Light"/>
          <w:lang w:eastAsia="en-US" w:bidi="ar-SA"/>
        </w:rPr>
        <w:t>en stor bidragsyter sammen med det offentlige og</w:t>
      </w:r>
      <w:r w:rsidR="00E60E39" w:rsidRPr="002E6C0B">
        <w:rPr>
          <w:rFonts w:ascii="Calibri Light" w:hAnsi="Calibri Light" w:cs="Calibri Light"/>
          <w:lang w:eastAsia="en-US" w:bidi="ar-SA"/>
        </w:rPr>
        <w:t xml:space="preserve"> næringslivet når det gjelder å tilby aktiviteter</w:t>
      </w:r>
      <w:r w:rsidR="00C7122E" w:rsidRPr="002E6C0B">
        <w:rPr>
          <w:rFonts w:ascii="Calibri Light" w:hAnsi="Calibri Light" w:cs="Calibri Light"/>
          <w:lang w:eastAsia="en-US" w:bidi="ar-SA"/>
        </w:rPr>
        <w:t>.</w:t>
      </w:r>
    </w:p>
    <w:p w14:paraId="4FAD7163" w14:textId="560963BC" w:rsidR="00C7122E" w:rsidRPr="002E6C0B" w:rsidRDefault="00C7122E"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Spesielt med tanke på </w:t>
      </w:r>
      <w:r w:rsidR="00A60636" w:rsidRPr="002E6C0B">
        <w:rPr>
          <w:rFonts w:ascii="Calibri Light" w:hAnsi="Calibri Light" w:cs="Calibri Light"/>
          <w:lang w:eastAsia="en-US" w:bidi="ar-SA"/>
        </w:rPr>
        <w:t>tilbudet vi allerede har</w:t>
      </w:r>
      <w:r w:rsidR="00F225AF" w:rsidRPr="002E6C0B">
        <w:rPr>
          <w:rFonts w:ascii="Calibri Light" w:hAnsi="Calibri Light" w:cs="Calibri Light"/>
          <w:lang w:eastAsia="en-US" w:bidi="ar-SA"/>
        </w:rPr>
        <w:t>, er dette samarbeidet</w:t>
      </w:r>
      <w:r w:rsidR="003B62DA" w:rsidRPr="002E6C0B">
        <w:rPr>
          <w:rFonts w:ascii="Calibri Light" w:hAnsi="Calibri Light" w:cs="Calibri Light"/>
          <w:lang w:eastAsia="en-US" w:bidi="ar-SA"/>
        </w:rPr>
        <w:t xml:space="preserve"> viktig å fortsette med. </w:t>
      </w:r>
      <w:r w:rsidR="007505B5" w:rsidRPr="002E6C0B">
        <w:rPr>
          <w:rFonts w:ascii="Calibri Light" w:hAnsi="Calibri Light" w:cs="Calibri Light"/>
          <w:lang w:eastAsia="en-US" w:bidi="ar-SA"/>
        </w:rPr>
        <w:t xml:space="preserve">Og ikke minst med tanke på </w:t>
      </w:r>
      <w:r w:rsidR="00C533F0" w:rsidRPr="002E6C0B">
        <w:rPr>
          <w:rFonts w:ascii="Calibri Light" w:hAnsi="Calibri Light" w:cs="Calibri Light"/>
          <w:lang w:eastAsia="en-US" w:bidi="ar-SA"/>
        </w:rPr>
        <w:t>nye tilbud og nye anlegg vi skal ta fatt på.</w:t>
      </w:r>
    </w:p>
    <w:p w14:paraId="5920AA2C" w14:textId="552D3AA4" w:rsidR="00C533F0" w:rsidRPr="002E6C0B" w:rsidRDefault="00C533F0" w:rsidP="00921962">
      <w:pPr>
        <w:spacing w:before="0"/>
        <w:rPr>
          <w:rFonts w:ascii="Calibri Light" w:hAnsi="Calibri Light" w:cs="Calibri Light"/>
          <w:lang w:eastAsia="en-US" w:bidi="ar-SA"/>
        </w:rPr>
      </w:pPr>
    </w:p>
    <w:p w14:paraId="432F8B8E" w14:textId="58E341F4" w:rsidR="00C533F0" w:rsidRPr="002E6C0B" w:rsidRDefault="00DA7EBC" w:rsidP="00921962">
      <w:pPr>
        <w:spacing w:before="0"/>
        <w:rPr>
          <w:rFonts w:ascii="Calibri Light" w:hAnsi="Calibri Light" w:cs="Calibri Light"/>
          <w:lang w:eastAsia="en-US" w:bidi="ar-SA"/>
        </w:rPr>
      </w:pPr>
      <w:r w:rsidRPr="002E6C0B">
        <w:rPr>
          <w:rFonts w:ascii="Calibri Light" w:hAnsi="Calibri Light" w:cs="Calibri Light"/>
          <w:lang w:eastAsia="en-US" w:bidi="ar-SA"/>
        </w:rPr>
        <w:t>Denne innsatsen betyr mye for folkehelsa</w:t>
      </w:r>
      <w:r w:rsidR="002A1AF1" w:rsidRPr="002E6C0B">
        <w:rPr>
          <w:rFonts w:ascii="Calibri Light" w:hAnsi="Calibri Light" w:cs="Calibri Light"/>
          <w:lang w:eastAsia="en-US" w:bidi="ar-SA"/>
        </w:rPr>
        <w:t xml:space="preserve">. </w:t>
      </w:r>
      <w:r w:rsidR="00510C53" w:rsidRPr="002E6C0B">
        <w:rPr>
          <w:rFonts w:ascii="Calibri Light" w:hAnsi="Calibri Light" w:cs="Calibri Light"/>
          <w:lang w:eastAsia="en-US" w:bidi="ar-SA"/>
        </w:rPr>
        <w:t xml:space="preserve">Er vi frivillig, </w:t>
      </w:r>
      <w:r w:rsidR="004A0ABE" w:rsidRPr="002E6C0B">
        <w:rPr>
          <w:rFonts w:ascii="Calibri Light" w:hAnsi="Calibri Light" w:cs="Calibri Light"/>
          <w:lang w:eastAsia="en-US" w:bidi="ar-SA"/>
        </w:rPr>
        <w:t xml:space="preserve">gir vi mye tilbake til bygda vår. </w:t>
      </w:r>
      <w:r w:rsidR="001D32FA" w:rsidRPr="002E6C0B">
        <w:rPr>
          <w:rFonts w:ascii="Calibri Light" w:hAnsi="Calibri Light" w:cs="Calibri Light"/>
          <w:lang w:eastAsia="en-US" w:bidi="ar-SA"/>
        </w:rPr>
        <w:t xml:space="preserve">Dette betyr </w:t>
      </w:r>
      <w:r w:rsidR="00881AA0" w:rsidRPr="002E6C0B">
        <w:rPr>
          <w:rFonts w:ascii="Calibri Light" w:hAnsi="Calibri Light" w:cs="Calibri Light"/>
          <w:lang w:eastAsia="en-US" w:bidi="ar-SA"/>
        </w:rPr>
        <w:t>trivsel for</w:t>
      </w:r>
      <w:r w:rsidR="00647D34" w:rsidRPr="002E6C0B">
        <w:rPr>
          <w:rFonts w:ascii="Calibri Light" w:hAnsi="Calibri Light" w:cs="Calibri Light"/>
          <w:lang w:eastAsia="en-US" w:bidi="ar-SA"/>
        </w:rPr>
        <w:t xml:space="preserve"> den som </w:t>
      </w:r>
      <w:r w:rsidR="00114128" w:rsidRPr="002E6C0B">
        <w:rPr>
          <w:rFonts w:ascii="Calibri Light" w:hAnsi="Calibri Light" w:cs="Calibri Light"/>
          <w:lang w:eastAsia="en-US" w:bidi="ar-SA"/>
        </w:rPr>
        <w:t xml:space="preserve">er heldig mottaker av frivillig arbeid </w:t>
      </w:r>
      <w:r w:rsidR="00A66BB1" w:rsidRPr="002E6C0B">
        <w:rPr>
          <w:rFonts w:ascii="Calibri Light" w:hAnsi="Calibri Light" w:cs="Calibri Light"/>
          <w:lang w:eastAsia="en-US" w:bidi="ar-SA"/>
        </w:rPr>
        <w:t>og den som er frivillig selv.</w:t>
      </w:r>
    </w:p>
    <w:p w14:paraId="21660E86" w14:textId="6347FF32" w:rsidR="00BE10D1" w:rsidRPr="002E6C0B" w:rsidRDefault="00BE10D1" w:rsidP="00921962">
      <w:pPr>
        <w:spacing w:before="0"/>
        <w:rPr>
          <w:rFonts w:ascii="Calibri Light" w:hAnsi="Calibri Light" w:cs="Calibri Light"/>
          <w:lang w:eastAsia="en-US" w:bidi="ar-SA"/>
        </w:rPr>
      </w:pPr>
    </w:p>
    <w:p w14:paraId="5C161D2B" w14:textId="0CDB68D4" w:rsidR="00BE10D1" w:rsidRPr="002E6C0B" w:rsidRDefault="00DA4B2C"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I Overhalla </w:t>
      </w:r>
      <w:r w:rsidR="0095224A" w:rsidRPr="002E6C0B">
        <w:rPr>
          <w:rFonts w:ascii="Calibri Light" w:hAnsi="Calibri Light" w:cs="Calibri Light"/>
          <w:lang w:eastAsia="en-US" w:bidi="ar-SA"/>
        </w:rPr>
        <w:t xml:space="preserve">skal </w:t>
      </w:r>
      <w:r w:rsidR="00D459D3" w:rsidRPr="002E6C0B">
        <w:rPr>
          <w:rFonts w:ascii="Calibri Light" w:hAnsi="Calibri Light" w:cs="Calibri Light"/>
          <w:lang w:eastAsia="en-US" w:bidi="ar-SA"/>
        </w:rPr>
        <w:t>utbygging</w:t>
      </w:r>
      <w:r w:rsidR="00AF16DD" w:rsidRPr="002E6C0B">
        <w:rPr>
          <w:rFonts w:ascii="Calibri Light" w:hAnsi="Calibri Light" w:cs="Calibri Light"/>
          <w:lang w:eastAsia="en-US" w:bidi="ar-SA"/>
        </w:rPr>
        <w:t xml:space="preserve"> og rehabilitering</w:t>
      </w:r>
      <w:r w:rsidR="00D459D3" w:rsidRPr="002E6C0B">
        <w:rPr>
          <w:rFonts w:ascii="Calibri Light" w:hAnsi="Calibri Light" w:cs="Calibri Light"/>
          <w:lang w:eastAsia="en-US" w:bidi="ar-SA"/>
        </w:rPr>
        <w:t xml:space="preserve"> </w:t>
      </w:r>
      <w:r w:rsidR="00361B83" w:rsidRPr="002E6C0B">
        <w:rPr>
          <w:rFonts w:ascii="Calibri Light" w:hAnsi="Calibri Light" w:cs="Calibri Light"/>
          <w:lang w:eastAsia="en-US" w:bidi="ar-SA"/>
        </w:rPr>
        <w:t>av anlegg og bygg</w:t>
      </w:r>
      <w:r w:rsidR="004C03A5" w:rsidRPr="002E6C0B">
        <w:rPr>
          <w:rFonts w:ascii="Calibri Light" w:hAnsi="Calibri Light" w:cs="Calibri Light"/>
          <w:lang w:eastAsia="en-US" w:bidi="ar-SA"/>
        </w:rPr>
        <w:t>,</w:t>
      </w:r>
      <w:r w:rsidR="00361B83" w:rsidRPr="002E6C0B">
        <w:rPr>
          <w:rFonts w:ascii="Calibri Light" w:hAnsi="Calibri Light" w:cs="Calibri Light"/>
          <w:lang w:eastAsia="en-US" w:bidi="ar-SA"/>
        </w:rPr>
        <w:t xml:space="preserve"> og tilrettelegging av områder for aktivitet</w:t>
      </w:r>
      <w:r w:rsidR="00EC36F6" w:rsidRPr="002E6C0B">
        <w:rPr>
          <w:rFonts w:ascii="Calibri Light" w:hAnsi="Calibri Light" w:cs="Calibri Light"/>
          <w:lang w:eastAsia="en-US" w:bidi="ar-SA"/>
        </w:rPr>
        <w:t xml:space="preserve"> innen idrett og friluftsliv</w:t>
      </w:r>
      <w:r w:rsidR="00C40F47" w:rsidRPr="002E6C0B">
        <w:rPr>
          <w:rFonts w:ascii="Calibri Light" w:hAnsi="Calibri Light" w:cs="Calibri Light"/>
          <w:lang w:eastAsia="en-US" w:bidi="ar-SA"/>
        </w:rPr>
        <w:t xml:space="preserve"> </w:t>
      </w:r>
      <w:r w:rsidR="00612192" w:rsidRPr="002E6C0B">
        <w:rPr>
          <w:rFonts w:ascii="Calibri Light" w:hAnsi="Calibri Light" w:cs="Calibri Light"/>
          <w:lang w:eastAsia="en-US" w:bidi="ar-SA"/>
        </w:rPr>
        <w:t>utføres slik at</w:t>
      </w:r>
      <w:r w:rsidR="00427AA4" w:rsidRPr="002E6C0B">
        <w:rPr>
          <w:rFonts w:ascii="Calibri Light" w:hAnsi="Calibri Light" w:cs="Calibri Light"/>
          <w:lang w:eastAsia="en-US" w:bidi="ar-SA"/>
        </w:rPr>
        <w:t xml:space="preserve"> </w:t>
      </w:r>
      <w:r w:rsidR="00393EAE" w:rsidRPr="002E6C0B">
        <w:rPr>
          <w:rFonts w:ascii="Calibri Light" w:hAnsi="Calibri Light" w:cs="Calibri Light"/>
          <w:lang w:eastAsia="en-US" w:bidi="ar-SA"/>
        </w:rPr>
        <w:t>idrett og fysisk aktivitet er mulig for alle.</w:t>
      </w:r>
    </w:p>
    <w:p w14:paraId="09F82DBD" w14:textId="3BFDAB66" w:rsidR="002335A3" w:rsidRPr="002E6C0B" w:rsidRDefault="001D25C1"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Overhalla skal være </w:t>
      </w:r>
      <w:r w:rsidR="00C67CAB" w:rsidRPr="002E6C0B">
        <w:rPr>
          <w:rFonts w:ascii="Calibri Light" w:hAnsi="Calibri Light" w:cs="Calibri Light"/>
          <w:lang w:eastAsia="en-US" w:bidi="ar-SA"/>
        </w:rPr>
        <w:t>et attraktivt lokalsamfunn</w:t>
      </w:r>
      <w:r w:rsidR="00333732" w:rsidRPr="002E6C0B">
        <w:rPr>
          <w:rFonts w:ascii="Calibri Light" w:hAnsi="Calibri Light" w:cs="Calibri Light"/>
          <w:lang w:eastAsia="en-US" w:bidi="ar-SA"/>
        </w:rPr>
        <w:t xml:space="preserve"> hvor vi skal </w:t>
      </w:r>
      <w:r w:rsidR="0032179B" w:rsidRPr="002E6C0B">
        <w:rPr>
          <w:rFonts w:ascii="Calibri Light" w:hAnsi="Calibri Light" w:cs="Calibri Light"/>
          <w:lang w:eastAsia="en-US" w:bidi="ar-SA"/>
        </w:rPr>
        <w:t xml:space="preserve">ha mulighet for </w:t>
      </w:r>
      <w:r w:rsidR="00224404" w:rsidRPr="002E6C0B">
        <w:rPr>
          <w:rFonts w:ascii="Calibri Light" w:hAnsi="Calibri Light" w:cs="Calibri Light"/>
          <w:lang w:eastAsia="en-US" w:bidi="ar-SA"/>
        </w:rPr>
        <w:t>aktivitet</w:t>
      </w:r>
      <w:r w:rsidR="0032179B" w:rsidRPr="002E6C0B">
        <w:rPr>
          <w:rFonts w:ascii="Calibri Light" w:hAnsi="Calibri Light" w:cs="Calibri Light"/>
          <w:lang w:eastAsia="en-US" w:bidi="ar-SA"/>
        </w:rPr>
        <w:t xml:space="preserve"> </w:t>
      </w:r>
      <w:r w:rsidR="00224404" w:rsidRPr="002E6C0B">
        <w:rPr>
          <w:rFonts w:ascii="Calibri Light" w:hAnsi="Calibri Light" w:cs="Calibri Light"/>
          <w:lang w:eastAsia="en-US" w:bidi="ar-SA"/>
        </w:rPr>
        <w:t>hele</w:t>
      </w:r>
      <w:r w:rsidR="0032179B" w:rsidRPr="002E6C0B">
        <w:rPr>
          <w:rFonts w:ascii="Calibri Light" w:hAnsi="Calibri Light" w:cs="Calibri Light"/>
          <w:lang w:eastAsia="en-US" w:bidi="ar-SA"/>
        </w:rPr>
        <w:t xml:space="preserve"> livet</w:t>
      </w:r>
      <w:r w:rsidR="00224404" w:rsidRPr="002E6C0B">
        <w:rPr>
          <w:rFonts w:ascii="Calibri Light" w:hAnsi="Calibri Light" w:cs="Calibri Light"/>
          <w:lang w:eastAsia="en-US" w:bidi="ar-SA"/>
        </w:rPr>
        <w:t>.</w:t>
      </w:r>
    </w:p>
    <w:p w14:paraId="0DA52DD1" w14:textId="4FC88BAA" w:rsidR="00AF7CD8" w:rsidRPr="002E6C0B" w:rsidRDefault="00AF7CD8" w:rsidP="00921962">
      <w:pPr>
        <w:spacing w:before="0"/>
        <w:rPr>
          <w:rFonts w:ascii="Calibri Light" w:hAnsi="Calibri Light" w:cs="Calibri Light"/>
          <w:lang w:eastAsia="en-US" w:bidi="ar-SA"/>
        </w:rPr>
      </w:pPr>
    </w:p>
    <w:p w14:paraId="240B3D44" w14:textId="7E767B13" w:rsidR="00E74600" w:rsidRPr="002E6C0B" w:rsidRDefault="006610F7" w:rsidP="00921962">
      <w:pPr>
        <w:spacing w:before="0"/>
        <w:rPr>
          <w:rFonts w:ascii="Calibri Light" w:hAnsi="Calibri Light" w:cs="Calibri Light"/>
          <w:lang w:eastAsia="en-US" w:bidi="ar-SA"/>
        </w:rPr>
      </w:pPr>
      <w:r w:rsidRPr="002E6C0B">
        <w:rPr>
          <w:rFonts w:ascii="Calibri Light" w:hAnsi="Calibri Light" w:cs="Calibri Light"/>
          <w:lang w:eastAsia="en-US" w:bidi="ar-SA"/>
        </w:rPr>
        <w:t xml:space="preserve">For å </w:t>
      </w:r>
      <w:r w:rsidR="00072ADE" w:rsidRPr="002E6C0B">
        <w:rPr>
          <w:rFonts w:ascii="Calibri Light" w:hAnsi="Calibri Light" w:cs="Calibri Light"/>
          <w:lang w:eastAsia="en-US" w:bidi="ar-SA"/>
        </w:rPr>
        <w:t xml:space="preserve">oppnå denne målsettingen, </w:t>
      </w:r>
      <w:r w:rsidR="00712198" w:rsidRPr="002E6C0B">
        <w:rPr>
          <w:rFonts w:ascii="Calibri Light" w:hAnsi="Calibri Light" w:cs="Calibri Light"/>
          <w:lang w:eastAsia="en-US" w:bidi="ar-SA"/>
        </w:rPr>
        <w:t xml:space="preserve">tilpasses planen </w:t>
      </w:r>
      <w:r w:rsidR="001D3348" w:rsidRPr="002E6C0B">
        <w:rPr>
          <w:rFonts w:ascii="Calibri Light" w:hAnsi="Calibri Light" w:cs="Calibri Light"/>
          <w:lang w:eastAsia="en-US" w:bidi="ar-SA"/>
        </w:rPr>
        <w:t>kommunens øvrige planverk</w:t>
      </w:r>
      <w:r w:rsidR="00E541AE" w:rsidRPr="002E6C0B">
        <w:rPr>
          <w:rFonts w:ascii="Calibri Light" w:hAnsi="Calibri Light" w:cs="Calibri Light"/>
          <w:lang w:eastAsia="en-US" w:bidi="ar-SA"/>
        </w:rPr>
        <w:t xml:space="preserve"> </w:t>
      </w:r>
      <w:r w:rsidR="00E95608" w:rsidRPr="002E6C0B">
        <w:rPr>
          <w:rFonts w:ascii="Calibri Light" w:hAnsi="Calibri Light" w:cs="Calibri Light"/>
          <w:lang w:eastAsia="en-US" w:bidi="ar-SA"/>
        </w:rPr>
        <w:t xml:space="preserve">hvor planlegging er en </w:t>
      </w:r>
      <w:r w:rsidR="00BD6CB9" w:rsidRPr="002E6C0B">
        <w:rPr>
          <w:rFonts w:ascii="Calibri Light" w:hAnsi="Calibri Light" w:cs="Calibri Light"/>
          <w:lang w:eastAsia="en-US" w:bidi="ar-SA"/>
        </w:rPr>
        <w:t xml:space="preserve">kontinuerlig læringsprosess </w:t>
      </w:r>
      <w:r w:rsidR="00956898" w:rsidRPr="002E6C0B">
        <w:rPr>
          <w:rFonts w:ascii="Calibri Light" w:hAnsi="Calibri Light" w:cs="Calibri Light"/>
          <w:lang w:eastAsia="en-US" w:bidi="ar-SA"/>
        </w:rPr>
        <w:t xml:space="preserve">hvor vi må ta retningsvalg og gjøre </w:t>
      </w:r>
      <w:r w:rsidR="004424DE" w:rsidRPr="002E6C0B">
        <w:rPr>
          <w:rFonts w:ascii="Calibri Light" w:hAnsi="Calibri Light" w:cs="Calibri Light"/>
          <w:lang w:eastAsia="en-US" w:bidi="ar-SA"/>
        </w:rPr>
        <w:t>viktige prioriteringer.</w:t>
      </w:r>
    </w:p>
    <w:p w14:paraId="474BD45E" w14:textId="77777777" w:rsidR="00EB7D85" w:rsidRPr="002E6C0B" w:rsidRDefault="00EB7D85" w:rsidP="00921962">
      <w:pPr>
        <w:spacing w:before="0"/>
        <w:rPr>
          <w:rFonts w:ascii="Calibri Light" w:hAnsi="Calibri Light" w:cs="Calibri Light"/>
          <w:lang w:eastAsia="en-US" w:bidi="ar-SA"/>
        </w:rPr>
      </w:pPr>
    </w:p>
    <w:p w14:paraId="5BA2E75A" w14:textId="793B9029" w:rsidR="008D38D4" w:rsidRPr="002E6C0B" w:rsidRDefault="00EB7D85" w:rsidP="00921962">
      <w:pPr>
        <w:spacing w:before="0"/>
        <w:rPr>
          <w:rFonts w:ascii="Calibri Light" w:hAnsi="Calibri Light" w:cs="Calibri Light"/>
          <w:lang w:eastAsia="en-US" w:bidi="ar-SA"/>
        </w:rPr>
      </w:pPr>
      <w:r w:rsidRPr="002E6C0B">
        <w:rPr>
          <w:rFonts w:ascii="Calibri Light" w:hAnsi="Calibri Light" w:cs="Calibri Light"/>
          <w:lang w:eastAsia="en-US" w:bidi="ar-SA"/>
        </w:rPr>
        <w:t>Den endelige prioritering</w:t>
      </w:r>
      <w:r w:rsidR="00F06806" w:rsidRPr="002E6C0B">
        <w:rPr>
          <w:rFonts w:ascii="Calibri Light" w:hAnsi="Calibri Light" w:cs="Calibri Light"/>
          <w:lang w:eastAsia="en-US" w:bidi="ar-SA"/>
        </w:rPr>
        <w:t xml:space="preserve">en </w:t>
      </w:r>
      <w:r w:rsidR="00FB2622" w:rsidRPr="002E6C0B">
        <w:rPr>
          <w:rFonts w:ascii="Calibri Light" w:hAnsi="Calibri Light" w:cs="Calibri Light"/>
          <w:lang w:eastAsia="en-US" w:bidi="ar-SA"/>
        </w:rPr>
        <w:t xml:space="preserve">skal vises i planens </w:t>
      </w:r>
      <w:r w:rsidR="009F047C" w:rsidRPr="002E6C0B">
        <w:rPr>
          <w:rFonts w:ascii="Calibri Light" w:hAnsi="Calibri Light" w:cs="Calibri Light"/>
          <w:lang w:eastAsia="en-US" w:bidi="ar-SA"/>
        </w:rPr>
        <w:t>handlingsprogram for de neste fire år.</w:t>
      </w:r>
      <w:r w:rsidR="004475EE" w:rsidRPr="002E6C0B">
        <w:rPr>
          <w:rFonts w:ascii="Calibri Light" w:hAnsi="Calibri Light" w:cs="Calibri Light"/>
          <w:lang w:eastAsia="en-US" w:bidi="ar-SA"/>
        </w:rPr>
        <w:t xml:space="preserve"> </w:t>
      </w:r>
      <w:r w:rsidR="00170967" w:rsidRPr="002E6C0B">
        <w:rPr>
          <w:rFonts w:ascii="Calibri Light" w:hAnsi="Calibri Light" w:cs="Calibri Light"/>
          <w:lang w:eastAsia="en-US" w:bidi="ar-SA"/>
        </w:rPr>
        <w:t>Handlingsprogrammet kan rulleres årlig</w:t>
      </w:r>
      <w:r w:rsidR="00531796" w:rsidRPr="002E6C0B">
        <w:rPr>
          <w:rFonts w:ascii="Calibri Light" w:hAnsi="Calibri Light" w:cs="Calibri Light"/>
          <w:lang w:eastAsia="en-US" w:bidi="ar-SA"/>
        </w:rPr>
        <w:t xml:space="preserve"> blant annet som følge av endret framdrift på anlegg og </w:t>
      </w:r>
      <w:r w:rsidR="00531796" w:rsidRPr="002E6C0B">
        <w:rPr>
          <w:rFonts w:ascii="Calibri Light" w:hAnsi="Calibri Light" w:cs="Calibri Light"/>
          <w:lang w:eastAsia="en-US" w:bidi="ar-SA"/>
        </w:rPr>
        <w:lastRenderedPageBreak/>
        <w:t>prosjekt</w:t>
      </w:r>
      <w:r w:rsidR="008D2025" w:rsidRPr="002E6C0B">
        <w:rPr>
          <w:rFonts w:ascii="Calibri Light" w:hAnsi="Calibri Light" w:cs="Calibri Light"/>
          <w:lang w:eastAsia="en-US" w:bidi="ar-SA"/>
        </w:rPr>
        <w:t xml:space="preserve">, endringer i prioriteringer eller </w:t>
      </w:r>
      <w:r w:rsidR="00404DD1" w:rsidRPr="002E6C0B">
        <w:rPr>
          <w:rFonts w:ascii="Calibri Light" w:hAnsi="Calibri Light" w:cs="Calibri Light"/>
          <w:lang w:eastAsia="en-US" w:bidi="ar-SA"/>
        </w:rPr>
        <w:t>at anlegg flyttes fra langsiktig del til handlingsprogrammet.</w:t>
      </w:r>
    </w:p>
    <w:p w14:paraId="155D6A3D" w14:textId="1D86E328" w:rsidR="00404DD1" w:rsidRDefault="006D4EBA" w:rsidP="00692260">
      <w:pPr>
        <w:spacing w:before="0" w:after="240"/>
        <w:rPr>
          <w:rFonts w:ascii="Calibri Light" w:hAnsi="Calibri Light" w:cs="Calibri Light"/>
          <w:lang w:eastAsia="en-US" w:bidi="ar-SA"/>
        </w:rPr>
      </w:pPr>
      <w:r w:rsidRPr="002E6C0B">
        <w:rPr>
          <w:rFonts w:ascii="Calibri Light" w:hAnsi="Calibri Light" w:cs="Calibri Light"/>
          <w:lang w:eastAsia="en-US" w:bidi="ar-SA"/>
        </w:rPr>
        <w:t xml:space="preserve">Rullering skal gjennomføres med medvirkning fra </w:t>
      </w:r>
      <w:r w:rsidR="007A7C36" w:rsidRPr="002E6C0B">
        <w:rPr>
          <w:rFonts w:ascii="Calibri Light" w:hAnsi="Calibri Light" w:cs="Calibri Light"/>
          <w:lang w:eastAsia="en-US" w:bidi="ar-SA"/>
        </w:rPr>
        <w:t>aktuelle brukergrupper og politisk behandling.</w:t>
      </w:r>
    </w:p>
    <w:p w14:paraId="5AC5410F" w14:textId="77777777" w:rsidR="00256896" w:rsidRPr="002E6C0B" w:rsidRDefault="00256896" w:rsidP="00692260">
      <w:pPr>
        <w:spacing w:before="0" w:after="240"/>
        <w:rPr>
          <w:rFonts w:ascii="Calibri Light" w:hAnsi="Calibri Light" w:cs="Calibri Light"/>
          <w:lang w:eastAsia="en-US" w:bidi="ar-SA"/>
        </w:rPr>
      </w:pPr>
    </w:p>
    <w:p w14:paraId="7CC2722E" w14:textId="7542D605" w:rsidR="002A52C3" w:rsidRDefault="00342025" w:rsidP="00C00136">
      <w:pPr>
        <w:pStyle w:val="Overskrift2"/>
        <w:numPr>
          <w:ilvl w:val="0"/>
          <w:numId w:val="20"/>
        </w:numPr>
        <w:rPr>
          <w:b/>
          <w:bCs/>
          <w:color w:val="FF0000"/>
        </w:rPr>
      </w:pPr>
      <w:bookmarkStart w:id="10" w:name="_Toc77924238"/>
      <w:r w:rsidRPr="000B688C">
        <w:rPr>
          <w:b/>
          <w:bCs/>
          <w:color w:val="FF0000"/>
        </w:rPr>
        <w:t>Resultatvurdering av forrige plan</w:t>
      </w:r>
      <w:bookmarkEnd w:id="10"/>
    </w:p>
    <w:p w14:paraId="482E00DF" w14:textId="632FD257" w:rsidR="009E3D9B" w:rsidRPr="002E6C0B" w:rsidRDefault="008502C0" w:rsidP="004017A6">
      <w:pPr>
        <w:rPr>
          <w:rFonts w:ascii="Calibri Light" w:hAnsi="Calibri Light" w:cs="Calibri Light"/>
          <w:lang w:eastAsia="en-US" w:bidi="ar-SA"/>
        </w:rPr>
      </w:pPr>
      <w:r w:rsidRPr="002E6C0B">
        <w:rPr>
          <w:rFonts w:ascii="Calibri Light" w:hAnsi="Calibri Light" w:cs="Calibri Light"/>
          <w:lang w:eastAsia="en-US" w:bidi="ar-SA"/>
        </w:rPr>
        <w:t xml:space="preserve">Kommunens overordnede </w:t>
      </w:r>
      <w:r w:rsidR="00832224" w:rsidRPr="002E6C0B">
        <w:rPr>
          <w:rFonts w:ascii="Calibri Light" w:hAnsi="Calibri Light" w:cs="Calibri Light"/>
          <w:lang w:eastAsia="en-US" w:bidi="ar-SA"/>
        </w:rPr>
        <w:t>må</w:t>
      </w:r>
      <w:r w:rsidR="00F21E01" w:rsidRPr="002E6C0B">
        <w:rPr>
          <w:rFonts w:ascii="Calibri Light" w:hAnsi="Calibri Light" w:cs="Calibri Light"/>
          <w:lang w:eastAsia="en-US" w:bidi="ar-SA"/>
        </w:rPr>
        <w:t>l</w:t>
      </w:r>
      <w:r w:rsidR="00832224" w:rsidRPr="002E6C0B">
        <w:rPr>
          <w:rFonts w:ascii="Calibri Light" w:hAnsi="Calibri Light" w:cs="Calibri Light"/>
          <w:lang w:eastAsia="en-US" w:bidi="ar-SA"/>
        </w:rPr>
        <w:t xml:space="preserve">setting er </w:t>
      </w:r>
      <w:r w:rsidR="00F21E01" w:rsidRPr="002E6C0B">
        <w:rPr>
          <w:rFonts w:ascii="Calibri Light" w:hAnsi="Calibri Light" w:cs="Calibri Light"/>
          <w:lang w:eastAsia="en-US" w:bidi="ar-SA"/>
        </w:rPr>
        <w:t xml:space="preserve">å legge til rette </w:t>
      </w:r>
      <w:r w:rsidR="00964D83" w:rsidRPr="002E6C0B">
        <w:rPr>
          <w:rFonts w:ascii="Calibri Light" w:hAnsi="Calibri Light" w:cs="Calibri Light"/>
          <w:lang w:eastAsia="en-US" w:bidi="ar-SA"/>
        </w:rPr>
        <w:t>for</w:t>
      </w:r>
      <w:r w:rsidR="00BD540B" w:rsidRPr="002E6C0B">
        <w:rPr>
          <w:rFonts w:ascii="Calibri Light" w:hAnsi="Calibri Light" w:cs="Calibri Light"/>
          <w:lang w:eastAsia="en-US" w:bidi="ar-SA"/>
        </w:rPr>
        <w:t xml:space="preserve"> at alle </w:t>
      </w:r>
      <w:r w:rsidR="00D530A3" w:rsidRPr="002E6C0B">
        <w:rPr>
          <w:rFonts w:ascii="Calibri Light" w:hAnsi="Calibri Light" w:cs="Calibri Light"/>
          <w:lang w:eastAsia="en-US" w:bidi="ar-SA"/>
        </w:rPr>
        <w:t xml:space="preserve">som ønsker å drive </w:t>
      </w:r>
      <w:r w:rsidR="00942CDF" w:rsidRPr="002E6C0B">
        <w:rPr>
          <w:rFonts w:ascii="Calibri Light" w:hAnsi="Calibri Light" w:cs="Calibri Light"/>
          <w:lang w:eastAsia="en-US" w:bidi="ar-SA"/>
        </w:rPr>
        <w:t xml:space="preserve">med </w:t>
      </w:r>
      <w:r w:rsidR="00E67485" w:rsidRPr="002E6C0B">
        <w:rPr>
          <w:rFonts w:ascii="Calibri Light" w:hAnsi="Calibri Light" w:cs="Calibri Light"/>
          <w:lang w:eastAsia="en-US" w:bidi="ar-SA"/>
        </w:rPr>
        <w:t>idrett, f</w:t>
      </w:r>
      <w:r w:rsidR="00845AFB" w:rsidRPr="002E6C0B">
        <w:rPr>
          <w:rFonts w:ascii="Calibri Light" w:hAnsi="Calibri Light" w:cs="Calibri Light"/>
          <w:lang w:eastAsia="en-US" w:bidi="ar-SA"/>
        </w:rPr>
        <w:t xml:space="preserve">ysisk aktivitet og friluftsliv </w:t>
      </w:r>
      <w:r w:rsidR="00290CF8" w:rsidRPr="002E6C0B">
        <w:rPr>
          <w:rFonts w:ascii="Calibri Light" w:hAnsi="Calibri Light" w:cs="Calibri Light"/>
          <w:lang w:eastAsia="en-US" w:bidi="ar-SA"/>
        </w:rPr>
        <w:t xml:space="preserve">skal få </w:t>
      </w:r>
      <w:r w:rsidR="00DF243D" w:rsidRPr="002E6C0B">
        <w:rPr>
          <w:rFonts w:ascii="Calibri Light" w:hAnsi="Calibri Light" w:cs="Calibri Light"/>
          <w:lang w:eastAsia="en-US" w:bidi="ar-SA"/>
        </w:rPr>
        <w:t>anledning til det</w:t>
      </w:r>
      <w:r w:rsidR="00290CF8" w:rsidRPr="002E6C0B">
        <w:rPr>
          <w:rFonts w:ascii="Calibri Light" w:hAnsi="Calibri Light" w:cs="Calibri Light"/>
          <w:lang w:eastAsia="en-US" w:bidi="ar-SA"/>
        </w:rPr>
        <w:t>.</w:t>
      </w:r>
    </w:p>
    <w:p w14:paraId="2019722F" w14:textId="56478E3F" w:rsidR="004017A6" w:rsidRPr="002E6C0B" w:rsidRDefault="005D4CE6" w:rsidP="004017A6">
      <w:pPr>
        <w:rPr>
          <w:rFonts w:ascii="Calibri Light" w:hAnsi="Calibri Light" w:cs="Calibri Light"/>
          <w:lang w:eastAsia="en-US" w:bidi="ar-SA"/>
        </w:rPr>
      </w:pPr>
      <w:r w:rsidRPr="002E6C0B">
        <w:rPr>
          <w:rFonts w:ascii="Calibri Light" w:hAnsi="Calibri Light" w:cs="Calibri Light"/>
          <w:lang w:eastAsia="en-US" w:bidi="ar-SA"/>
        </w:rPr>
        <w:t>D</w:t>
      </w:r>
      <w:r w:rsidR="00BA42B0" w:rsidRPr="002E6C0B">
        <w:rPr>
          <w:rFonts w:ascii="Calibri Light" w:hAnsi="Calibri Light" w:cs="Calibri Light"/>
          <w:lang w:eastAsia="en-US" w:bidi="ar-SA"/>
        </w:rPr>
        <w:t>e siste årene har det derfor v</w:t>
      </w:r>
      <w:r w:rsidR="009467B8" w:rsidRPr="002E6C0B">
        <w:rPr>
          <w:rFonts w:ascii="Calibri Light" w:hAnsi="Calibri Light" w:cs="Calibri Light"/>
          <w:lang w:eastAsia="en-US" w:bidi="ar-SA"/>
        </w:rPr>
        <w:t xml:space="preserve">ært </w:t>
      </w:r>
      <w:r w:rsidR="00DF243D" w:rsidRPr="002E6C0B">
        <w:rPr>
          <w:rFonts w:ascii="Calibri Light" w:hAnsi="Calibri Light" w:cs="Calibri Light"/>
          <w:lang w:eastAsia="en-US" w:bidi="ar-SA"/>
        </w:rPr>
        <w:t>søkelys</w:t>
      </w:r>
      <w:r w:rsidR="009B79F4" w:rsidRPr="002E6C0B">
        <w:rPr>
          <w:rFonts w:ascii="Calibri Light" w:hAnsi="Calibri Light" w:cs="Calibri Light"/>
          <w:lang w:eastAsia="en-US" w:bidi="ar-SA"/>
        </w:rPr>
        <w:t xml:space="preserve"> på fysisk aktivitet</w:t>
      </w:r>
      <w:r w:rsidR="004435BC" w:rsidRPr="002E6C0B">
        <w:rPr>
          <w:rFonts w:ascii="Calibri Light" w:hAnsi="Calibri Light" w:cs="Calibri Light"/>
          <w:lang w:eastAsia="en-US" w:bidi="ar-SA"/>
        </w:rPr>
        <w:t xml:space="preserve"> for å få aktivitet </w:t>
      </w:r>
      <w:r w:rsidR="003C29D3" w:rsidRPr="002E6C0B">
        <w:rPr>
          <w:rFonts w:ascii="Calibri Light" w:hAnsi="Calibri Light" w:cs="Calibri Light"/>
          <w:lang w:eastAsia="en-US" w:bidi="ar-SA"/>
        </w:rPr>
        <w:t>i alle aldersgrupper.</w:t>
      </w:r>
      <w:r w:rsidR="00740BB5" w:rsidRPr="002E6C0B">
        <w:rPr>
          <w:rFonts w:ascii="Calibri Light" w:hAnsi="Calibri Light" w:cs="Calibri Light"/>
          <w:lang w:eastAsia="en-US" w:bidi="ar-SA"/>
        </w:rPr>
        <w:t xml:space="preserve"> </w:t>
      </w:r>
    </w:p>
    <w:p w14:paraId="1BC3B693" w14:textId="55B8D5CF" w:rsidR="00740BB5" w:rsidRPr="002E6C0B" w:rsidRDefault="00AD0962" w:rsidP="0081696E">
      <w:pPr>
        <w:spacing w:before="0"/>
        <w:rPr>
          <w:rFonts w:ascii="Calibri Light" w:hAnsi="Calibri Light" w:cs="Calibri Light"/>
          <w:lang w:eastAsia="en-US" w:bidi="ar-SA"/>
        </w:rPr>
      </w:pPr>
      <w:r w:rsidRPr="002E6C0B">
        <w:rPr>
          <w:rFonts w:ascii="Calibri Light" w:hAnsi="Calibri Light" w:cs="Calibri Light"/>
          <w:lang w:eastAsia="en-US" w:bidi="ar-SA"/>
        </w:rPr>
        <w:t>Eksempel på dette er</w:t>
      </w:r>
      <w:r w:rsidR="005F599E" w:rsidRPr="002E6C0B">
        <w:rPr>
          <w:rFonts w:ascii="Calibri Light" w:hAnsi="Calibri Light" w:cs="Calibri Light"/>
          <w:lang w:eastAsia="en-US" w:bidi="ar-SA"/>
        </w:rPr>
        <w:t xml:space="preserve"> merking av </w:t>
      </w:r>
      <w:r w:rsidR="006553A5" w:rsidRPr="002E6C0B">
        <w:rPr>
          <w:rFonts w:ascii="Calibri Light" w:hAnsi="Calibri Light" w:cs="Calibri Light"/>
          <w:lang w:eastAsia="en-US" w:bidi="ar-SA"/>
        </w:rPr>
        <w:t>tur</w:t>
      </w:r>
      <w:r w:rsidR="00B006E4" w:rsidRPr="002E6C0B">
        <w:rPr>
          <w:rFonts w:ascii="Calibri Light" w:hAnsi="Calibri Light" w:cs="Calibri Light"/>
          <w:lang w:eastAsia="en-US" w:bidi="ar-SA"/>
        </w:rPr>
        <w:t xml:space="preserve">stier </w:t>
      </w:r>
      <w:r w:rsidR="0081696E" w:rsidRPr="002E6C0B">
        <w:rPr>
          <w:rFonts w:ascii="Calibri Light" w:hAnsi="Calibri Light" w:cs="Calibri Light"/>
          <w:lang w:eastAsia="en-US" w:bidi="ar-SA"/>
        </w:rPr>
        <w:t>og sykkelløyper</w:t>
      </w:r>
      <w:r w:rsidR="00A932EC" w:rsidRPr="002E6C0B">
        <w:rPr>
          <w:rFonts w:ascii="Calibri Light" w:hAnsi="Calibri Light" w:cs="Calibri Light"/>
          <w:lang w:eastAsia="en-US" w:bidi="ar-SA"/>
        </w:rPr>
        <w:t xml:space="preserve"> langs veger og i terrenget. Merking </w:t>
      </w:r>
      <w:r w:rsidR="008A5CDC" w:rsidRPr="002E6C0B">
        <w:rPr>
          <w:rFonts w:ascii="Calibri Light" w:hAnsi="Calibri Light" w:cs="Calibri Light"/>
          <w:lang w:eastAsia="en-US" w:bidi="ar-SA"/>
        </w:rPr>
        <w:t>og gradering er utført etter nasjonal standard</w:t>
      </w:r>
      <w:r w:rsidR="00BC0CDB" w:rsidRPr="002E6C0B">
        <w:rPr>
          <w:rFonts w:ascii="Calibri Light" w:hAnsi="Calibri Light" w:cs="Calibri Light"/>
          <w:lang w:eastAsia="en-US" w:bidi="ar-SA"/>
        </w:rPr>
        <w:t>.</w:t>
      </w:r>
    </w:p>
    <w:p w14:paraId="6A5DF014" w14:textId="1844DAC0" w:rsidR="00FF2D63" w:rsidRPr="002E6C0B" w:rsidRDefault="009E1BD6" w:rsidP="0081696E">
      <w:pPr>
        <w:spacing w:before="0"/>
        <w:rPr>
          <w:rFonts w:ascii="Calibri Light" w:hAnsi="Calibri Light" w:cs="Calibri Light"/>
          <w:lang w:eastAsia="en-US" w:bidi="ar-SA"/>
        </w:rPr>
      </w:pPr>
      <w:r w:rsidRPr="002E6C0B">
        <w:rPr>
          <w:rFonts w:ascii="Calibri Light" w:hAnsi="Calibri Light" w:cs="Calibri Light"/>
          <w:lang w:eastAsia="en-US" w:bidi="ar-SA"/>
        </w:rPr>
        <w:t xml:space="preserve">Det </w:t>
      </w:r>
      <w:r w:rsidR="001C782E" w:rsidRPr="002E6C0B">
        <w:rPr>
          <w:rFonts w:ascii="Calibri Light" w:hAnsi="Calibri Light" w:cs="Calibri Light"/>
          <w:lang w:eastAsia="en-US" w:bidi="ar-SA"/>
        </w:rPr>
        <w:t>finnes</w:t>
      </w:r>
      <w:r w:rsidRPr="002E6C0B">
        <w:rPr>
          <w:rFonts w:ascii="Calibri Light" w:hAnsi="Calibri Light" w:cs="Calibri Light"/>
          <w:lang w:eastAsia="en-US" w:bidi="ar-SA"/>
        </w:rPr>
        <w:t xml:space="preserve"> også t</w:t>
      </w:r>
      <w:r w:rsidR="00F500B7" w:rsidRPr="002E6C0B">
        <w:rPr>
          <w:rFonts w:ascii="Calibri Light" w:hAnsi="Calibri Light" w:cs="Calibri Light"/>
          <w:lang w:eastAsia="en-US" w:bidi="ar-SA"/>
        </w:rPr>
        <w:t>renings</w:t>
      </w:r>
      <w:r w:rsidR="00AA0018" w:rsidRPr="002E6C0B">
        <w:rPr>
          <w:rFonts w:ascii="Calibri Light" w:hAnsi="Calibri Light" w:cs="Calibri Light"/>
          <w:lang w:eastAsia="en-US" w:bidi="ar-SA"/>
        </w:rPr>
        <w:t>-/</w:t>
      </w:r>
      <w:r w:rsidR="007C7EA9" w:rsidRPr="002E6C0B">
        <w:rPr>
          <w:rFonts w:ascii="Calibri Light" w:hAnsi="Calibri Light" w:cs="Calibri Light"/>
          <w:lang w:eastAsia="en-US" w:bidi="ar-SA"/>
        </w:rPr>
        <w:t xml:space="preserve">trimtilbud </w:t>
      </w:r>
      <w:r w:rsidR="00AA0018" w:rsidRPr="002E6C0B">
        <w:rPr>
          <w:rFonts w:ascii="Calibri Light" w:hAnsi="Calibri Light" w:cs="Calibri Light"/>
          <w:lang w:eastAsia="en-US" w:bidi="ar-SA"/>
        </w:rPr>
        <w:t xml:space="preserve">og aktivitetstilbud </w:t>
      </w:r>
      <w:r w:rsidR="007C7EA9" w:rsidRPr="002E6C0B">
        <w:rPr>
          <w:rFonts w:ascii="Calibri Light" w:hAnsi="Calibri Light" w:cs="Calibri Light"/>
          <w:lang w:eastAsia="en-US" w:bidi="ar-SA"/>
        </w:rPr>
        <w:t>som blir tilbydd av kommunen</w:t>
      </w:r>
      <w:r w:rsidR="00D33478" w:rsidRPr="002E6C0B">
        <w:rPr>
          <w:rFonts w:ascii="Calibri Light" w:hAnsi="Calibri Light" w:cs="Calibri Light"/>
          <w:lang w:eastAsia="en-US" w:bidi="ar-SA"/>
        </w:rPr>
        <w:t>, av profesjonelle aktører</w:t>
      </w:r>
      <w:r w:rsidR="00AA0018" w:rsidRPr="002E6C0B">
        <w:rPr>
          <w:rFonts w:ascii="Calibri Light" w:hAnsi="Calibri Light" w:cs="Calibri Light"/>
          <w:lang w:eastAsia="en-US" w:bidi="ar-SA"/>
        </w:rPr>
        <w:t xml:space="preserve"> og av frivilligheten.</w:t>
      </w:r>
    </w:p>
    <w:p w14:paraId="71CC9535" w14:textId="58DFBF0B" w:rsidR="00AA0018" w:rsidRPr="002E6C0B" w:rsidRDefault="00AA0018" w:rsidP="0081696E">
      <w:pPr>
        <w:spacing w:before="0"/>
        <w:rPr>
          <w:rFonts w:ascii="Calibri Light" w:hAnsi="Calibri Light" w:cs="Calibri Light"/>
          <w:lang w:eastAsia="en-US" w:bidi="ar-SA"/>
        </w:rPr>
      </w:pPr>
    </w:p>
    <w:p w14:paraId="76FAB8F6" w14:textId="2B6729BB" w:rsidR="00E417BF" w:rsidRDefault="00A018DC" w:rsidP="0081696E">
      <w:pPr>
        <w:spacing w:before="0"/>
        <w:rPr>
          <w:rFonts w:ascii="Calibri Light" w:hAnsi="Calibri Light" w:cs="Calibri Light"/>
          <w:lang w:eastAsia="en-US" w:bidi="ar-SA"/>
        </w:rPr>
      </w:pPr>
      <w:r w:rsidRPr="002E6C0B">
        <w:rPr>
          <w:rFonts w:ascii="Calibri Light" w:hAnsi="Calibri Light" w:cs="Calibri Light"/>
          <w:lang w:eastAsia="en-US" w:bidi="ar-SA"/>
        </w:rPr>
        <w:t xml:space="preserve">Dette er </w:t>
      </w:r>
      <w:r w:rsidR="008C23F3" w:rsidRPr="002E6C0B">
        <w:rPr>
          <w:rFonts w:ascii="Calibri Light" w:hAnsi="Calibri Light" w:cs="Calibri Light"/>
          <w:lang w:eastAsia="en-US" w:bidi="ar-SA"/>
        </w:rPr>
        <w:t xml:space="preserve">aktivitet som ikke </w:t>
      </w:r>
      <w:r w:rsidR="007015CE" w:rsidRPr="002E6C0B">
        <w:rPr>
          <w:rFonts w:ascii="Calibri Light" w:hAnsi="Calibri Light" w:cs="Calibri Light"/>
          <w:lang w:eastAsia="en-US" w:bidi="ar-SA"/>
        </w:rPr>
        <w:t xml:space="preserve">har </w:t>
      </w:r>
      <w:r w:rsidR="00EE7D14" w:rsidRPr="002E6C0B">
        <w:rPr>
          <w:rFonts w:ascii="Calibri Light" w:hAnsi="Calibri Light" w:cs="Calibri Light"/>
          <w:lang w:eastAsia="en-US" w:bidi="ar-SA"/>
        </w:rPr>
        <w:t xml:space="preserve">fått </w:t>
      </w:r>
      <w:r w:rsidR="007015CE" w:rsidRPr="002E6C0B">
        <w:rPr>
          <w:rFonts w:ascii="Calibri Light" w:hAnsi="Calibri Light" w:cs="Calibri Light"/>
          <w:lang w:eastAsia="en-US" w:bidi="ar-SA"/>
        </w:rPr>
        <w:t>spillemidler</w:t>
      </w:r>
      <w:r w:rsidR="00EE7D14" w:rsidRPr="002E6C0B">
        <w:rPr>
          <w:rFonts w:ascii="Calibri Light" w:hAnsi="Calibri Light" w:cs="Calibri Light"/>
          <w:lang w:eastAsia="en-US" w:bidi="ar-SA"/>
        </w:rPr>
        <w:t xml:space="preserve">, </w:t>
      </w:r>
      <w:r w:rsidR="004325E6" w:rsidRPr="002E6C0B">
        <w:rPr>
          <w:rFonts w:ascii="Calibri Light" w:hAnsi="Calibri Light" w:cs="Calibri Light"/>
          <w:lang w:eastAsia="en-US" w:bidi="ar-SA"/>
        </w:rPr>
        <w:t>men andre offentlige tilskudd</w:t>
      </w:r>
      <w:r w:rsidR="00854D1D" w:rsidRPr="002E6C0B">
        <w:rPr>
          <w:rFonts w:ascii="Calibri Light" w:hAnsi="Calibri Light" w:cs="Calibri Light"/>
          <w:lang w:eastAsia="en-US" w:bidi="ar-SA"/>
        </w:rPr>
        <w:t xml:space="preserve">. Trøndelag fylkeskommune gir tilskudd til </w:t>
      </w:r>
      <w:r w:rsidR="000141FA" w:rsidRPr="002E6C0B">
        <w:rPr>
          <w:rFonts w:ascii="Calibri Light" w:hAnsi="Calibri Light" w:cs="Calibri Light"/>
          <w:lang w:eastAsia="en-US" w:bidi="ar-SA"/>
        </w:rPr>
        <w:t xml:space="preserve">tiltak og aktivitet som fremmer folkehelsen og </w:t>
      </w:r>
      <w:r w:rsidR="0011736B" w:rsidRPr="002E6C0B">
        <w:rPr>
          <w:rFonts w:ascii="Calibri Light" w:hAnsi="Calibri Light" w:cs="Calibri Light"/>
          <w:lang w:eastAsia="en-US" w:bidi="ar-SA"/>
        </w:rPr>
        <w:t xml:space="preserve">til </w:t>
      </w:r>
      <w:r w:rsidR="0004053A" w:rsidRPr="002E6C0B">
        <w:rPr>
          <w:rFonts w:ascii="Calibri Light" w:hAnsi="Calibri Light" w:cs="Calibri Light"/>
          <w:lang w:eastAsia="en-US" w:bidi="ar-SA"/>
        </w:rPr>
        <w:t xml:space="preserve">merking av </w:t>
      </w:r>
      <w:r w:rsidR="0098527E" w:rsidRPr="002E6C0B">
        <w:rPr>
          <w:rFonts w:ascii="Calibri Light" w:hAnsi="Calibri Light" w:cs="Calibri Light"/>
          <w:lang w:eastAsia="en-US" w:bidi="ar-SA"/>
        </w:rPr>
        <w:t>tur</w:t>
      </w:r>
      <w:r w:rsidR="0004053A" w:rsidRPr="002E6C0B">
        <w:rPr>
          <w:rFonts w:ascii="Calibri Light" w:hAnsi="Calibri Light" w:cs="Calibri Light"/>
          <w:lang w:eastAsia="en-US" w:bidi="ar-SA"/>
        </w:rPr>
        <w:t>stier og løyper.</w:t>
      </w:r>
    </w:p>
    <w:p w14:paraId="2FB8A4C8" w14:textId="77777777" w:rsidR="00256896" w:rsidRPr="002E6C0B" w:rsidRDefault="00256896" w:rsidP="0081696E">
      <w:pPr>
        <w:spacing w:before="0"/>
        <w:rPr>
          <w:rFonts w:ascii="Calibri Light" w:hAnsi="Calibri Light" w:cs="Calibri Light"/>
          <w:lang w:eastAsia="en-US" w:bidi="ar-SA"/>
        </w:rPr>
      </w:pPr>
    </w:p>
    <w:p w14:paraId="2CE094E5" w14:textId="77777777" w:rsidR="00E417BF" w:rsidRPr="002E6C0B" w:rsidRDefault="00E417BF" w:rsidP="0081696E">
      <w:pPr>
        <w:spacing w:before="0"/>
        <w:rPr>
          <w:rFonts w:ascii="Calibri Light" w:hAnsi="Calibri Light" w:cs="Calibri Light"/>
          <w:lang w:eastAsia="en-US" w:bidi="ar-SA"/>
        </w:rPr>
      </w:pPr>
    </w:p>
    <w:p w14:paraId="1AB0DBCB" w14:textId="110C65A4" w:rsidR="00A018DC" w:rsidRPr="004317C8" w:rsidRDefault="006F1156" w:rsidP="00C473ED">
      <w:pPr>
        <w:pStyle w:val="Overskrift3"/>
        <w:numPr>
          <w:ilvl w:val="0"/>
          <w:numId w:val="23"/>
        </w:numPr>
        <w:rPr>
          <w:rFonts w:ascii="Calibri Light" w:hAnsi="Calibri Light" w:cs="Calibri Light"/>
          <w:color w:val="auto"/>
          <w:sz w:val="28"/>
          <w:szCs w:val="28"/>
          <w:lang w:eastAsia="en-US" w:bidi="ar-SA"/>
        </w:rPr>
      </w:pPr>
      <w:bookmarkStart w:id="11" w:name="_Toc77924239"/>
      <w:r w:rsidRPr="004317C8">
        <w:rPr>
          <w:rFonts w:ascii="Calibri Light" w:hAnsi="Calibri Light" w:cs="Calibri Light"/>
          <w:color w:val="auto"/>
          <w:sz w:val="28"/>
          <w:szCs w:val="28"/>
          <w:lang w:eastAsia="en-US" w:bidi="ar-SA"/>
        </w:rPr>
        <w:t xml:space="preserve">Resultat av </w:t>
      </w:r>
      <w:r w:rsidR="00DF4B11" w:rsidRPr="004317C8">
        <w:rPr>
          <w:rFonts w:ascii="Calibri Light" w:hAnsi="Calibri Light" w:cs="Calibri Light"/>
          <w:color w:val="auto"/>
          <w:sz w:val="28"/>
          <w:szCs w:val="28"/>
          <w:lang w:eastAsia="en-US" w:bidi="ar-SA"/>
        </w:rPr>
        <w:t>prioritert handlingspro</w:t>
      </w:r>
      <w:r w:rsidR="00BB2174" w:rsidRPr="004317C8">
        <w:rPr>
          <w:rFonts w:ascii="Calibri Light" w:hAnsi="Calibri Light" w:cs="Calibri Light"/>
          <w:color w:val="auto"/>
          <w:sz w:val="28"/>
          <w:szCs w:val="28"/>
          <w:lang w:eastAsia="en-US" w:bidi="ar-SA"/>
        </w:rPr>
        <w:t>gram siste planperiode</w:t>
      </w:r>
      <w:bookmarkEnd w:id="11"/>
      <w:r w:rsidR="000141FA" w:rsidRPr="004317C8">
        <w:rPr>
          <w:rFonts w:ascii="Calibri Light" w:hAnsi="Calibri Light" w:cs="Calibri Light"/>
          <w:color w:val="auto"/>
          <w:sz w:val="28"/>
          <w:szCs w:val="28"/>
          <w:lang w:eastAsia="en-US" w:bidi="ar-SA"/>
        </w:rPr>
        <w:t xml:space="preserve"> </w:t>
      </w:r>
    </w:p>
    <w:p w14:paraId="23A3ECAB" w14:textId="7DC3DA6F" w:rsidR="00E1102B" w:rsidRPr="002E6C0B" w:rsidRDefault="001B4346" w:rsidP="00E1102B">
      <w:pPr>
        <w:rPr>
          <w:rFonts w:ascii="Calibri Light" w:hAnsi="Calibri Light" w:cs="Calibri Light"/>
          <w:lang w:eastAsia="en-US" w:bidi="ar-SA"/>
        </w:rPr>
      </w:pPr>
      <w:r w:rsidRPr="002E6C0B">
        <w:rPr>
          <w:rFonts w:ascii="Calibri Light" w:hAnsi="Calibri Light" w:cs="Calibri Light"/>
          <w:lang w:eastAsia="en-US" w:bidi="ar-SA"/>
        </w:rPr>
        <w:t xml:space="preserve">I siste </w:t>
      </w:r>
      <w:r w:rsidR="009B7E57" w:rsidRPr="002E6C0B">
        <w:rPr>
          <w:rFonts w:ascii="Calibri Light" w:hAnsi="Calibri Light" w:cs="Calibri Light"/>
          <w:lang w:eastAsia="en-US" w:bidi="ar-SA"/>
        </w:rPr>
        <w:t xml:space="preserve">planperiode har idrettslaget </w:t>
      </w:r>
      <w:r w:rsidR="00F5612D" w:rsidRPr="002E6C0B">
        <w:rPr>
          <w:rFonts w:ascii="Calibri Light" w:hAnsi="Calibri Light" w:cs="Calibri Light"/>
          <w:lang w:eastAsia="en-US" w:bidi="ar-SA"/>
        </w:rPr>
        <w:t xml:space="preserve">renovert kunstgressbanen og utbedret </w:t>
      </w:r>
      <w:r w:rsidR="0040166E" w:rsidRPr="002E6C0B">
        <w:rPr>
          <w:rFonts w:ascii="Calibri Light" w:hAnsi="Calibri Light" w:cs="Calibri Light"/>
          <w:lang w:eastAsia="en-US" w:bidi="ar-SA"/>
        </w:rPr>
        <w:t xml:space="preserve">friidrettsbanen på </w:t>
      </w:r>
      <w:r w:rsidR="00F5612D" w:rsidRPr="002E6C0B">
        <w:rPr>
          <w:rFonts w:ascii="Calibri Light" w:hAnsi="Calibri Light" w:cs="Calibri Light"/>
          <w:lang w:eastAsia="en-US" w:bidi="ar-SA"/>
        </w:rPr>
        <w:t>Svenningmoen</w:t>
      </w:r>
      <w:r w:rsidR="00BC7FCB" w:rsidRPr="002E6C0B">
        <w:rPr>
          <w:rFonts w:ascii="Calibri Light" w:hAnsi="Calibri Light" w:cs="Calibri Light"/>
          <w:lang w:eastAsia="en-US" w:bidi="ar-SA"/>
        </w:rPr>
        <w:t>.</w:t>
      </w:r>
    </w:p>
    <w:p w14:paraId="6A8686CD" w14:textId="71EC19CA" w:rsidR="00BC7FCB" w:rsidRPr="002E6C0B" w:rsidRDefault="00BD3F4F" w:rsidP="00E05EA4">
      <w:pPr>
        <w:rPr>
          <w:rFonts w:ascii="Calibri Light" w:hAnsi="Calibri Light" w:cs="Calibri Light"/>
          <w:lang w:eastAsia="en-US" w:bidi="ar-SA"/>
        </w:rPr>
      </w:pPr>
      <w:r w:rsidRPr="002E6C0B">
        <w:rPr>
          <w:rFonts w:ascii="Calibri Light" w:hAnsi="Calibri Light" w:cs="Calibri Light"/>
          <w:lang w:eastAsia="en-US" w:bidi="ar-SA"/>
        </w:rPr>
        <w:t xml:space="preserve">Namdal motorsportklubb </w:t>
      </w:r>
      <w:r w:rsidR="0000218D" w:rsidRPr="002E6C0B">
        <w:rPr>
          <w:rFonts w:ascii="Calibri Light" w:hAnsi="Calibri Light" w:cs="Calibri Light"/>
          <w:lang w:eastAsia="en-US" w:bidi="ar-SA"/>
        </w:rPr>
        <w:t xml:space="preserve">har </w:t>
      </w:r>
      <w:r w:rsidR="00596881" w:rsidRPr="002E6C0B">
        <w:rPr>
          <w:rFonts w:ascii="Calibri Light" w:hAnsi="Calibri Light" w:cs="Calibri Light"/>
          <w:lang w:eastAsia="en-US" w:bidi="ar-SA"/>
        </w:rPr>
        <w:t xml:space="preserve">bygd ut anlegget </w:t>
      </w:r>
      <w:r w:rsidR="00031445" w:rsidRPr="002E6C0B">
        <w:rPr>
          <w:rFonts w:ascii="Calibri Light" w:hAnsi="Calibri Light" w:cs="Calibri Light"/>
          <w:lang w:eastAsia="en-US" w:bidi="ar-SA"/>
        </w:rPr>
        <w:t xml:space="preserve">i </w:t>
      </w:r>
      <w:proofErr w:type="spellStart"/>
      <w:r w:rsidR="00031445" w:rsidRPr="002E6C0B">
        <w:rPr>
          <w:rFonts w:ascii="Calibri Light" w:hAnsi="Calibri Light" w:cs="Calibri Light"/>
          <w:lang w:eastAsia="en-US" w:bidi="ar-SA"/>
        </w:rPr>
        <w:t>Råbakkan</w:t>
      </w:r>
      <w:proofErr w:type="spellEnd"/>
      <w:r w:rsidR="00031445" w:rsidRPr="002E6C0B">
        <w:rPr>
          <w:rFonts w:ascii="Calibri Light" w:hAnsi="Calibri Light" w:cs="Calibri Light"/>
          <w:lang w:eastAsia="en-US" w:bidi="ar-SA"/>
        </w:rPr>
        <w:t xml:space="preserve"> </w:t>
      </w:r>
      <w:r w:rsidR="00596881" w:rsidRPr="002E6C0B">
        <w:rPr>
          <w:rFonts w:ascii="Calibri Light" w:hAnsi="Calibri Light" w:cs="Calibri Light"/>
          <w:lang w:eastAsia="en-US" w:bidi="ar-SA"/>
        </w:rPr>
        <w:t>med servicebygg</w:t>
      </w:r>
      <w:r w:rsidR="005A4FC5" w:rsidRPr="002E6C0B">
        <w:rPr>
          <w:rFonts w:ascii="Calibri Light" w:hAnsi="Calibri Light" w:cs="Calibri Light"/>
          <w:lang w:eastAsia="en-US" w:bidi="ar-SA"/>
        </w:rPr>
        <w:t xml:space="preserve">, barnebane og </w:t>
      </w:r>
      <w:r w:rsidR="00093690" w:rsidRPr="002E6C0B">
        <w:rPr>
          <w:rFonts w:ascii="Calibri Light" w:hAnsi="Calibri Light" w:cs="Calibri Light"/>
          <w:lang w:eastAsia="en-US" w:bidi="ar-SA"/>
        </w:rPr>
        <w:t>vanning</w:t>
      </w:r>
      <w:r w:rsidR="00772779" w:rsidRPr="002E6C0B">
        <w:rPr>
          <w:rFonts w:ascii="Calibri Light" w:hAnsi="Calibri Light" w:cs="Calibri Light"/>
          <w:lang w:eastAsia="en-US" w:bidi="ar-SA"/>
        </w:rPr>
        <w:t>sanlegg</w:t>
      </w:r>
      <w:r w:rsidR="00372D94" w:rsidRPr="002E6C0B">
        <w:rPr>
          <w:rFonts w:ascii="Calibri Light" w:hAnsi="Calibri Light" w:cs="Calibri Light"/>
          <w:lang w:eastAsia="en-US" w:bidi="ar-SA"/>
        </w:rPr>
        <w:t>.</w:t>
      </w:r>
    </w:p>
    <w:p w14:paraId="52F70FE1" w14:textId="09A6495B" w:rsidR="00372D94" w:rsidRPr="002E6C0B" w:rsidRDefault="003D7A4A" w:rsidP="00E1102B">
      <w:pPr>
        <w:rPr>
          <w:rFonts w:ascii="Calibri Light" w:hAnsi="Calibri Light" w:cs="Calibri Light"/>
          <w:lang w:eastAsia="en-US" w:bidi="ar-SA"/>
        </w:rPr>
      </w:pPr>
      <w:r w:rsidRPr="002E6C0B">
        <w:rPr>
          <w:rFonts w:ascii="Calibri Light" w:hAnsi="Calibri Light" w:cs="Calibri Light"/>
          <w:lang w:eastAsia="en-US" w:bidi="ar-SA"/>
        </w:rPr>
        <w:t xml:space="preserve">Overhalla skytterlag har </w:t>
      </w:r>
      <w:r w:rsidR="007F76C9" w:rsidRPr="002E6C0B">
        <w:rPr>
          <w:rFonts w:ascii="Calibri Light" w:hAnsi="Calibri Light" w:cs="Calibri Light"/>
          <w:lang w:eastAsia="en-US" w:bidi="ar-SA"/>
        </w:rPr>
        <w:t>bygd feltskytebane på Skogmo</w:t>
      </w:r>
      <w:r w:rsidR="002F27B4" w:rsidRPr="002E6C0B">
        <w:rPr>
          <w:rFonts w:ascii="Calibri Light" w:hAnsi="Calibri Light" w:cs="Calibri Light"/>
          <w:lang w:eastAsia="en-US" w:bidi="ar-SA"/>
        </w:rPr>
        <w:t xml:space="preserve"> og renovert Gimle skytebane med elektroniske skiver</w:t>
      </w:r>
      <w:r w:rsidR="00581B7E" w:rsidRPr="002E6C0B">
        <w:rPr>
          <w:rFonts w:ascii="Calibri Light" w:hAnsi="Calibri Light" w:cs="Calibri Light"/>
          <w:lang w:eastAsia="en-US" w:bidi="ar-SA"/>
        </w:rPr>
        <w:t>.</w:t>
      </w:r>
    </w:p>
    <w:p w14:paraId="501DDC07" w14:textId="0D8B65E0" w:rsidR="00406168" w:rsidRPr="002E6C0B" w:rsidRDefault="00B17E2F" w:rsidP="00031445">
      <w:pPr>
        <w:rPr>
          <w:rFonts w:ascii="Calibri Light" w:hAnsi="Calibri Light" w:cs="Calibri Light"/>
          <w:lang w:eastAsia="en-US" w:bidi="ar-SA"/>
        </w:rPr>
      </w:pPr>
      <w:r w:rsidRPr="002E6C0B">
        <w:rPr>
          <w:rFonts w:ascii="Calibri Light" w:hAnsi="Calibri Light" w:cs="Calibri Light"/>
          <w:lang w:eastAsia="en-US" w:bidi="ar-SA"/>
        </w:rPr>
        <w:t>Overhalla</w:t>
      </w:r>
      <w:r w:rsidR="00352AF5" w:rsidRPr="002E6C0B">
        <w:rPr>
          <w:rFonts w:ascii="Calibri Light" w:hAnsi="Calibri Light" w:cs="Calibri Light"/>
          <w:lang w:eastAsia="en-US" w:bidi="ar-SA"/>
        </w:rPr>
        <w:t xml:space="preserve"> </w:t>
      </w:r>
      <w:r w:rsidRPr="002E6C0B">
        <w:rPr>
          <w:rFonts w:ascii="Calibri Light" w:hAnsi="Calibri Light" w:cs="Calibri Light"/>
          <w:lang w:eastAsia="en-US" w:bidi="ar-SA"/>
        </w:rPr>
        <w:t>Jeger og fis</w:t>
      </w:r>
      <w:r w:rsidR="00352AF5" w:rsidRPr="002E6C0B">
        <w:rPr>
          <w:rFonts w:ascii="Calibri Light" w:hAnsi="Calibri Light" w:cs="Calibri Light"/>
          <w:lang w:eastAsia="en-US" w:bidi="ar-SA"/>
        </w:rPr>
        <w:t>keforening</w:t>
      </w:r>
      <w:r w:rsidR="0029213D" w:rsidRPr="002E6C0B">
        <w:rPr>
          <w:rFonts w:ascii="Calibri Light" w:hAnsi="Calibri Light" w:cs="Calibri Light"/>
          <w:lang w:eastAsia="en-US" w:bidi="ar-SA"/>
        </w:rPr>
        <w:t xml:space="preserve"> har byg</w:t>
      </w:r>
      <w:r w:rsidR="007A1EB6" w:rsidRPr="002E6C0B">
        <w:rPr>
          <w:rFonts w:ascii="Calibri Light" w:hAnsi="Calibri Light" w:cs="Calibri Light"/>
          <w:lang w:eastAsia="en-US" w:bidi="ar-SA"/>
        </w:rPr>
        <w:t>d</w:t>
      </w:r>
      <w:r w:rsidR="0029213D" w:rsidRPr="002E6C0B">
        <w:rPr>
          <w:rFonts w:ascii="Calibri Light" w:hAnsi="Calibri Light" w:cs="Calibri Light"/>
          <w:lang w:eastAsia="en-US" w:bidi="ar-SA"/>
        </w:rPr>
        <w:t xml:space="preserve"> ut jaktskytebanen i Blakkhaugen.</w:t>
      </w:r>
    </w:p>
    <w:p w14:paraId="6C46781A" w14:textId="63F09F97" w:rsidR="0082024F" w:rsidRPr="002E6C0B" w:rsidRDefault="00011C95" w:rsidP="00EB3117">
      <w:pPr>
        <w:rPr>
          <w:rFonts w:ascii="Calibri Light" w:hAnsi="Calibri Light" w:cs="Calibri Light"/>
          <w:lang w:eastAsia="en-US" w:bidi="ar-SA"/>
        </w:rPr>
      </w:pPr>
      <w:r w:rsidRPr="002E6C0B">
        <w:rPr>
          <w:rFonts w:ascii="Calibri Light" w:hAnsi="Calibri Light" w:cs="Calibri Light"/>
          <w:lang w:eastAsia="en-US" w:bidi="ar-SA"/>
        </w:rPr>
        <w:t xml:space="preserve">Det siste året </w:t>
      </w:r>
      <w:r w:rsidR="001A3827" w:rsidRPr="002E6C0B">
        <w:rPr>
          <w:rFonts w:ascii="Calibri Light" w:hAnsi="Calibri Light" w:cs="Calibri Light"/>
          <w:lang w:eastAsia="en-US" w:bidi="ar-SA"/>
        </w:rPr>
        <w:t>har Overhalla kommune startet b</w:t>
      </w:r>
      <w:r w:rsidR="00F41286" w:rsidRPr="002E6C0B">
        <w:rPr>
          <w:rFonts w:ascii="Calibri Light" w:hAnsi="Calibri Light" w:cs="Calibri Light"/>
          <w:lang w:eastAsia="en-US" w:bidi="ar-SA"/>
        </w:rPr>
        <w:t xml:space="preserve">ygging av </w:t>
      </w:r>
      <w:proofErr w:type="spellStart"/>
      <w:r w:rsidR="00F41286" w:rsidRPr="002E6C0B">
        <w:rPr>
          <w:rFonts w:ascii="Calibri Light" w:hAnsi="Calibri Light" w:cs="Calibri Light"/>
          <w:lang w:eastAsia="en-US" w:bidi="ar-SA"/>
        </w:rPr>
        <w:t>OBUS</w:t>
      </w:r>
      <w:proofErr w:type="spellEnd"/>
      <w:r w:rsidR="00F41286" w:rsidRPr="002E6C0B">
        <w:rPr>
          <w:rFonts w:ascii="Calibri Light" w:hAnsi="Calibri Light" w:cs="Calibri Light"/>
          <w:lang w:eastAsia="en-US" w:bidi="ar-SA"/>
        </w:rPr>
        <w:t xml:space="preserve"> </w:t>
      </w:r>
      <w:r w:rsidR="003C3D63">
        <w:rPr>
          <w:rFonts w:ascii="Calibri Light" w:hAnsi="Calibri Light" w:cs="Calibri Light"/>
          <w:lang w:eastAsia="en-US" w:bidi="ar-SA"/>
        </w:rPr>
        <w:t>aktivitetsområde</w:t>
      </w:r>
      <w:r w:rsidR="00F41286" w:rsidRPr="002E6C0B">
        <w:rPr>
          <w:rFonts w:ascii="Calibri Light" w:hAnsi="Calibri Light" w:cs="Calibri Light"/>
          <w:lang w:eastAsia="en-US" w:bidi="ar-SA"/>
        </w:rPr>
        <w:t xml:space="preserve"> </w:t>
      </w:r>
      <w:r w:rsidR="009361AC" w:rsidRPr="002E6C0B">
        <w:rPr>
          <w:rFonts w:ascii="Calibri Light" w:hAnsi="Calibri Light" w:cs="Calibri Light"/>
          <w:lang w:eastAsia="en-US" w:bidi="ar-SA"/>
        </w:rPr>
        <w:t xml:space="preserve">med ti ulike </w:t>
      </w:r>
      <w:r w:rsidR="00FD4BFC">
        <w:rPr>
          <w:rFonts w:ascii="Calibri Light" w:hAnsi="Calibri Light" w:cs="Calibri Light"/>
          <w:lang w:eastAsia="en-US" w:bidi="ar-SA"/>
        </w:rPr>
        <w:t>nærmiljøanlegg</w:t>
      </w:r>
      <w:r w:rsidR="006066A7" w:rsidRPr="002E6C0B">
        <w:rPr>
          <w:rFonts w:ascii="Calibri Light" w:hAnsi="Calibri Light" w:cs="Calibri Light"/>
          <w:lang w:eastAsia="en-US" w:bidi="ar-SA"/>
        </w:rPr>
        <w:t>. Det er innvilget spillemidler til fem av disse områdene</w:t>
      </w:r>
      <w:r w:rsidR="0082024F" w:rsidRPr="002E6C0B">
        <w:rPr>
          <w:rFonts w:ascii="Calibri Light" w:hAnsi="Calibri Light" w:cs="Calibri Light"/>
          <w:lang w:eastAsia="en-US" w:bidi="ar-SA"/>
        </w:rPr>
        <w:t>.</w:t>
      </w:r>
    </w:p>
    <w:p w14:paraId="2D7F6B47" w14:textId="20551567" w:rsidR="00011C95" w:rsidRPr="002E6C0B" w:rsidRDefault="0082024F" w:rsidP="00EB3117">
      <w:pPr>
        <w:rPr>
          <w:rFonts w:ascii="Calibri Light" w:hAnsi="Calibri Light" w:cs="Calibri Light"/>
          <w:lang w:eastAsia="en-US" w:bidi="ar-SA"/>
        </w:rPr>
      </w:pPr>
      <w:r w:rsidRPr="002E6C0B">
        <w:rPr>
          <w:rFonts w:ascii="Calibri Light" w:hAnsi="Calibri Light" w:cs="Calibri Light"/>
          <w:lang w:eastAsia="en-US" w:bidi="ar-SA"/>
        </w:rPr>
        <w:t>F</w:t>
      </w:r>
      <w:r w:rsidR="000F0863" w:rsidRPr="002E6C0B">
        <w:rPr>
          <w:rFonts w:ascii="Calibri Light" w:hAnsi="Calibri Light" w:cs="Calibri Light"/>
          <w:lang w:eastAsia="en-US" w:bidi="ar-SA"/>
        </w:rPr>
        <w:t xml:space="preserve">ørste etappe av </w:t>
      </w:r>
      <w:r w:rsidR="008A60D9" w:rsidRPr="002E6C0B">
        <w:rPr>
          <w:rFonts w:ascii="Calibri Light" w:hAnsi="Calibri Light" w:cs="Calibri Light"/>
          <w:lang w:eastAsia="en-US" w:bidi="ar-SA"/>
        </w:rPr>
        <w:t>jernbanestien er fullført</w:t>
      </w:r>
      <w:r w:rsidRPr="002E6C0B">
        <w:rPr>
          <w:rFonts w:ascii="Calibri Light" w:hAnsi="Calibri Light" w:cs="Calibri Light"/>
          <w:lang w:eastAsia="en-US" w:bidi="ar-SA"/>
        </w:rPr>
        <w:t>, og det er innvilget spillemidler.</w:t>
      </w:r>
    </w:p>
    <w:p w14:paraId="3DA8610D" w14:textId="758EE766" w:rsidR="00EA0FDE" w:rsidRDefault="00DF3C47" w:rsidP="00846CFA">
      <w:pPr>
        <w:rPr>
          <w:rFonts w:ascii="Calibri Light" w:hAnsi="Calibri Light" w:cs="Calibri Light"/>
          <w:lang w:eastAsia="en-US" w:bidi="ar-SA"/>
        </w:rPr>
      </w:pPr>
      <w:r w:rsidRPr="002E6C0B">
        <w:rPr>
          <w:rFonts w:ascii="Calibri Light" w:hAnsi="Calibri Light" w:cs="Calibri Light"/>
          <w:lang w:eastAsia="en-US" w:bidi="ar-SA"/>
        </w:rPr>
        <w:t>Bygging av n</w:t>
      </w:r>
      <w:r w:rsidR="001E4F62" w:rsidRPr="002E6C0B">
        <w:rPr>
          <w:rFonts w:ascii="Calibri Light" w:hAnsi="Calibri Light" w:cs="Calibri Light"/>
          <w:lang w:eastAsia="en-US" w:bidi="ar-SA"/>
        </w:rPr>
        <w:t xml:space="preserve">y </w:t>
      </w:r>
      <w:r w:rsidR="00EA1429">
        <w:rPr>
          <w:rFonts w:ascii="Calibri Light" w:hAnsi="Calibri Light" w:cs="Calibri Light"/>
          <w:lang w:eastAsia="en-US" w:bidi="ar-SA"/>
        </w:rPr>
        <w:t>flerbruks</w:t>
      </w:r>
      <w:r w:rsidR="001E4F62" w:rsidRPr="002E6C0B">
        <w:rPr>
          <w:rFonts w:ascii="Calibri Light" w:hAnsi="Calibri Light" w:cs="Calibri Light"/>
          <w:lang w:eastAsia="en-US" w:bidi="ar-SA"/>
        </w:rPr>
        <w:t xml:space="preserve">hall og ny </w:t>
      </w:r>
      <w:r w:rsidR="00EE51EF" w:rsidRPr="002E6C0B">
        <w:rPr>
          <w:rFonts w:ascii="Calibri Light" w:hAnsi="Calibri Light" w:cs="Calibri Light"/>
          <w:lang w:eastAsia="en-US" w:bidi="ar-SA"/>
        </w:rPr>
        <w:t>skyte</w:t>
      </w:r>
      <w:r w:rsidR="00BC5596" w:rsidRPr="002E6C0B">
        <w:rPr>
          <w:rFonts w:ascii="Calibri Light" w:hAnsi="Calibri Light" w:cs="Calibri Light"/>
          <w:lang w:eastAsia="en-US" w:bidi="ar-SA"/>
        </w:rPr>
        <w:t>bane</w:t>
      </w:r>
      <w:r w:rsidR="00EE51EF" w:rsidRPr="002E6C0B">
        <w:rPr>
          <w:rFonts w:ascii="Calibri Light" w:hAnsi="Calibri Light" w:cs="Calibri Light"/>
          <w:lang w:eastAsia="en-US" w:bidi="ar-SA"/>
        </w:rPr>
        <w:t xml:space="preserve"> på </w:t>
      </w:r>
      <w:r w:rsidR="001E4F62" w:rsidRPr="002E6C0B">
        <w:rPr>
          <w:rFonts w:ascii="Calibri Light" w:hAnsi="Calibri Light" w:cs="Calibri Light"/>
          <w:lang w:eastAsia="en-US" w:bidi="ar-SA"/>
        </w:rPr>
        <w:t>Hunn skole</w:t>
      </w:r>
      <w:r w:rsidR="00EE51EF" w:rsidRPr="002E6C0B">
        <w:rPr>
          <w:rFonts w:ascii="Calibri Light" w:hAnsi="Calibri Light" w:cs="Calibri Light"/>
          <w:lang w:eastAsia="en-US" w:bidi="ar-SA"/>
        </w:rPr>
        <w:t xml:space="preserve"> er startet opp</w:t>
      </w:r>
      <w:r w:rsidR="00DB2742">
        <w:rPr>
          <w:rFonts w:ascii="Calibri Light" w:hAnsi="Calibri Light" w:cs="Calibri Light"/>
          <w:lang w:eastAsia="en-US" w:bidi="ar-SA"/>
        </w:rPr>
        <w:t xml:space="preserve"> med utvidet kapasitet</w:t>
      </w:r>
      <w:r w:rsidR="001934D5">
        <w:rPr>
          <w:rFonts w:ascii="Calibri Light" w:hAnsi="Calibri Light" w:cs="Calibri Light"/>
          <w:lang w:eastAsia="en-US" w:bidi="ar-SA"/>
        </w:rPr>
        <w:t xml:space="preserve"> på de</w:t>
      </w:r>
      <w:r w:rsidR="00BC5596" w:rsidRPr="002E6C0B">
        <w:rPr>
          <w:rFonts w:ascii="Calibri Light" w:hAnsi="Calibri Light" w:cs="Calibri Light"/>
          <w:lang w:eastAsia="en-US" w:bidi="ar-SA"/>
        </w:rPr>
        <w:t xml:space="preserve"> elektroniske skivene </w:t>
      </w:r>
      <w:r w:rsidR="00F86C0D" w:rsidRPr="002E6C0B">
        <w:rPr>
          <w:rFonts w:ascii="Calibri Light" w:hAnsi="Calibri Light" w:cs="Calibri Light"/>
          <w:lang w:eastAsia="en-US" w:bidi="ar-SA"/>
        </w:rPr>
        <w:t>på skytebanen.</w:t>
      </w:r>
      <w:r w:rsidR="00BC5596" w:rsidRPr="002E6C0B">
        <w:rPr>
          <w:rFonts w:ascii="Calibri Light" w:hAnsi="Calibri Light" w:cs="Calibri Light"/>
          <w:lang w:eastAsia="en-US" w:bidi="ar-SA"/>
        </w:rPr>
        <w:t xml:space="preserve"> </w:t>
      </w:r>
    </w:p>
    <w:tbl>
      <w:tblPr>
        <w:tblStyle w:val="Tabellrutenett"/>
        <w:tblW w:w="8934" w:type="dxa"/>
        <w:shd w:val="clear" w:color="auto" w:fill="4F81BD" w:themeFill="accent1"/>
        <w:tblLook w:val="04A0" w:firstRow="1" w:lastRow="0" w:firstColumn="1" w:lastColumn="0" w:noHBand="0" w:noVBand="1"/>
      </w:tblPr>
      <w:tblGrid>
        <w:gridCol w:w="2445"/>
        <w:gridCol w:w="2503"/>
        <w:gridCol w:w="1055"/>
        <w:gridCol w:w="961"/>
        <w:gridCol w:w="1970"/>
      </w:tblGrid>
      <w:tr w:rsidR="00B416FE" w:rsidRPr="002E6C0B" w14:paraId="241C5ED4" w14:textId="77777777" w:rsidTr="00B416FE">
        <w:tc>
          <w:tcPr>
            <w:tcW w:w="2445" w:type="dxa"/>
            <w:shd w:val="clear" w:color="auto" w:fill="4F81BD" w:themeFill="accent1"/>
          </w:tcPr>
          <w:p w14:paraId="5502B3B0" w14:textId="7169EFEE" w:rsidR="00A212FD" w:rsidRPr="002E6C0B" w:rsidRDefault="008A30CC" w:rsidP="00E1102B">
            <w:pPr>
              <w:rPr>
                <w:rFonts w:ascii="Calibri Light" w:hAnsi="Calibri Light" w:cs="Calibri Light"/>
                <w:b/>
                <w:bCs/>
                <w:lang w:eastAsia="en-US" w:bidi="ar-SA"/>
              </w:rPr>
            </w:pPr>
            <w:r w:rsidRPr="002E6C0B">
              <w:rPr>
                <w:rFonts w:ascii="Calibri Light" w:hAnsi="Calibri Light" w:cs="Calibri Light"/>
                <w:b/>
                <w:bCs/>
                <w:lang w:eastAsia="en-US" w:bidi="ar-SA"/>
              </w:rPr>
              <w:lastRenderedPageBreak/>
              <w:t>Tiltak</w:t>
            </w:r>
          </w:p>
        </w:tc>
        <w:tc>
          <w:tcPr>
            <w:tcW w:w="2503" w:type="dxa"/>
            <w:shd w:val="clear" w:color="auto" w:fill="4F81BD" w:themeFill="accent1"/>
          </w:tcPr>
          <w:p w14:paraId="63B444F8" w14:textId="25D810B2" w:rsidR="00A212FD" w:rsidRPr="002E6C0B" w:rsidRDefault="008A30CC" w:rsidP="00E1102B">
            <w:pPr>
              <w:rPr>
                <w:rFonts w:ascii="Calibri Light" w:hAnsi="Calibri Light" w:cs="Calibri Light"/>
                <w:b/>
                <w:bCs/>
                <w:lang w:eastAsia="en-US" w:bidi="ar-SA"/>
              </w:rPr>
            </w:pPr>
            <w:r w:rsidRPr="002E6C0B">
              <w:rPr>
                <w:rFonts w:ascii="Calibri Light" w:hAnsi="Calibri Light" w:cs="Calibri Light"/>
                <w:b/>
                <w:bCs/>
                <w:lang w:eastAsia="en-US" w:bidi="ar-SA"/>
              </w:rPr>
              <w:t>Tiltakshaver</w:t>
            </w:r>
          </w:p>
        </w:tc>
        <w:tc>
          <w:tcPr>
            <w:tcW w:w="1055" w:type="dxa"/>
            <w:shd w:val="clear" w:color="auto" w:fill="4F81BD" w:themeFill="accent1"/>
          </w:tcPr>
          <w:p w14:paraId="15C6DCBA" w14:textId="6DBC1E59" w:rsidR="00A212FD" w:rsidRPr="002E6C0B" w:rsidRDefault="008A30CC" w:rsidP="00E1102B">
            <w:pPr>
              <w:rPr>
                <w:rFonts w:ascii="Calibri Light" w:hAnsi="Calibri Light" w:cs="Calibri Light"/>
                <w:b/>
                <w:bCs/>
                <w:lang w:eastAsia="en-US" w:bidi="ar-SA"/>
              </w:rPr>
            </w:pPr>
            <w:r w:rsidRPr="002E6C0B">
              <w:rPr>
                <w:rFonts w:ascii="Calibri Light" w:hAnsi="Calibri Light" w:cs="Calibri Light"/>
                <w:b/>
                <w:bCs/>
                <w:lang w:eastAsia="en-US" w:bidi="ar-SA"/>
              </w:rPr>
              <w:t>Realisert</w:t>
            </w:r>
          </w:p>
        </w:tc>
        <w:tc>
          <w:tcPr>
            <w:tcW w:w="961" w:type="dxa"/>
            <w:shd w:val="clear" w:color="auto" w:fill="4F81BD" w:themeFill="accent1"/>
          </w:tcPr>
          <w:p w14:paraId="090E7E00" w14:textId="2B533166" w:rsidR="00A212FD" w:rsidRPr="002E6C0B" w:rsidRDefault="00EF79CB" w:rsidP="00E1102B">
            <w:pPr>
              <w:rPr>
                <w:rFonts w:ascii="Calibri Light" w:hAnsi="Calibri Light" w:cs="Calibri Light"/>
                <w:b/>
                <w:bCs/>
                <w:lang w:eastAsia="en-US" w:bidi="ar-SA"/>
              </w:rPr>
            </w:pPr>
            <w:r w:rsidRPr="002E6C0B">
              <w:rPr>
                <w:rFonts w:ascii="Calibri Light" w:hAnsi="Calibri Light" w:cs="Calibri Light"/>
                <w:b/>
                <w:bCs/>
                <w:lang w:eastAsia="en-US" w:bidi="ar-SA"/>
              </w:rPr>
              <w:t>Under bygging</w:t>
            </w:r>
          </w:p>
        </w:tc>
        <w:tc>
          <w:tcPr>
            <w:tcW w:w="1970" w:type="dxa"/>
            <w:shd w:val="clear" w:color="auto" w:fill="4F81BD" w:themeFill="accent1"/>
          </w:tcPr>
          <w:p w14:paraId="0C0482D8" w14:textId="110C76F2" w:rsidR="00A212FD" w:rsidRPr="002E6C0B" w:rsidRDefault="00EF79CB" w:rsidP="00E1102B">
            <w:pPr>
              <w:rPr>
                <w:rFonts w:ascii="Calibri Light" w:hAnsi="Calibri Light" w:cs="Calibri Light"/>
                <w:b/>
                <w:bCs/>
                <w:lang w:eastAsia="en-US" w:bidi="ar-SA"/>
              </w:rPr>
            </w:pPr>
            <w:r w:rsidRPr="002E6C0B">
              <w:rPr>
                <w:rFonts w:ascii="Calibri Light" w:hAnsi="Calibri Light" w:cs="Calibri Light"/>
                <w:b/>
                <w:bCs/>
                <w:lang w:eastAsia="en-US" w:bidi="ar-SA"/>
              </w:rPr>
              <w:t>Type anlegg</w:t>
            </w:r>
          </w:p>
        </w:tc>
      </w:tr>
      <w:tr w:rsidR="00B416FE" w:rsidRPr="002E6C0B" w14:paraId="28BE8A02" w14:textId="77777777" w:rsidTr="00B416FE">
        <w:tc>
          <w:tcPr>
            <w:tcW w:w="2445" w:type="dxa"/>
            <w:shd w:val="clear" w:color="auto" w:fill="4F81BD" w:themeFill="accent1"/>
          </w:tcPr>
          <w:p w14:paraId="6F6EB3FE" w14:textId="7E42205D" w:rsidR="00A212FD" w:rsidRPr="002E6C0B" w:rsidRDefault="00256314" w:rsidP="00E1102B">
            <w:pPr>
              <w:rPr>
                <w:rFonts w:ascii="Calibri Light" w:hAnsi="Calibri Light" w:cs="Calibri Light"/>
                <w:lang w:eastAsia="en-US" w:bidi="ar-SA"/>
              </w:rPr>
            </w:pPr>
            <w:r w:rsidRPr="002E6C0B">
              <w:rPr>
                <w:rFonts w:ascii="Calibri Light" w:hAnsi="Calibri Light" w:cs="Calibri Light"/>
                <w:lang w:eastAsia="en-US" w:bidi="ar-SA"/>
              </w:rPr>
              <w:t>Renovering kunstgress</w:t>
            </w:r>
          </w:p>
        </w:tc>
        <w:tc>
          <w:tcPr>
            <w:tcW w:w="2503" w:type="dxa"/>
            <w:shd w:val="clear" w:color="auto" w:fill="4F81BD" w:themeFill="accent1"/>
          </w:tcPr>
          <w:p w14:paraId="04FC1455" w14:textId="6CB7E652" w:rsidR="00A212FD" w:rsidRPr="002E6C0B" w:rsidRDefault="00256314" w:rsidP="00E1102B">
            <w:pPr>
              <w:rPr>
                <w:rFonts w:ascii="Calibri Light" w:hAnsi="Calibri Light" w:cs="Calibri Light"/>
                <w:lang w:eastAsia="en-US" w:bidi="ar-SA"/>
              </w:rPr>
            </w:pPr>
            <w:r w:rsidRPr="002E6C0B">
              <w:rPr>
                <w:rFonts w:ascii="Calibri Light" w:hAnsi="Calibri Light" w:cs="Calibri Light"/>
                <w:lang w:eastAsia="en-US" w:bidi="ar-SA"/>
              </w:rPr>
              <w:t>OIL</w:t>
            </w:r>
          </w:p>
        </w:tc>
        <w:tc>
          <w:tcPr>
            <w:tcW w:w="1055" w:type="dxa"/>
            <w:shd w:val="clear" w:color="auto" w:fill="4F81BD" w:themeFill="accent1"/>
          </w:tcPr>
          <w:p w14:paraId="55A4BA7F" w14:textId="6D30D6A0" w:rsidR="00A212FD" w:rsidRPr="002E6C0B" w:rsidRDefault="00256314" w:rsidP="00E1102B">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2B938E21" w14:textId="77777777" w:rsidR="00A212FD" w:rsidRPr="002E6C0B" w:rsidRDefault="00A212FD" w:rsidP="00E1102B">
            <w:pPr>
              <w:rPr>
                <w:rFonts w:ascii="Calibri Light" w:hAnsi="Calibri Light" w:cs="Calibri Light"/>
                <w:lang w:eastAsia="en-US" w:bidi="ar-SA"/>
              </w:rPr>
            </w:pPr>
          </w:p>
        </w:tc>
        <w:tc>
          <w:tcPr>
            <w:tcW w:w="1970" w:type="dxa"/>
            <w:shd w:val="clear" w:color="auto" w:fill="4F81BD" w:themeFill="accent1"/>
          </w:tcPr>
          <w:p w14:paraId="56C0425B" w14:textId="2BF2B569" w:rsidR="00A212FD" w:rsidRPr="002E6C0B" w:rsidRDefault="00256314" w:rsidP="00E1102B">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416FE" w:rsidRPr="002E6C0B" w14:paraId="7C7A35ED" w14:textId="77777777" w:rsidTr="00B416FE">
        <w:tc>
          <w:tcPr>
            <w:tcW w:w="2445" w:type="dxa"/>
            <w:shd w:val="clear" w:color="auto" w:fill="4F81BD" w:themeFill="accent1"/>
          </w:tcPr>
          <w:p w14:paraId="30C12640" w14:textId="4AEF676F" w:rsidR="00A212FD" w:rsidRPr="002E6C0B" w:rsidRDefault="00472083" w:rsidP="00E1102B">
            <w:pPr>
              <w:rPr>
                <w:rFonts w:ascii="Calibri Light" w:hAnsi="Calibri Light" w:cs="Calibri Light"/>
                <w:lang w:eastAsia="en-US" w:bidi="ar-SA"/>
              </w:rPr>
            </w:pPr>
            <w:r w:rsidRPr="002E6C0B">
              <w:rPr>
                <w:rFonts w:ascii="Calibri Light" w:hAnsi="Calibri Light" w:cs="Calibri Light"/>
                <w:lang w:eastAsia="en-US" w:bidi="ar-SA"/>
              </w:rPr>
              <w:t>Utbedring</w:t>
            </w:r>
            <w:r w:rsidR="00F957AF" w:rsidRPr="002E6C0B">
              <w:rPr>
                <w:rFonts w:ascii="Calibri Light" w:hAnsi="Calibri Light" w:cs="Calibri Light"/>
                <w:lang w:eastAsia="en-US" w:bidi="ar-SA"/>
              </w:rPr>
              <w:t xml:space="preserve"> Friidrettsbanen</w:t>
            </w:r>
          </w:p>
        </w:tc>
        <w:tc>
          <w:tcPr>
            <w:tcW w:w="2503" w:type="dxa"/>
            <w:shd w:val="clear" w:color="auto" w:fill="4F81BD" w:themeFill="accent1"/>
          </w:tcPr>
          <w:p w14:paraId="7CE52F93" w14:textId="28B8CDB9" w:rsidR="00A212FD" w:rsidRPr="002E6C0B" w:rsidRDefault="00F957AF" w:rsidP="00E1102B">
            <w:pPr>
              <w:rPr>
                <w:rFonts w:ascii="Calibri Light" w:hAnsi="Calibri Light" w:cs="Calibri Light"/>
                <w:lang w:eastAsia="en-US" w:bidi="ar-SA"/>
              </w:rPr>
            </w:pPr>
            <w:r w:rsidRPr="002E6C0B">
              <w:rPr>
                <w:rFonts w:ascii="Calibri Light" w:hAnsi="Calibri Light" w:cs="Calibri Light"/>
                <w:lang w:eastAsia="en-US" w:bidi="ar-SA"/>
              </w:rPr>
              <w:t>OIL</w:t>
            </w:r>
          </w:p>
        </w:tc>
        <w:tc>
          <w:tcPr>
            <w:tcW w:w="1055" w:type="dxa"/>
            <w:shd w:val="clear" w:color="auto" w:fill="4F81BD" w:themeFill="accent1"/>
          </w:tcPr>
          <w:p w14:paraId="7F5F21CB" w14:textId="566F83CD" w:rsidR="00A212FD" w:rsidRPr="002E6C0B" w:rsidRDefault="00F957AF" w:rsidP="00E1102B">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7FA071A3" w14:textId="77777777" w:rsidR="00A212FD" w:rsidRPr="002E6C0B" w:rsidRDefault="00A212FD" w:rsidP="00E1102B">
            <w:pPr>
              <w:rPr>
                <w:rFonts w:ascii="Calibri Light" w:hAnsi="Calibri Light" w:cs="Calibri Light"/>
                <w:lang w:eastAsia="en-US" w:bidi="ar-SA"/>
              </w:rPr>
            </w:pPr>
          </w:p>
        </w:tc>
        <w:tc>
          <w:tcPr>
            <w:tcW w:w="1970" w:type="dxa"/>
            <w:shd w:val="clear" w:color="auto" w:fill="4F81BD" w:themeFill="accent1"/>
          </w:tcPr>
          <w:p w14:paraId="49347506" w14:textId="3A5E8558" w:rsidR="00A212FD" w:rsidRPr="002E6C0B" w:rsidRDefault="00F957AF" w:rsidP="00E1102B">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F61CC1" w:rsidRPr="002E6C0B" w14:paraId="727B2FDA" w14:textId="77777777" w:rsidTr="00B416FE">
        <w:tc>
          <w:tcPr>
            <w:tcW w:w="2445" w:type="dxa"/>
            <w:shd w:val="clear" w:color="auto" w:fill="4F81BD" w:themeFill="accent1"/>
          </w:tcPr>
          <w:p w14:paraId="13A12295" w14:textId="241B1725" w:rsidR="00F61CC1" w:rsidRPr="002E6C0B" w:rsidRDefault="00950476" w:rsidP="00E1102B">
            <w:pPr>
              <w:rPr>
                <w:rFonts w:ascii="Calibri Light" w:hAnsi="Calibri Light" w:cs="Calibri Light"/>
                <w:lang w:eastAsia="en-US" w:bidi="ar-SA"/>
              </w:rPr>
            </w:pPr>
            <w:r w:rsidRPr="002E6C0B">
              <w:rPr>
                <w:rFonts w:ascii="Calibri Light" w:hAnsi="Calibri Light" w:cs="Calibri Light"/>
                <w:lang w:eastAsia="en-US" w:bidi="ar-SA"/>
              </w:rPr>
              <w:t>Nytt friidrettsdekke</w:t>
            </w:r>
          </w:p>
        </w:tc>
        <w:tc>
          <w:tcPr>
            <w:tcW w:w="2503" w:type="dxa"/>
            <w:shd w:val="clear" w:color="auto" w:fill="4F81BD" w:themeFill="accent1"/>
          </w:tcPr>
          <w:p w14:paraId="27B87AB5" w14:textId="25D0F434" w:rsidR="00F61CC1" w:rsidRPr="002E6C0B" w:rsidRDefault="00F61CC1" w:rsidP="00E1102B">
            <w:pPr>
              <w:rPr>
                <w:rFonts w:ascii="Calibri Light" w:hAnsi="Calibri Light" w:cs="Calibri Light"/>
                <w:lang w:eastAsia="en-US" w:bidi="ar-SA"/>
              </w:rPr>
            </w:pPr>
            <w:r w:rsidRPr="002E6C0B">
              <w:rPr>
                <w:rFonts w:ascii="Calibri Light" w:hAnsi="Calibri Light" w:cs="Calibri Light"/>
                <w:lang w:eastAsia="en-US" w:bidi="ar-SA"/>
              </w:rPr>
              <w:t>OIL</w:t>
            </w:r>
          </w:p>
        </w:tc>
        <w:tc>
          <w:tcPr>
            <w:tcW w:w="1055" w:type="dxa"/>
            <w:shd w:val="clear" w:color="auto" w:fill="4F81BD" w:themeFill="accent1"/>
          </w:tcPr>
          <w:p w14:paraId="6B483DA7" w14:textId="42A670AA" w:rsidR="00F61CC1" w:rsidRPr="002E6C0B" w:rsidRDefault="00DB49C0" w:rsidP="00E1102B">
            <w:pPr>
              <w:rPr>
                <w:rFonts w:ascii="Calibri Light" w:hAnsi="Calibri Light" w:cs="Calibri Light"/>
                <w:lang w:eastAsia="en-US" w:bidi="ar-SA"/>
              </w:rPr>
            </w:pPr>
            <w:r>
              <w:rPr>
                <w:rFonts w:ascii="Calibri Light" w:hAnsi="Calibri Light" w:cs="Calibri Light"/>
                <w:lang w:eastAsia="en-US" w:bidi="ar-SA"/>
              </w:rPr>
              <w:t>Ja</w:t>
            </w:r>
          </w:p>
        </w:tc>
        <w:tc>
          <w:tcPr>
            <w:tcW w:w="961" w:type="dxa"/>
            <w:shd w:val="clear" w:color="auto" w:fill="4F81BD" w:themeFill="accent1"/>
          </w:tcPr>
          <w:p w14:paraId="4D722FF2" w14:textId="77777777" w:rsidR="00F61CC1" w:rsidRPr="002E6C0B" w:rsidRDefault="00F61CC1" w:rsidP="00E1102B">
            <w:pPr>
              <w:rPr>
                <w:rFonts w:ascii="Calibri Light" w:hAnsi="Calibri Light" w:cs="Calibri Light"/>
                <w:lang w:eastAsia="en-US" w:bidi="ar-SA"/>
              </w:rPr>
            </w:pPr>
          </w:p>
        </w:tc>
        <w:tc>
          <w:tcPr>
            <w:tcW w:w="1970" w:type="dxa"/>
            <w:shd w:val="clear" w:color="auto" w:fill="4F81BD" w:themeFill="accent1"/>
          </w:tcPr>
          <w:p w14:paraId="30A62F8E" w14:textId="428402EE" w:rsidR="00F61CC1" w:rsidRPr="002E6C0B" w:rsidRDefault="00F61CC1" w:rsidP="00E1102B">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416FE" w:rsidRPr="002E6C0B" w14:paraId="54BF59D0" w14:textId="77777777" w:rsidTr="00B416FE">
        <w:tc>
          <w:tcPr>
            <w:tcW w:w="2445" w:type="dxa"/>
            <w:shd w:val="clear" w:color="auto" w:fill="4F81BD" w:themeFill="accent1"/>
          </w:tcPr>
          <w:p w14:paraId="7773C1A0" w14:textId="161EF2C4" w:rsidR="00A212FD" w:rsidRPr="002E6C0B" w:rsidRDefault="000645A3" w:rsidP="00E1102B">
            <w:pPr>
              <w:rPr>
                <w:rFonts w:ascii="Calibri Light" w:hAnsi="Calibri Light" w:cs="Calibri Light"/>
                <w:lang w:eastAsia="en-US" w:bidi="ar-SA"/>
              </w:rPr>
            </w:pPr>
            <w:r w:rsidRPr="002E6C0B">
              <w:rPr>
                <w:rFonts w:ascii="Calibri Light" w:hAnsi="Calibri Light" w:cs="Calibri Light"/>
                <w:lang w:eastAsia="en-US" w:bidi="ar-SA"/>
              </w:rPr>
              <w:t>Elektroniske skiver Gimle skytebane</w:t>
            </w:r>
          </w:p>
        </w:tc>
        <w:tc>
          <w:tcPr>
            <w:tcW w:w="2503" w:type="dxa"/>
            <w:shd w:val="clear" w:color="auto" w:fill="4F81BD" w:themeFill="accent1"/>
          </w:tcPr>
          <w:p w14:paraId="2ED81322" w14:textId="7919822D" w:rsidR="00A212FD" w:rsidRPr="002E6C0B" w:rsidRDefault="00AC69EF" w:rsidP="00E1102B">
            <w:pPr>
              <w:rPr>
                <w:rFonts w:ascii="Calibri Light" w:hAnsi="Calibri Light" w:cs="Calibri Light"/>
                <w:lang w:eastAsia="en-US" w:bidi="ar-SA"/>
              </w:rPr>
            </w:pPr>
            <w:r w:rsidRPr="002E6C0B">
              <w:rPr>
                <w:rFonts w:ascii="Calibri Light" w:hAnsi="Calibri Light" w:cs="Calibri Light"/>
                <w:lang w:eastAsia="en-US" w:bidi="ar-SA"/>
              </w:rPr>
              <w:t>Overhalla skytterlag</w:t>
            </w:r>
          </w:p>
        </w:tc>
        <w:tc>
          <w:tcPr>
            <w:tcW w:w="1055" w:type="dxa"/>
            <w:shd w:val="clear" w:color="auto" w:fill="4F81BD" w:themeFill="accent1"/>
          </w:tcPr>
          <w:p w14:paraId="3262CA81" w14:textId="47B108E6" w:rsidR="00A212FD" w:rsidRPr="002E6C0B" w:rsidRDefault="00AC69EF" w:rsidP="00E1102B">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12FF97D3" w14:textId="77777777" w:rsidR="00A212FD" w:rsidRPr="002E6C0B" w:rsidRDefault="00A212FD" w:rsidP="00E1102B">
            <w:pPr>
              <w:rPr>
                <w:rFonts w:ascii="Calibri Light" w:hAnsi="Calibri Light" w:cs="Calibri Light"/>
                <w:lang w:eastAsia="en-US" w:bidi="ar-SA"/>
              </w:rPr>
            </w:pPr>
          </w:p>
        </w:tc>
        <w:tc>
          <w:tcPr>
            <w:tcW w:w="1970" w:type="dxa"/>
            <w:shd w:val="clear" w:color="auto" w:fill="4F81BD" w:themeFill="accent1"/>
          </w:tcPr>
          <w:p w14:paraId="72702EC6" w14:textId="68F00CC0" w:rsidR="00A212FD" w:rsidRPr="002E6C0B" w:rsidRDefault="00AC69EF" w:rsidP="00E1102B">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416FE" w:rsidRPr="002E6C0B" w14:paraId="27E9EC7F" w14:textId="77777777" w:rsidTr="00B416FE">
        <w:tc>
          <w:tcPr>
            <w:tcW w:w="2445" w:type="dxa"/>
            <w:shd w:val="clear" w:color="auto" w:fill="4F81BD" w:themeFill="accent1"/>
          </w:tcPr>
          <w:p w14:paraId="4BE57261" w14:textId="501A17CE" w:rsidR="00A212FD" w:rsidRPr="002E6C0B" w:rsidRDefault="004D079A" w:rsidP="00E1102B">
            <w:pPr>
              <w:rPr>
                <w:rFonts w:ascii="Calibri Light" w:hAnsi="Calibri Light" w:cs="Calibri Light"/>
                <w:lang w:eastAsia="en-US" w:bidi="ar-SA"/>
              </w:rPr>
            </w:pPr>
            <w:r w:rsidRPr="002E6C0B">
              <w:rPr>
                <w:rFonts w:ascii="Calibri Light" w:hAnsi="Calibri Light" w:cs="Calibri Light"/>
                <w:lang w:eastAsia="en-US" w:bidi="ar-SA"/>
              </w:rPr>
              <w:t>Feltskytebane Skogmo</w:t>
            </w:r>
          </w:p>
        </w:tc>
        <w:tc>
          <w:tcPr>
            <w:tcW w:w="2503" w:type="dxa"/>
            <w:shd w:val="clear" w:color="auto" w:fill="4F81BD" w:themeFill="accent1"/>
          </w:tcPr>
          <w:p w14:paraId="3C61C9B5" w14:textId="39530F6F" w:rsidR="00A212FD" w:rsidRPr="002E6C0B" w:rsidRDefault="004D079A" w:rsidP="00E1102B">
            <w:pPr>
              <w:rPr>
                <w:rFonts w:ascii="Calibri Light" w:hAnsi="Calibri Light" w:cs="Calibri Light"/>
                <w:lang w:eastAsia="en-US" w:bidi="ar-SA"/>
              </w:rPr>
            </w:pPr>
            <w:r w:rsidRPr="002E6C0B">
              <w:rPr>
                <w:rFonts w:ascii="Calibri Light" w:hAnsi="Calibri Light" w:cs="Calibri Light"/>
                <w:lang w:eastAsia="en-US" w:bidi="ar-SA"/>
              </w:rPr>
              <w:t>Overhalla skytterlag</w:t>
            </w:r>
          </w:p>
        </w:tc>
        <w:tc>
          <w:tcPr>
            <w:tcW w:w="1055" w:type="dxa"/>
            <w:shd w:val="clear" w:color="auto" w:fill="4F81BD" w:themeFill="accent1"/>
          </w:tcPr>
          <w:p w14:paraId="0E83EFC3" w14:textId="5908209D" w:rsidR="00A212FD" w:rsidRPr="002E6C0B" w:rsidRDefault="004D079A" w:rsidP="00E1102B">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7691B87E" w14:textId="77777777" w:rsidR="00A212FD" w:rsidRPr="002E6C0B" w:rsidRDefault="00A212FD" w:rsidP="00E1102B">
            <w:pPr>
              <w:rPr>
                <w:rFonts w:ascii="Calibri Light" w:hAnsi="Calibri Light" w:cs="Calibri Light"/>
                <w:lang w:eastAsia="en-US" w:bidi="ar-SA"/>
              </w:rPr>
            </w:pPr>
          </w:p>
        </w:tc>
        <w:tc>
          <w:tcPr>
            <w:tcW w:w="1970" w:type="dxa"/>
            <w:shd w:val="clear" w:color="auto" w:fill="4F81BD" w:themeFill="accent1"/>
          </w:tcPr>
          <w:p w14:paraId="4F5FC3DE" w14:textId="5DDB5C06" w:rsidR="00A212FD" w:rsidRPr="002E6C0B" w:rsidRDefault="00175BE6" w:rsidP="00E1102B">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CE328D" w:rsidRPr="002E6C0B" w14:paraId="1D587EEC" w14:textId="77777777" w:rsidTr="00B416FE">
        <w:tc>
          <w:tcPr>
            <w:tcW w:w="2445" w:type="dxa"/>
            <w:shd w:val="clear" w:color="auto" w:fill="4F81BD" w:themeFill="accent1"/>
          </w:tcPr>
          <w:p w14:paraId="54229D9A" w14:textId="22608CE7" w:rsidR="00CE328D" w:rsidRPr="002E6C0B" w:rsidRDefault="00CE328D" w:rsidP="00CE328D">
            <w:pPr>
              <w:rPr>
                <w:rFonts w:ascii="Calibri Light" w:hAnsi="Calibri Light" w:cs="Calibri Light"/>
                <w:lang w:eastAsia="en-US" w:bidi="ar-SA"/>
              </w:rPr>
            </w:pPr>
            <w:r w:rsidRPr="002E6C0B">
              <w:rPr>
                <w:rFonts w:ascii="Calibri Light" w:hAnsi="Calibri Light" w:cs="Calibri Light"/>
                <w:lang w:eastAsia="en-US" w:bidi="ar-SA"/>
              </w:rPr>
              <w:t>Utbygging Blakkhaugen jaktskytebane</w:t>
            </w:r>
          </w:p>
        </w:tc>
        <w:tc>
          <w:tcPr>
            <w:tcW w:w="2503" w:type="dxa"/>
            <w:shd w:val="clear" w:color="auto" w:fill="4F81BD" w:themeFill="accent1"/>
          </w:tcPr>
          <w:p w14:paraId="4F04F223" w14:textId="1E9FD3C0" w:rsidR="00CE328D" w:rsidRPr="002E6C0B" w:rsidRDefault="00CE328D" w:rsidP="00CE328D">
            <w:pPr>
              <w:rPr>
                <w:rFonts w:ascii="Calibri Light" w:hAnsi="Calibri Light" w:cs="Calibri Light"/>
                <w:lang w:eastAsia="en-US" w:bidi="ar-SA"/>
              </w:rPr>
            </w:pPr>
            <w:r w:rsidRPr="002E6C0B">
              <w:rPr>
                <w:rFonts w:ascii="Calibri Light" w:hAnsi="Calibri Light" w:cs="Calibri Light"/>
                <w:lang w:eastAsia="en-US" w:bidi="ar-SA"/>
              </w:rPr>
              <w:t>Overhalla Jeger og Fiskeforening</w:t>
            </w:r>
          </w:p>
        </w:tc>
        <w:tc>
          <w:tcPr>
            <w:tcW w:w="1055" w:type="dxa"/>
            <w:shd w:val="clear" w:color="auto" w:fill="4F81BD" w:themeFill="accent1"/>
          </w:tcPr>
          <w:p w14:paraId="0BCA16B7" w14:textId="2070D219" w:rsidR="00CE328D" w:rsidRPr="002E6C0B" w:rsidRDefault="00CE328D"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62D61078" w14:textId="77777777" w:rsidR="00CE328D" w:rsidRPr="002E6C0B" w:rsidRDefault="00CE328D" w:rsidP="00CE328D">
            <w:pPr>
              <w:rPr>
                <w:rFonts w:ascii="Calibri Light" w:hAnsi="Calibri Light" w:cs="Calibri Light"/>
                <w:lang w:eastAsia="en-US" w:bidi="ar-SA"/>
              </w:rPr>
            </w:pPr>
          </w:p>
        </w:tc>
        <w:tc>
          <w:tcPr>
            <w:tcW w:w="1970" w:type="dxa"/>
            <w:shd w:val="clear" w:color="auto" w:fill="4F81BD" w:themeFill="accent1"/>
          </w:tcPr>
          <w:p w14:paraId="4942A8F4" w14:textId="3A4C5247" w:rsidR="00CE328D" w:rsidRPr="002E6C0B" w:rsidRDefault="00CE328D"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CE328D" w:rsidRPr="002E6C0B" w14:paraId="106293AF" w14:textId="77777777" w:rsidTr="00B416FE">
        <w:tc>
          <w:tcPr>
            <w:tcW w:w="2445" w:type="dxa"/>
            <w:shd w:val="clear" w:color="auto" w:fill="4F81BD" w:themeFill="accent1"/>
          </w:tcPr>
          <w:p w14:paraId="6709D4E3" w14:textId="74F02E26" w:rsidR="00CE328D" w:rsidRPr="002E6C0B" w:rsidRDefault="00AC2F07" w:rsidP="00CE328D">
            <w:pPr>
              <w:rPr>
                <w:rFonts w:ascii="Calibri Light" w:hAnsi="Calibri Light" w:cs="Calibri Light"/>
                <w:lang w:eastAsia="en-US" w:bidi="ar-SA"/>
              </w:rPr>
            </w:pPr>
            <w:r w:rsidRPr="002E6C0B">
              <w:rPr>
                <w:rFonts w:ascii="Calibri Light" w:hAnsi="Calibri Light" w:cs="Calibri Light"/>
                <w:lang w:eastAsia="en-US" w:bidi="ar-SA"/>
              </w:rPr>
              <w:t>Namdal motorsportklubb</w:t>
            </w:r>
          </w:p>
        </w:tc>
        <w:tc>
          <w:tcPr>
            <w:tcW w:w="2503" w:type="dxa"/>
            <w:shd w:val="clear" w:color="auto" w:fill="4F81BD" w:themeFill="accent1"/>
          </w:tcPr>
          <w:p w14:paraId="7F38E84B" w14:textId="505253FD" w:rsidR="00CE328D" w:rsidRPr="002E6C0B" w:rsidRDefault="00AC2F07" w:rsidP="00CE328D">
            <w:pPr>
              <w:rPr>
                <w:rFonts w:ascii="Calibri Light" w:hAnsi="Calibri Light" w:cs="Calibri Light"/>
                <w:lang w:eastAsia="en-US" w:bidi="ar-SA"/>
              </w:rPr>
            </w:pPr>
            <w:proofErr w:type="spellStart"/>
            <w:r w:rsidRPr="002E6C0B">
              <w:rPr>
                <w:rFonts w:ascii="Calibri Light" w:hAnsi="Calibri Light" w:cs="Calibri Light"/>
                <w:lang w:eastAsia="en-US" w:bidi="ar-SA"/>
              </w:rPr>
              <w:t>Råbakk</w:t>
            </w:r>
            <w:r w:rsidR="009031C7" w:rsidRPr="002E6C0B">
              <w:rPr>
                <w:rFonts w:ascii="Calibri Light" w:hAnsi="Calibri Light" w:cs="Calibri Light"/>
                <w:lang w:eastAsia="en-US" w:bidi="ar-SA"/>
              </w:rPr>
              <w:t>a</w:t>
            </w:r>
            <w:r w:rsidRPr="002E6C0B">
              <w:rPr>
                <w:rFonts w:ascii="Calibri Light" w:hAnsi="Calibri Light" w:cs="Calibri Light"/>
                <w:lang w:eastAsia="en-US" w:bidi="ar-SA"/>
              </w:rPr>
              <w:t>n</w:t>
            </w:r>
            <w:proofErr w:type="spellEnd"/>
            <w:r w:rsidRPr="002E6C0B">
              <w:rPr>
                <w:rFonts w:ascii="Calibri Light" w:hAnsi="Calibri Light" w:cs="Calibri Light"/>
                <w:lang w:eastAsia="en-US" w:bidi="ar-SA"/>
              </w:rPr>
              <w:t xml:space="preserve"> servicebygg</w:t>
            </w:r>
          </w:p>
        </w:tc>
        <w:tc>
          <w:tcPr>
            <w:tcW w:w="1055" w:type="dxa"/>
            <w:shd w:val="clear" w:color="auto" w:fill="4F81BD" w:themeFill="accent1"/>
          </w:tcPr>
          <w:p w14:paraId="453491A9" w14:textId="0EAEB641" w:rsidR="00CE328D" w:rsidRPr="002E6C0B" w:rsidRDefault="00AC2F07"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0CC4E986" w14:textId="77777777" w:rsidR="00CE328D" w:rsidRPr="002E6C0B" w:rsidRDefault="00CE328D" w:rsidP="00CE328D">
            <w:pPr>
              <w:rPr>
                <w:rFonts w:ascii="Calibri Light" w:hAnsi="Calibri Light" w:cs="Calibri Light"/>
                <w:lang w:eastAsia="en-US" w:bidi="ar-SA"/>
              </w:rPr>
            </w:pPr>
          </w:p>
        </w:tc>
        <w:tc>
          <w:tcPr>
            <w:tcW w:w="1970" w:type="dxa"/>
            <w:shd w:val="clear" w:color="auto" w:fill="4F81BD" w:themeFill="accent1"/>
          </w:tcPr>
          <w:p w14:paraId="793F6715" w14:textId="0FDF2085" w:rsidR="00CE328D" w:rsidRPr="002E6C0B" w:rsidRDefault="00F32644"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CE328D" w:rsidRPr="002E6C0B" w14:paraId="18FBF655" w14:textId="77777777" w:rsidTr="00B416FE">
        <w:tc>
          <w:tcPr>
            <w:tcW w:w="2445" w:type="dxa"/>
            <w:shd w:val="clear" w:color="auto" w:fill="4F81BD" w:themeFill="accent1"/>
          </w:tcPr>
          <w:p w14:paraId="36C65737" w14:textId="025067B8" w:rsidR="00CE328D" w:rsidRPr="002E6C0B" w:rsidRDefault="00AC2F07" w:rsidP="00CE328D">
            <w:pPr>
              <w:rPr>
                <w:rFonts w:ascii="Calibri Light" w:hAnsi="Calibri Light" w:cs="Calibri Light"/>
                <w:lang w:eastAsia="en-US" w:bidi="ar-SA"/>
              </w:rPr>
            </w:pPr>
            <w:r w:rsidRPr="002E6C0B">
              <w:rPr>
                <w:rFonts w:ascii="Calibri Light" w:hAnsi="Calibri Light" w:cs="Calibri Light"/>
                <w:lang w:eastAsia="en-US" w:bidi="ar-SA"/>
              </w:rPr>
              <w:t>Namdal motorsportklubb</w:t>
            </w:r>
          </w:p>
        </w:tc>
        <w:tc>
          <w:tcPr>
            <w:tcW w:w="2503" w:type="dxa"/>
            <w:shd w:val="clear" w:color="auto" w:fill="4F81BD" w:themeFill="accent1"/>
          </w:tcPr>
          <w:p w14:paraId="720C9CF0" w14:textId="4C53C3F4" w:rsidR="00CE328D" w:rsidRPr="002E6C0B" w:rsidRDefault="00F32644" w:rsidP="00CE328D">
            <w:pPr>
              <w:rPr>
                <w:rFonts w:ascii="Calibri Light" w:hAnsi="Calibri Light" w:cs="Calibri Light"/>
                <w:lang w:eastAsia="en-US" w:bidi="ar-SA"/>
              </w:rPr>
            </w:pPr>
            <w:proofErr w:type="spellStart"/>
            <w:r w:rsidRPr="002E6C0B">
              <w:rPr>
                <w:rFonts w:ascii="Calibri Light" w:hAnsi="Calibri Light" w:cs="Calibri Light"/>
                <w:lang w:eastAsia="en-US" w:bidi="ar-SA"/>
              </w:rPr>
              <w:t>Råbakk</w:t>
            </w:r>
            <w:r w:rsidR="009031C7" w:rsidRPr="002E6C0B">
              <w:rPr>
                <w:rFonts w:ascii="Calibri Light" w:hAnsi="Calibri Light" w:cs="Calibri Light"/>
                <w:lang w:eastAsia="en-US" w:bidi="ar-SA"/>
              </w:rPr>
              <w:t>a</w:t>
            </w:r>
            <w:r w:rsidRPr="002E6C0B">
              <w:rPr>
                <w:rFonts w:ascii="Calibri Light" w:hAnsi="Calibri Light" w:cs="Calibri Light"/>
                <w:lang w:eastAsia="en-US" w:bidi="ar-SA"/>
              </w:rPr>
              <w:t>n</w:t>
            </w:r>
            <w:proofErr w:type="spellEnd"/>
            <w:r w:rsidRPr="002E6C0B">
              <w:rPr>
                <w:rFonts w:ascii="Calibri Light" w:hAnsi="Calibri Light" w:cs="Calibri Light"/>
                <w:lang w:eastAsia="en-US" w:bidi="ar-SA"/>
              </w:rPr>
              <w:t xml:space="preserve"> barnebane</w:t>
            </w:r>
          </w:p>
        </w:tc>
        <w:tc>
          <w:tcPr>
            <w:tcW w:w="1055" w:type="dxa"/>
            <w:shd w:val="clear" w:color="auto" w:fill="4F81BD" w:themeFill="accent1"/>
          </w:tcPr>
          <w:p w14:paraId="68ED99B9" w14:textId="518C381A" w:rsidR="00CE328D" w:rsidRPr="002E6C0B" w:rsidRDefault="00F32644"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7E2F35D4" w14:textId="77777777" w:rsidR="00CE328D" w:rsidRPr="002E6C0B" w:rsidRDefault="00CE328D" w:rsidP="00CE328D">
            <w:pPr>
              <w:rPr>
                <w:rFonts w:ascii="Calibri Light" w:hAnsi="Calibri Light" w:cs="Calibri Light"/>
                <w:lang w:eastAsia="en-US" w:bidi="ar-SA"/>
              </w:rPr>
            </w:pPr>
          </w:p>
        </w:tc>
        <w:tc>
          <w:tcPr>
            <w:tcW w:w="1970" w:type="dxa"/>
            <w:shd w:val="clear" w:color="auto" w:fill="4F81BD" w:themeFill="accent1"/>
          </w:tcPr>
          <w:p w14:paraId="74310E3B" w14:textId="5C2E9ED8" w:rsidR="00CE328D" w:rsidRPr="002E6C0B" w:rsidRDefault="00F32644"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CE328D" w:rsidRPr="002E6C0B" w14:paraId="6349C590" w14:textId="77777777" w:rsidTr="00B416FE">
        <w:tc>
          <w:tcPr>
            <w:tcW w:w="2445" w:type="dxa"/>
            <w:shd w:val="clear" w:color="auto" w:fill="4F81BD" w:themeFill="accent1"/>
          </w:tcPr>
          <w:p w14:paraId="30C84836" w14:textId="2334274D" w:rsidR="00CE328D" w:rsidRPr="002E6C0B" w:rsidRDefault="00AC2F07" w:rsidP="00CE328D">
            <w:pPr>
              <w:rPr>
                <w:rFonts w:ascii="Calibri Light" w:hAnsi="Calibri Light" w:cs="Calibri Light"/>
                <w:lang w:eastAsia="en-US" w:bidi="ar-SA"/>
              </w:rPr>
            </w:pPr>
            <w:r w:rsidRPr="002E6C0B">
              <w:rPr>
                <w:rFonts w:ascii="Calibri Light" w:hAnsi="Calibri Light" w:cs="Calibri Light"/>
                <w:lang w:eastAsia="en-US" w:bidi="ar-SA"/>
              </w:rPr>
              <w:t>Namdal motorsportklubb</w:t>
            </w:r>
          </w:p>
        </w:tc>
        <w:tc>
          <w:tcPr>
            <w:tcW w:w="2503" w:type="dxa"/>
            <w:shd w:val="clear" w:color="auto" w:fill="4F81BD" w:themeFill="accent1"/>
          </w:tcPr>
          <w:p w14:paraId="0E871CD5" w14:textId="146FDE7A" w:rsidR="00CE328D" w:rsidRPr="002E6C0B" w:rsidRDefault="00C4788D" w:rsidP="00CE328D">
            <w:pPr>
              <w:rPr>
                <w:rFonts w:ascii="Calibri Light" w:hAnsi="Calibri Light" w:cs="Calibri Light"/>
                <w:lang w:eastAsia="en-US" w:bidi="ar-SA"/>
              </w:rPr>
            </w:pPr>
            <w:proofErr w:type="spellStart"/>
            <w:r w:rsidRPr="002E6C0B">
              <w:rPr>
                <w:rFonts w:ascii="Calibri Light" w:hAnsi="Calibri Light" w:cs="Calibri Light"/>
                <w:lang w:eastAsia="en-US" w:bidi="ar-SA"/>
              </w:rPr>
              <w:t>Råbakk</w:t>
            </w:r>
            <w:r w:rsidR="009031C7" w:rsidRPr="002E6C0B">
              <w:rPr>
                <w:rFonts w:ascii="Calibri Light" w:hAnsi="Calibri Light" w:cs="Calibri Light"/>
                <w:lang w:eastAsia="en-US" w:bidi="ar-SA"/>
              </w:rPr>
              <w:t>a</w:t>
            </w:r>
            <w:r w:rsidRPr="002E6C0B">
              <w:rPr>
                <w:rFonts w:ascii="Calibri Light" w:hAnsi="Calibri Light" w:cs="Calibri Light"/>
                <w:lang w:eastAsia="en-US" w:bidi="ar-SA"/>
              </w:rPr>
              <w:t>n</w:t>
            </w:r>
            <w:proofErr w:type="spellEnd"/>
            <w:r w:rsidRPr="002E6C0B">
              <w:rPr>
                <w:rFonts w:ascii="Calibri Light" w:hAnsi="Calibri Light" w:cs="Calibri Light"/>
                <w:lang w:eastAsia="en-US" w:bidi="ar-SA"/>
              </w:rPr>
              <w:t xml:space="preserve"> vanningsanlegg</w:t>
            </w:r>
          </w:p>
        </w:tc>
        <w:tc>
          <w:tcPr>
            <w:tcW w:w="1055" w:type="dxa"/>
            <w:shd w:val="clear" w:color="auto" w:fill="4F81BD" w:themeFill="accent1"/>
          </w:tcPr>
          <w:p w14:paraId="7069C95A" w14:textId="73142E2F" w:rsidR="00CE328D" w:rsidRPr="002E6C0B" w:rsidRDefault="00C4788D"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255E87D2" w14:textId="77777777" w:rsidR="00CE328D" w:rsidRPr="002E6C0B" w:rsidRDefault="00CE328D" w:rsidP="00CE328D">
            <w:pPr>
              <w:rPr>
                <w:rFonts w:ascii="Calibri Light" w:hAnsi="Calibri Light" w:cs="Calibri Light"/>
                <w:lang w:eastAsia="en-US" w:bidi="ar-SA"/>
              </w:rPr>
            </w:pPr>
          </w:p>
        </w:tc>
        <w:tc>
          <w:tcPr>
            <w:tcW w:w="1970" w:type="dxa"/>
            <w:shd w:val="clear" w:color="auto" w:fill="4F81BD" w:themeFill="accent1"/>
          </w:tcPr>
          <w:p w14:paraId="368D3C29" w14:textId="3A21CB45" w:rsidR="00CE328D" w:rsidRPr="002E6C0B" w:rsidRDefault="00F32644"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224CC" w:rsidRPr="002E6C0B" w14:paraId="204F4C4B" w14:textId="77777777" w:rsidTr="00B416FE">
        <w:tc>
          <w:tcPr>
            <w:tcW w:w="2445" w:type="dxa"/>
            <w:shd w:val="clear" w:color="auto" w:fill="4F81BD" w:themeFill="accent1"/>
          </w:tcPr>
          <w:p w14:paraId="1A2EEEC0" w14:textId="75443854" w:rsidR="00B224CC" w:rsidRPr="002E6C0B" w:rsidRDefault="008C00D1" w:rsidP="00CE328D">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1589EC3B" w14:textId="165D362C" w:rsidR="00B224CC" w:rsidRPr="002E6C0B" w:rsidRDefault="008C00D1" w:rsidP="00CE328D">
            <w:pPr>
              <w:rPr>
                <w:rFonts w:ascii="Calibri Light" w:hAnsi="Calibri Light" w:cs="Calibri Light"/>
                <w:lang w:eastAsia="en-US" w:bidi="ar-SA"/>
              </w:rPr>
            </w:pPr>
            <w:r w:rsidRPr="002E6C0B">
              <w:rPr>
                <w:rFonts w:ascii="Calibri Light" w:hAnsi="Calibri Light" w:cs="Calibri Light"/>
                <w:lang w:eastAsia="en-US" w:bidi="ar-SA"/>
              </w:rPr>
              <w:t>Jernbanestien, Ranemsletta-</w:t>
            </w:r>
            <w:proofErr w:type="spellStart"/>
            <w:r w:rsidRPr="002E6C0B">
              <w:rPr>
                <w:rFonts w:ascii="Calibri Light" w:hAnsi="Calibri Light" w:cs="Calibri Light"/>
                <w:lang w:eastAsia="en-US" w:bidi="ar-SA"/>
              </w:rPr>
              <w:t>Barlia</w:t>
            </w:r>
            <w:proofErr w:type="spellEnd"/>
          </w:p>
        </w:tc>
        <w:tc>
          <w:tcPr>
            <w:tcW w:w="1055" w:type="dxa"/>
            <w:shd w:val="clear" w:color="auto" w:fill="4F81BD" w:themeFill="accent1"/>
          </w:tcPr>
          <w:p w14:paraId="67385AEA" w14:textId="5E00122A"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961" w:type="dxa"/>
            <w:shd w:val="clear" w:color="auto" w:fill="4F81BD" w:themeFill="accent1"/>
          </w:tcPr>
          <w:p w14:paraId="7804A7C9" w14:textId="77777777" w:rsidR="00B224CC" w:rsidRPr="002E6C0B" w:rsidRDefault="00B224CC" w:rsidP="00CE328D">
            <w:pPr>
              <w:rPr>
                <w:rFonts w:ascii="Calibri Light" w:hAnsi="Calibri Light" w:cs="Calibri Light"/>
                <w:lang w:eastAsia="en-US" w:bidi="ar-SA"/>
              </w:rPr>
            </w:pPr>
          </w:p>
        </w:tc>
        <w:tc>
          <w:tcPr>
            <w:tcW w:w="1970" w:type="dxa"/>
            <w:shd w:val="clear" w:color="auto" w:fill="4F81BD" w:themeFill="accent1"/>
          </w:tcPr>
          <w:p w14:paraId="65A5AF9F" w14:textId="6660651F"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224CC" w:rsidRPr="002E6C0B" w14:paraId="4B20FE00" w14:textId="77777777" w:rsidTr="00B416FE">
        <w:tc>
          <w:tcPr>
            <w:tcW w:w="2445" w:type="dxa"/>
            <w:shd w:val="clear" w:color="auto" w:fill="4F81BD" w:themeFill="accent1"/>
          </w:tcPr>
          <w:p w14:paraId="44CCACF4" w14:textId="1DB5537D"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7B13D8B1" w14:textId="18290B75"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Flerbrukshall Hunn skole</w:t>
            </w:r>
          </w:p>
        </w:tc>
        <w:tc>
          <w:tcPr>
            <w:tcW w:w="1055" w:type="dxa"/>
            <w:shd w:val="clear" w:color="auto" w:fill="4F81BD" w:themeFill="accent1"/>
          </w:tcPr>
          <w:p w14:paraId="436CE627" w14:textId="4CB1F3D0" w:rsidR="00B224CC" w:rsidRPr="002E6C0B" w:rsidRDefault="00B224CC" w:rsidP="00CE328D">
            <w:pPr>
              <w:rPr>
                <w:rFonts w:ascii="Calibri Light" w:hAnsi="Calibri Light" w:cs="Calibri Light"/>
                <w:lang w:eastAsia="en-US" w:bidi="ar-SA"/>
              </w:rPr>
            </w:pPr>
          </w:p>
        </w:tc>
        <w:tc>
          <w:tcPr>
            <w:tcW w:w="961" w:type="dxa"/>
            <w:shd w:val="clear" w:color="auto" w:fill="4F81BD" w:themeFill="accent1"/>
          </w:tcPr>
          <w:p w14:paraId="43C636B7" w14:textId="68755766" w:rsidR="00B224CC" w:rsidRPr="002E6C0B" w:rsidRDefault="004D1D57"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262DEE70" w14:textId="1E27EA41"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224CC" w:rsidRPr="002E6C0B" w14:paraId="42B705A6" w14:textId="77777777" w:rsidTr="00B416FE">
        <w:tc>
          <w:tcPr>
            <w:tcW w:w="2445" w:type="dxa"/>
            <w:shd w:val="clear" w:color="auto" w:fill="4F81BD" w:themeFill="accent1"/>
          </w:tcPr>
          <w:p w14:paraId="2749C45F" w14:textId="79ADBE23" w:rsidR="00B224CC" w:rsidRPr="002E6C0B" w:rsidRDefault="004C08BB" w:rsidP="00CE328D">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53FF42EF" w14:textId="60109492" w:rsidR="00B224CC" w:rsidRPr="002E6C0B" w:rsidRDefault="00624E97" w:rsidP="00CE328D">
            <w:pPr>
              <w:rPr>
                <w:rFonts w:ascii="Calibri Light" w:hAnsi="Calibri Light" w:cs="Calibri Light"/>
                <w:lang w:eastAsia="en-US" w:bidi="ar-SA"/>
              </w:rPr>
            </w:pPr>
            <w:r w:rsidRPr="002E6C0B">
              <w:rPr>
                <w:rFonts w:ascii="Calibri Light" w:hAnsi="Calibri Light" w:cs="Calibri Light"/>
                <w:lang w:eastAsia="en-US" w:bidi="ar-SA"/>
              </w:rPr>
              <w:t>Skytebane Hunn skole</w:t>
            </w:r>
          </w:p>
        </w:tc>
        <w:tc>
          <w:tcPr>
            <w:tcW w:w="1055" w:type="dxa"/>
            <w:shd w:val="clear" w:color="auto" w:fill="4F81BD" w:themeFill="accent1"/>
          </w:tcPr>
          <w:p w14:paraId="02B79D2D" w14:textId="78A6C7EE" w:rsidR="00B224CC" w:rsidRPr="002E6C0B" w:rsidRDefault="00B224CC" w:rsidP="00CE328D">
            <w:pPr>
              <w:rPr>
                <w:rFonts w:ascii="Calibri Light" w:hAnsi="Calibri Light" w:cs="Calibri Light"/>
                <w:lang w:eastAsia="en-US" w:bidi="ar-SA"/>
              </w:rPr>
            </w:pPr>
          </w:p>
        </w:tc>
        <w:tc>
          <w:tcPr>
            <w:tcW w:w="961" w:type="dxa"/>
            <w:shd w:val="clear" w:color="auto" w:fill="4F81BD" w:themeFill="accent1"/>
          </w:tcPr>
          <w:p w14:paraId="59156C5C" w14:textId="0AA82407" w:rsidR="00B224CC" w:rsidRPr="002E6C0B" w:rsidRDefault="004D1D57"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25EAFB4A" w14:textId="64C4DFB8" w:rsidR="00B224CC" w:rsidRPr="002E6C0B" w:rsidRDefault="00624E97"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224CC" w:rsidRPr="002E6C0B" w14:paraId="1CF4AC0E" w14:textId="77777777" w:rsidTr="00B416FE">
        <w:tc>
          <w:tcPr>
            <w:tcW w:w="2445" w:type="dxa"/>
            <w:shd w:val="clear" w:color="auto" w:fill="4F81BD" w:themeFill="accent1"/>
          </w:tcPr>
          <w:p w14:paraId="4ED43812" w14:textId="02D910C4" w:rsidR="00B224CC" w:rsidRPr="002E6C0B" w:rsidRDefault="00B01631" w:rsidP="00CE328D">
            <w:pPr>
              <w:rPr>
                <w:rFonts w:ascii="Calibri Light" w:hAnsi="Calibri Light" w:cs="Calibri Light"/>
                <w:lang w:eastAsia="en-US" w:bidi="ar-SA"/>
              </w:rPr>
            </w:pPr>
            <w:r w:rsidRPr="002E6C0B">
              <w:rPr>
                <w:rFonts w:ascii="Calibri Light" w:hAnsi="Calibri Light" w:cs="Calibri Light"/>
                <w:lang w:eastAsia="en-US" w:bidi="ar-SA"/>
              </w:rPr>
              <w:t>Nordre Skage skytterlag</w:t>
            </w:r>
          </w:p>
        </w:tc>
        <w:tc>
          <w:tcPr>
            <w:tcW w:w="2503" w:type="dxa"/>
            <w:shd w:val="clear" w:color="auto" w:fill="4F81BD" w:themeFill="accent1"/>
          </w:tcPr>
          <w:p w14:paraId="3E77DB76" w14:textId="1E1E7847" w:rsidR="00B224CC" w:rsidRPr="002E6C0B" w:rsidRDefault="004D54D8" w:rsidP="00CE328D">
            <w:pPr>
              <w:rPr>
                <w:rFonts w:ascii="Calibri Light" w:hAnsi="Calibri Light" w:cs="Calibri Light"/>
                <w:lang w:eastAsia="en-US" w:bidi="ar-SA"/>
              </w:rPr>
            </w:pPr>
            <w:r w:rsidRPr="002E6C0B">
              <w:rPr>
                <w:rFonts w:ascii="Calibri Light" w:hAnsi="Calibri Light" w:cs="Calibri Light"/>
                <w:lang w:eastAsia="en-US" w:bidi="ar-SA"/>
              </w:rPr>
              <w:t>Elektroniske skiver Hunn skole</w:t>
            </w:r>
          </w:p>
        </w:tc>
        <w:tc>
          <w:tcPr>
            <w:tcW w:w="1055" w:type="dxa"/>
            <w:shd w:val="clear" w:color="auto" w:fill="4F81BD" w:themeFill="accent1"/>
          </w:tcPr>
          <w:p w14:paraId="172B1E4D" w14:textId="77777777" w:rsidR="00B224CC" w:rsidRPr="002E6C0B" w:rsidRDefault="00B224CC" w:rsidP="00CE328D">
            <w:pPr>
              <w:rPr>
                <w:rFonts w:ascii="Calibri Light" w:hAnsi="Calibri Light" w:cs="Calibri Light"/>
                <w:lang w:eastAsia="en-US" w:bidi="ar-SA"/>
              </w:rPr>
            </w:pPr>
          </w:p>
        </w:tc>
        <w:tc>
          <w:tcPr>
            <w:tcW w:w="961" w:type="dxa"/>
            <w:shd w:val="clear" w:color="auto" w:fill="4F81BD" w:themeFill="accent1"/>
          </w:tcPr>
          <w:p w14:paraId="6C36410B" w14:textId="192A9745" w:rsidR="00B224CC" w:rsidRPr="002E6C0B" w:rsidRDefault="004D54D8"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786A315D" w14:textId="2458B327" w:rsidR="00B224CC" w:rsidRPr="002E6C0B" w:rsidRDefault="00624E97" w:rsidP="00CE328D">
            <w:pPr>
              <w:rPr>
                <w:rFonts w:ascii="Calibri Light" w:hAnsi="Calibri Light" w:cs="Calibri Light"/>
                <w:lang w:eastAsia="en-US" w:bidi="ar-SA"/>
              </w:rPr>
            </w:pPr>
            <w:r w:rsidRPr="002E6C0B">
              <w:rPr>
                <w:rFonts w:ascii="Calibri Light" w:hAnsi="Calibri Light" w:cs="Calibri Light"/>
                <w:lang w:eastAsia="en-US" w:bidi="ar-SA"/>
              </w:rPr>
              <w:t>Ordinært anlegg</w:t>
            </w:r>
          </w:p>
        </w:tc>
      </w:tr>
      <w:tr w:rsidR="00B224CC" w:rsidRPr="002E6C0B" w14:paraId="6D7E3D9A" w14:textId="77777777" w:rsidTr="00B416FE">
        <w:tc>
          <w:tcPr>
            <w:tcW w:w="2445" w:type="dxa"/>
            <w:shd w:val="clear" w:color="auto" w:fill="4F81BD" w:themeFill="accent1"/>
          </w:tcPr>
          <w:p w14:paraId="7681BCA4" w14:textId="1117E915" w:rsidR="00B224CC" w:rsidRPr="002E6C0B" w:rsidRDefault="00376C33" w:rsidP="00CE328D">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6A2EC4A7" w14:textId="07F50C98" w:rsidR="00B224CC" w:rsidRPr="002E6C0B" w:rsidRDefault="002E0347" w:rsidP="00CE328D">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00682025" w:rsidRPr="002E6C0B">
              <w:rPr>
                <w:rFonts w:ascii="Calibri Light" w:hAnsi="Calibri Light" w:cs="Calibri Light"/>
                <w:lang w:eastAsia="en-US" w:bidi="ar-SA"/>
              </w:rPr>
              <w:t xml:space="preserve"> Ungdomsskolegården og </w:t>
            </w:r>
            <w:r w:rsidR="00682025" w:rsidRPr="002E6C0B">
              <w:rPr>
                <w:rFonts w:ascii="Calibri Light" w:hAnsi="Calibri Light" w:cs="Calibri Light"/>
                <w:lang w:eastAsia="en-US" w:bidi="ar-SA"/>
              </w:rPr>
              <w:lastRenderedPageBreak/>
              <w:t>sommerparken</w:t>
            </w:r>
          </w:p>
        </w:tc>
        <w:tc>
          <w:tcPr>
            <w:tcW w:w="1055" w:type="dxa"/>
            <w:shd w:val="clear" w:color="auto" w:fill="4F81BD" w:themeFill="accent1"/>
          </w:tcPr>
          <w:p w14:paraId="1F3B3C39" w14:textId="77777777" w:rsidR="00B224CC" w:rsidRPr="002E6C0B" w:rsidRDefault="00B224CC" w:rsidP="00CE328D">
            <w:pPr>
              <w:rPr>
                <w:rFonts w:ascii="Calibri Light" w:hAnsi="Calibri Light" w:cs="Calibri Light"/>
                <w:lang w:eastAsia="en-US" w:bidi="ar-SA"/>
              </w:rPr>
            </w:pPr>
          </w:p>
        </w:tc>
        <w:tc>
          <w:tcPr>
            <w:tcW w:w="961" w:type="dxa"/>
            <w:shd w:val="clear" w:color="auto" w:fill="4F81BD" w:themeFill="accent1"/>
          </w:tcPr>
          <w:p w14:paraId="3E820C5B" w14:textId="27CAC980" w:rsidR="00B224CC" w:rsidRPr="002E6C0B" w:rsidRDefault="00C9723E" w:rsidP="00CE328D">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1E20DAFF" w14:textId="5C15E271" w:rsidR="00B224CC" w:rsidRPr="002E6C0B" w:rsidRDefault="00C9723E" w:rsidP="00CE328D">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714C44" w:rsidRPr="002E6C0B" w14:paraId="4F0D1C03" w14:textId="77777777" w:rsidTr="00E33939">
        <w:tc>
          <w:tcPr>
            <w:tcW w:w="2445" w:type="dxa"/>
            <w:shd w:val="clear" w:color="auto" w:fill="4F81BD" w:themeFill="accent1"/>
          </w:tcPr>
          <w:p w14:paraId="106E6425"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7604A652" w14:textId="6390E363" w:rsidR="00714C44" w:rsidRPr="002E6C0B" w:rsidRDefault="00682025" w:rsidP="00E33939">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w:t>
            </w:r>
            <w:r w:rsidR="00772C94" w:rsidRPr="002E6C0B">
              <w:rPr>
                <w:rFonts w:ascii="Calibri Light" w:hAnsi="Calibri Light" w:cs="Calibri Light"/>
                <w:lang w:eastAsia="en-US" w:bidi="ar-SA"/>
              </w:rPr>
              <w:t xml:space="preserve">Ungdomspaviljongen </w:t>
            </w:r>
            <w:r w:rsidR="00F32726" w:rsidRPr="002E6C0B">
              <w:rPr>
                <w:rFonts w:ascii="Calibri Light" w:hAnsi="Calibri Light" w:cs="Calibri Light"/>
                <w:lang w:eastAsia="en-US" w:bidi="ar-SA"/>
              </w:rPr>
              <w:t>med lekeområde</w:t>
            </w:r>
          </w:p>
        </w:tc>
        <w:tc>
          <w:tcPr>
            <w:tcW w:w="1055" w:type="dxa"/>
            <w:shd w:val="clear" w:color="auto" w:fill="4F81BD" w:themeFill="accent1"/>
          </w:tcPr>
          <w:p w14:paraId="2B6D918D" w14:textId="77777777" w:rsidR="00714C44" w:rsidRPr="002E6C0B" w:rsidRDefault="00714C44" w:rsidP="00E33939">
            <w:pPr>
              <w:rPr>
                <w:rFonts w:ascii="Calibri Light" w:hAnsi="Calibri Light" w:cs="Calibri Light"/>
                <w:lang w:eastAsia="en-US" w:bidi="ar-SA"/>
              </w:rPr>
            </w:pPr>
          </w:p>
        </w:tc>
        <w:tc>
          <w:tcPr>
            <w:tcW w:w="961" w:type="dxa"/>
            <w:shd w:val="clear" w:color="auto" w:fill="4F81BD" w:themeFill="accent1"/>
          </w:tcPr>
          <w:p w14:paraId="25758825"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28F4B694"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714C44" w:rsidRPr="002E6C0B" w14:paraId="4C77F68C" w14:textId="77777777" w:rsidTr="00E33939">
        <w:tc>
          <w:tcPr>
            <w:tcW w:w="2445" w:type="dxa"/>
            <w:shd w:val="clear" w:color="auto" w:fill="4F81BD" w:themeFill="accent1"/>
          </w:tcPr>
          <w:p w14:paraId="7549B26E"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274F28DD" w14:textId="070CCD1B" w:rsidR="00714C44" w:rsidRPr="002E6C0B" w:rsidRDefault="00F32726" w:rsidP="00E33939">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Interaktive leker</w:t>
            </w:r>
          </w:p>
        </w:tc>
        <w:tc>
          <w:tcPr>
            <w:tcW w:w="1055" w:type="dxa"/>
            <w:shd w:val="clear" w:color="auto" w:fill="4F81BD" w:themeFill="accent1"/>
          </w:tcPr>
          <w:p w14:paraId="22DF665A" w14:textId="77777777" w:rsidR="00714C44" w:rsidRPr="002E6C0B" w:rsidRDefault="00714C44" w:rsidP="00E33939">
            <w:pPr>
              <w:rPr>
                <w:rFonts w:ascii="Calibri Light" w:hAnsi="Calibri Light" w:cs="Calibri Light"/>
                <w:lang w:eastAsia="en-US" w:bidi="ar-SA"/>
              </w:rPr>
            </w:pPr>
          </w:p>
        </w:tc>
        <w:tc>
          <w:tcPr>
            <w:tcW w:w="961" w:type="dxa"/>
            <w:shd w:val="clear" w:color="auto" w:fill="4F81BD" w:themeFill="accent1"/>
          </w:tcPr>
          <w:p w14:paraId="6F6649C8"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42297B9C"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714C44" w:rsidRPr="002E6C0B" w14:paraId="5CF7A3F1" w14:textId="77777777" w:rsidTr="00E33939">
        <w:tc>
          <w:tcPr>
            <w:tcW w:w="2445" w:type="dxa"/>
            <w:shd w:val="clear" w:color="auto" w:fill="4F81BD" w:themeFill="accent1"/>
          </w:tcPr>
          <w:p w14:paraId="5613600A"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405830A1" w14:textId="1E85C94F" w:rsidR="00714C44" w:rsidRPr="002E6C0B" w:rsidRDefault="007770E1" w:rsidP="00E33939">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w:t>
            </w:r>
            <w:proofErr w:type="spellStart"/>
            <w:r w:rsidRPr="002E6C0B">
              <w:rPr>
                <w:rFonts w:ascii="Calibri Light" w:hAnsi="Calibri Light" w:cs="Calibri Light"/>
                <w:lang w:eastAsia="en-US" w:bidi="ar-SA"/>
              </w:rPr>
              <w:t>Skateområde</w:t>
            </w:r>
            <w:proofErr w:type="spellEnd"/>
          </w:p>
        </w:tc>
        <w:tc>
          <w:tcPr>
            <w:tcW w:w="1055" w:type="dxa"/>
            <w:shd w:val="clear" w:color="auto" w:fill="4F81BD" w:themeFill="accent1"/>
          </w:tcPr>
          <w:p w14:paraId="124E77E4" w14:textId="77777777" w:rsidR="00714C44" w:rsidRPr="002E6C0B" w:rsidRDefault="00714C44" w:rsidP="00E33939">
            <w:pPr>
              <w:rPr>
                <w:rFonts w:ascii="Calibri Light" w:hAnsi="Calibri Light" w:cs="Calibri Light"/>
                <w:lang w:eastAsia="en-US" w:bidi="ar-SA"/>
              </w:rPr>
            </w:pPr>
          </w:p>
        </w:tc>
        <w:tc>
          <w:tcPr>
            <w:tcW w:w="961" w:type="dxa"/>
            <w:shd w:val="clear" w:color="auto" w:fill="4F81BD" w:themeFill="accent1"/>
          </w:tcPr>
          <w:p w14:paraId="675A32C7"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0A5AEB0A" w14:textId="77777777" w:rsidR="00714C44" w:rsidRPr="002E6C0B" w:rsidRDefault="00714C44" w:rsidP="00E33939">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8E4EAC" w:rsidRPr="002E6C0B" w14:paraId="4749A56D" w14:textId="77777777" w:rsidTr="00E33939">
        <w:tc>
          <w:tcPr>
            <w:tcW w:w="2445" w:type="dxa"/>
            <w:shd w:val="clear" w:color="auto" w:fill="4F81BD" w:themeFill="accent1"/>
          </w:tcPr>
          <w:p w14:paraId="57F3E369"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42680544" w14:textId="410E8867" w:rsidR="008E4EAC" w:rsidRPr="002E6C0B" w:rsidRDefault="007770E1" w:rsidP="00E33939">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w:t>
            </w:r>
            <w:proofErr w:type="spellStart"/>
            <w:r w:rsidRPr="002E6C0B">
              <w:rPr>
                <w:rFonts w:ascii="Calibri Light" w:hAnsi="Calibri Light" w:cs="Calibri Light"/>
                <w:lang w:eastAsia="en-US" w:bidi="ar-SA"/>
              </w:rPr>
              <w:t>Dansebue</w:t>
            </w:r>
            <w:proofErr w:type="spellEnd"/>
          </w:p>
        </w:tc>
        <w:tc>
          <w:tcPr>
            <w:tcW w:w="1055" w:type="dxa"/>
            <w:shd w:val="clear" w:color="auto" w:fill="4F81BD" w:themeFill="accent1"/>
          </w:tcPr>
          <w:p w14:paraId="2B9EDE8A" w14:textId="77777777" w:rsidR="008E4EAC" w:rsidRPr="002E6C0B" w:rsidRDefault="008E4EAC" w:rsidP="00E33939">
            <w:pPr>
              <w:rPr>
                <w:rFonts w:ascii="Calibri Light" w:hAnsi="Calibri Light" w:cs="Calibri Light"/>
                <w:lang w:eastAsia="en-US" w:bidi="ar-SA"/>
              </w:rPr>
            </w:pPr>
          </w:p>
        </w:tc>
        <w:tc>
          <w:tcPr>
            <w:tcW w:w="961" w:type="dxa"/>
            <w:shd w:val="clear" w:color="auto" w:fill="4F81BD" w:themeFill="accent1"/>
          </w:tcPr>
          <w:p w14:paraId="08CC3000"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1C5A17A4"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8E4EAC" w:rsidRPr="002E6C0B" w14:paraId="47547358" w14:textId="77777777" w:rsidTr="00E33939">
        <w:tc>
          <w:tcPr>
            <w:tcW w:w="2445" w:type="dxa"/>
            <w:shd w:val="clear" w:color="auto" w:fill="4F81BD" w:themeFill="accent1"/>
          </w:tcPr>
          <w:p w14:paraId="13FA3E61"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0237BB9A" w14:textId="6F386AF6" w:rsidR="008E4EAC" w:rsidRPr="002E6C0B" w:rsidRDefault="003C3348" w:rsidP="00E33939">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w:t>
            </w:r>
            <w:proofErr w:type="spellStart"/>
            <w:r w:rsidRPr="002E6C0B">
              <w:rPr>
                <w:rFonts w:ascii="Calibri Light" w:hAnsi="Calibri Light" w:cs="Calibri Light"/>
                <w:lang w:eastAsia="en-US" w:bidi="ar-SA"/>
              </w:rPr>
              <w:t>Ballbinge</w:t>
            </w:r>
            <w:proofErr w:type="spellEnd"/>
          </w:p>
        </w:tc>
        <w:tc>
          <w:tcPr>
            <w:tcW w:w="1055" w:type="dxa"/>
            <w:shd w:val="clear" w:color="auto" w:fill="4F81BD" w:themeFill="accent1"/>
          </w:tcPr>
          <w:p w14:paraId="2F24A471" w14:textId="77777777" w:rsidR="008E4EAC" w:rsidRPr="002E6C0B" w:rsidRDefault="008E4EAC" w:rsidP="00E33939">
            <w:pPr>
              <w:rPr>
                <w:rFonts w:ascii="Calibri Light" w:hAnsi="Calibri Light" w:cs="Calibri Light"/>
                <w:lang w:eastAsia="en-US" w:bidi="ar-SA"/>
              </w:rPr>
            </w:pPr>
          </w:p>
        </w:tc>
        <w:tc>
          <w:tcPr>
            <w:tcW w:w="961" w:type="dxa"/>
            <w:shd w:val="clear" w:color="auto" w:fill="4F81BD" w:themeFill="accent1"/>
          </w:tcPr>
          <w:p w14:paraId="2BC53DF3"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48E654EA" w14:textId="77777777" w:rsidR="008E4EAC" w:rsidRPr="002E6C0B" w:rsidRDefault="008E4EAC" w:rsidP="00E33939">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C9723E" w:rsidRPr="002E6C0B" w14:paraId="1602035C" w14:textId="77777777" w:rsidTr="00B416FE">
        <w:tc>
          <w:tcPr>
            <w:tcW w:w="2445" w:type="dxa"/>
            <w:shd w:val="clear" w:color="auto" w:fill="4F81BD" w:themeFill="accent1"/>
          </w:tcPr>
          <w:p w14:paraId="00B48F62" w14:textId="07A34502"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29ED600B" w14:textId="1E66010F" w:rsidR="00C9723E" w:rsidRPr="002E6C0B" w:rsidRDefault="003C3348" w:rsidP="00C9723E">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w:t>
            </w:r>
            <w:proofErr w:type="spellStart"/>
            <w:r w:rsidRPr="002E6C0B">
              <w:rPr>
                <w:rFonts w:ascii="Calibri Light" w:hAnsi="Calibri Light" w:cs="Calibri Light"/>
                <w:lang w:eastAsia="en-US" w:bidi="ar-SA"/>
              </w:rPr>
              <w:t>Ballek</w:t>
            </w:r>
            <w:proofErr w:type="spellEnd"/>
            <w:r w:rsidRPr="002E6C0B">
              <w:rPr>
                <w:rFonts w:ascii="Calibri Light" w:hAnsi="Calibri Light" w:cs="Calibri Light"/>
                <w:lang w:eastAsia="en-US" w:bidi="ar-SA"/>
              </w:rPr>
              <w:t xml:space="preserve"> og volleyballområde</w:t>
            </w:r>
          </w:p>
        </w:tc>
        <w:tc>
          <w:tcPr>
            <w:tcW w:w="1055" w:type="dxa"/>
            <w:shd w:val="clear" w:color="auto" w:fill="4F81BD" w:themeFill="accent1"/>
          </w:tcPr>
          <w:p w14:paraId="128A5DBE" w14:textId="77777777" w:rsidR="00C9723E" w:rsidRPr="002E6C0B" w:rsidRDefault="00C9723E" w:rsidP="00C9723E">
            <w:pPr>
              <w:rPr>
                <w:rFonts w:ascii="Calibri Light" w:hAnsi="Calibri Light" w:cs="Calibri Light"/>
                <w:lang w:eastAsia="en-US" w:bidi="ar-SA"/>
              </w:rPr>
            </w:pPr>
          </w:p>
        </w:tc>
        <w:tc>
          <w:tcPr>
            <w:tcW w:w="961" w:type="dxa"/>
            <w:shd w:val="clear" w:color="auto" w:fill="4F81BD" w:themeFill="accent1"/>
          </w:tcPr>
          <w:p w14:paraId="613AF589" w14:textId="395708E6"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2DEA711C" w14:textId="170D952C" w:rsidR="00C9723E" w:rsidRPr="002E6C0B" w:rsidRDefault="00714C44" w:rsidP="00C9723E">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C9723E" w:rsidRPr="002E6C0B" w14:paraId="1B2E2176" w14:textId="77777777" w:rsidTr="00B416FE">
        <w:tc>
          <w:tcPr>
            <w:tcW w:w="2445" w:type="dxa"/>
            <w:shd w:val="clear" w:color="auto" w:fill="4F81BD" w:themeFill="accent1"/>
          </w:tcPr>
          <w:p w14:paraId="5B5E7A96" w14:textId="40BFF8EC"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5291BAB6" w14:textId="1D0FF186" w:rsidR="00C9723E" w:rsidRPr="002E6C0B" w:rsidRDefault="003C3348" w:rsidP="00C9723E">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00DF37B3" w:rsidRPr="002E6C0B">
              <w:rPr>
                <w:rFonts w:ascii="Calibri Light" w:hAnsi="Calibri Light" w:cs="Calibri Light"/>
                <w:lang w:eastAsia="en-US" w:bidi="ar-SA"/>
              </w:rPr>
              <w:t xml:space="preserve"> </w:t>
            </w:r>
            <w:proofErr w:type="spellStart"/>
            <w:r w:rsidR="0015218D" w:rsidRPr="002E6C0B">
              <w:rPr>
                <w:rFonts w:ascii="Calibri Light" w:hAnsi="Calibri Light" w:cs="Calibri Light"/>
                <w:lang w:eastAsia="en-US" w:bidi="ar-SA"/>
              </w:rPr>
              <w:t>Pumptrackbane</w:t>
            </w:r>
            <w:proofErr w:type="spellEnd"/>
          </w:p>
        </w:tc>
        <w:tc>
          <w:tcPr>
            <w:tcW w:w="1055" w:type="dxa"/>
            <w:shd w:val="clear" w:color="auto" w:fill="4F81BD" w:themeFill="accent1"/>
          </w:tcPr>
          <w:p w14:paraId="3BB4B960" w14:textId="77777777" w:rsidR="00C9723E" w:rsidRPr="002E6C0B" w:rsidRDefault="00C9723E" w:rsidP="00C9723E">
            <w:pPr>
              <w:rPr>
                <w:rFonts w:ascii="Calibri Light" w:hAnsi="Calibri Light" w:cs="Calibri Light"/>
                <w:lang w:eastAsia="en-US" w:bidi="ar-SA"/>
              </w:rPr>
            </w:pPr>
          </w:p>
        </w:tc>
        <w:tc>
          <w:tcPr>
            <w:tcW w:w="961" w:type="dxa"/>
            <w:shd w:val="clear" w:color="auto" w:fill="4F81BD" w:themeFill="accent1"/>
          </w:tcPr>
          <w:p w14:paraId="1F3868E0" w14:textId="1BCCDF67"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521C1A69" w14:textId="795071DE" w:rsidR="00C9723E" w:rsidRPr="002E6C0B" w:rsidRDefault="00714C44" w:rsidP="00C9723E">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C9723E" w:rsidRPr="002E6C0B" w14:paraId="033A8D95" w14:textId="77777777" w:rsidTr="00B416FE">
        <w:tc>
          <w:tcPr>
            <w:tcW w:w="2445" w:type="dxa"/>
            <w:shd w:val="clear" w:color="auto" w:fill="4F81BD" w:themeFill="accent1"/>
          </w:tcPr>
          <w:p w14:paraId="7D109AA8" w14:textId="33C1CE05"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010A0D54" w14:textId="678474D5" w:rsidR="00C9723E" w:rsidRPr="002E6C0B" w:rsidRDefault="0015218D" w:rsidP="00C9723E">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00D309A5" w:rsidRPr="002E6C0B">
              <w:rPr>
                <w:rFonts w:ascii="Calibri Light" w:hAnsi="Calibri Light" w:cs="Calibri Light"/>
                <w:lang w:eastAsia="en-US" w:bidi="ar-SA"/>
              </w:rPr>
              <w:t>-</w:t>
            </w:r>
            <w:r w:rsidR="00407C86" w:rsidRPr="002E6C0B">
              <w:rPr>
                <w:rFonts w:ascii="Calibri Light" w:hAnsi="Calibri Light" w:cs="Calibri Light"/>
                <w:lang w:eastAsia="en-US" w:bidi="ar-SA"/>
              </w:rPr>
              <w:t>B</w:t>
            </w:r>
            <w:r w:rsidR="00EA71E5" w:rsidRPr="002E6C0B">
              <w:rPr>
                <w:rFonts w:ascii="Calibri Light" w:hAnsi="Calibri Light" w:cs="Calibri Light"/>
                <w:lang w:eastAsia="en-US" w:bidi="ar-SA"/>
              </w:rPr>
              <w:t>orgen lek</w:t>
            </w:r>
            <w:r w:rsidR="00407C86" w:rsidRPr="002E6C0B">
              <w:rPr>
                <w:rFonts w:ascii="Calibri Light" w:hAnsi="Calibri Light" w:cs="Calibri Light"/>
                <w:lang w:eastAsia="en-US" w:bidi="ar-SA"/>
              </w:rPr>
              <w:t>e</w:t>
            </w:r>
            <w:r w:rsidR="00EA71E5" w:rsidRPr="002E6C0B">
              <w:rPr>
                <w:rFonts w:ascii="Calibri Light" w:hAnsi="Calibri Light" w:cs="Calibri Light"/>
                <w:lang w:eastAsia="en-US" w:bidi="ar-SA"/>
              </w:rPr>
              <w:t>park</w:t>
            </w:r>
          </w:p>
        </w:tc>
        <w:tc>
          <w:tcPr>
            <w:tcW w:w="1055" w:type="dxa"/>
            <w:shd w:val="clear" w:color="auto" w:fill="4F81BD" w:themeFill="accent1"/>
          </w:tcPr>
          <w:p w14:paraId="79AE1160" w14:textId="77777777" w:rsidR="00C9723E" w:rsidRPr="002E6C0B" w:rsidRDefault="00C9723E" w:rsidP="00C9723E">
            <w:pPr>
              <w:rPr>
                <w:rFonts w:ascii="Calibri Light" w:hAnsi="Calibri Light" w:cs="Calibri Light"/>
                <w:lang w:eastAsia="en-US" w:bidi="ar-SA"/>
              </w:rPr>
            </w:pPr>
          </w:p>
        </w:tc>
        <w:tc>
          <w:tcPr>
            <w:tcW w:w="961" w:type="dxa"/>
            <w:shd w:val="clear" w:color="auto" w:fill="4F81BD" w:themeFill="accent1"/>
          </w:tcPr>
          <w:p w14:paraId="25DD831E" w14:textId="7B0EAF63"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3DFBE2DA" w14:textId="511F1450" w:rsidR="00C9723E" w:rsidRPr="002E6C0B" w:rsidRDefault="00714C44" w:rsidP="00C9723E">
            <w:pPr>
              <w:rPr>
                <w:rFonts w:ascii="Calibri Light" w:hAnsi="Calibri Light" w:cs="Calibri Light"/>
                <w:lang w:eastAsia="en-US" w:bidi="ar-SA"/>
              </w:rPr>
            </w:pPr>
            <w:r w:rsidRPr="002E6C0B">
              <w:rPr>
                <w:rFonts w:ascii="Calibri Light" w:hAnsi="Calibri Light" w:cs="Calibri Light"/>
                <w:lang w:eastAsia="en-US" w:bidi="ar-SA"/>
              </w:rPr>
              <w:t>Nærmiljøanlegg</w:t>
            </w:r>
          </w:p>
        </w:tc>
      </w:tr>
      <w:tr w:rsidR="00C9723E" w:rsidRPr="002E6C0B" w14:paraId="63B5C12C" w14:textId="77777777" w:rsidTr="00B416FE">
        <w:tc>
          <w:tcPr>
            <w:tcW w:w="2445" w:type="dxa"/>
            <w:shd w:val="clear" w:color="auto" w:fill="4F81BD" w:themeFill="accent1"/>
          </w:tcPr>
          <w:p w14:paraId="677E8D4D" w14:textId="4EFD5072"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Overhalla kommune</w:t>
            </w:r>
          </w:p>
        </w:tc>
        <w:tc>
          <w:tcPr>
            <w:tcW w:w="2503" w:type="dxa"/>
            <w:shd w:val="clear" w:color="auto" w:fill="4F81BD" w:themeFill="accent1"/>
          </w:tcPr>
          <w:p w14:paraId="7CFFB250" w14:textId="456C4B83" w:rsidR="00C9723E" w:rsidRPr="002E6C0B" w:rsidRDefault="00EA71E5" w:rsidP="00C9723E">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008F23A4" w:rsidRPr="002E6C0B">
              <w:rPr>
                <w:rFonts w:ascii="Calibri Light" w:hAnsi="Calibri Light" w:cs="Calibri Light"/>
                <w:lang w:eastAsia="en-US" w:bidi="ar-SA"/>
              </w:rPr>
              <w:t xml:space="preserve"> Idrettsparken</w:t>
            </w:r>
          </w:p>
        </w:tc>
        <w:tc>
          <w:tcPr>
            <w:tcW w:w="1055" w:type="dxa"/>
            <w:shd w:val="clear" w:color="auto" w:fill="4F81BD" w:themeFill="accent1"/>
          </w:tcPr>
          <w:p w14:paraId="7868A41D" w14:textId="77777777" w:rsidR="00C9723E" w:rsidRPr="002E6C0B" w:rsidRDefault="00C9723E" w:rsidP="00C9723E">
            <w:pPr>
              <w:rPr>
                <w:rFonts w:ascii="Calibri Light" w:hAnsi="Calibri Light" w:cs="Calibri Light"/>
                <w:lang w:eastAsia="en-US" w:bidi="ar-SA"/>
              </w:rPr>
            </w:pPr>
          </w:p>
        </w:tc>
        <w:tc>
          <w:tcPr>
            <w:tcW w:w="961" w:type="dxa"/>
            <w:shd w:val="clear" w:color="auto" w:fill="4F81BD" w:themeFill="accent1"/>
          </w:tcPr>
          <w:p w14:paraId="616CF2E1" w14:textId="0CEE398E" w:rsidR="00C9723E" w:rsidRPr="002E6C0B" w:rsidRDefault="00C9723E" w:rsidP="00C9723E">
            <w:pPr>
              <w:rPr>
                <w:rFonts w:ascii="Calibri Light" w:hAnsi="Calibri Light" w:cs="Calibri Light"/>
                <w:lang w:eastAsia="en-US" w:bidi="ar-SA"/>
              </w:rPr>
            </w:pPr>
            <w:r w:rsidRPr="002E6C0B">
              <w:rPr>
                <w:rFonts w:ascii="Calibri Light" w:hAnsi="Calibri Light" w:cs="Calibri Light"/>
                <w:lang w:eastAsia="en-US" w:bidi="ar-SA"/>
              </w:rPr>
              <w:t>Ja</w:t>
            </w:r>
          </w:p>
        </w:tc>
        <w:tc>
          <w:tcPr>
            <w:tcW w:w="1970" w:type="dxa"/>
            <w:shd w:val="clear" w:color="auto" w:fill="4F81BD" w:themeFill="accent1"/>
          </w:tcPr>
          <w:p w14:paraId="2BAE95CE" w14:textId="350791F8" w:rsidR="00C9723E" w:rsidRPr="002E6C0B" w:rsidRDefault="00714C44" w:rsidP="00C9723E">
            <w:pPr>
              <w:rPr>
                <w:rFonts w:ascii="Calibri Light" w:hAnsi="Calibri Light" w:cs="Calibri Light"/>
                <w:lang w:eastAsia="en-US" w:bidi="ar-SA"/>
              </w:rPr>
            </w:pPr>
            <w:r w:rsidRPr="002E6C0B">
              <w:rPr>
                <w:rFonts w:ascii="Calibri Light" w:hAnsi="Calibri Light" w:cs="Calibri Light"/>
                <w:lang w:eastAsia="en-US" w:bidi="ar-SA"/>
              </w:rPr>
              <w:t>Nærmiljøanlegg</w:t>
            </w:r>
          </w:p>
        </w:tc>
      </w:tr>
    </w:tbl>
    <w:p w14:paraId="230448B8" w14:textId="3C631BAB" w:rsidR="004E5095" w:rsidRDefault="004E5095" w:rsidP="00CE38C4">
      <w:pPr>
        <w:rPr>
          <w:lang w:eastAsia="en-US" w:bidi="ar-SA"/>
        </w:rPr>
      </w:pPr>
    </w:p>
    <w:p w14:paraId="41294AAF" w14:textId="77777777" w:rsidR="004F6A74" w:rsidRPr="00CE38C4" w:rsidRDefault="004F6A74" w:rsidP="00CE38C4">
      <w:pPr>
        <w:rPr>
          <w:lang w:eastAsia="en-US" w:bidi="ar-SA"/>
        </w:rPr>
      </w:pPr>
    </w:p>
    <w:p w14:paraId="3425CD09" w14:textId="6C3A1328" w:rsidR="00AC1F28" w:rsidRDefault="0049268E" w:rsidP="00C00136">
      <w:pPr>
        <w:pStyle w:val="Overskrift2"/>
        <w:numPr>
          <w:ilvl w:val="0"/>
          <w:numId w:val="20"/>
        </w:numPr>
        <w:rPr>
          <w:b/>
          <w:bCs/>
          <w:color w:val="FF0000"/>
        </w:rPr>
      </w:pPr>
      <w:bookmarkStart w:id="12" w:name="_Toc77924240"/>
      <w:r w:rsidRPr="00A0445F">
        <w:rPr>
          <w:b/>
          <w:bCs/>
          <w:color w:val="FF0000"/>
        </w:rPr>
        <w:t xml:space="preserve">Forhold til </w:t>
      </w:r>
      <w:r w:rsidR="00CC76DB">
        <w:rPr>
          <w:b/>
          <w:bCs/>
          <w:color w:val="FF0000"/>
        </w:rPr>
        <w:t>andre planer</w:t>
      </w:r>
      <w:bookmarkEnd w:id="12"/>
    </w:p>
    <w:p w14:paraId="05325209" w14:textId="574712CA" w:rsidR="00093775" w:rsidRPr="00495F62" w:rsidRDefault="00093775" w:rsidP="00666EB2">
      <w:pPr>
        <w:pStyle w:val="Overskrift3"/>
        <w:numPr>
          <w:ilvl w:val="0"/>
          <w:numId w:val="25"/>
        </w:numPr>
        <w:rPr>
          <w:rFonts w:ascii="Calibri Light" w:hAnsi="Calibri Light" w:cs="Calibri Light"/>
          <w:color w:val="auto"/>
          <w:sz w:val="28"/>
          <w:szCs w:val="28"/>
          <w:lang w:eastAsia="en-US" w:bidi="ar-SA"/>
        </w:rPr>
      </w:pPr>
      <w:bookmarkStart w:id="13" w:name="_Toc77924241"/>
      <w:r w:rsidRPr="00495F62">
        <w:rPr>
          <w:rFonts w:ascii="Calibri Light" w:hAnsi="Calibri Light" w:cs="Calibri Light"/>
          <w:color w:val="auto"/>
          <w:sz w:val="28"/>
          <w:szCs w:val="28"/>
          <w:lang w:eastAsia="en-US" w:bidi="ar-SA"/>
        </w:rPr>
        <w:t>Kommunens planer</w:t>
      </w:r>
      <w:bookmarkEnd w:id="13"/>
    </w:p>
    <w:p w14:paraId="15C318DE" w14:textId="6CE7BED6" w:rsidR="00A0445F" w:rsidRPr="002E6C0B" w:rsidRDefault="00DD655B" w:rsidP="00A0445F">
      <w:pPr>
        <w:rPr>
          <w:rFonts w:ascii="Calibri Light" w:hAnsi="Calibri Light" w:cs="Calibri Light"/>
          <w:lang w:eastAsia="en-US" w:bidi="ar-SA"/>
        </w:rPr>
      </w:pPr>
      <w:r w:rsidRPr="002E6C0B">
        <w:rPr>
          <w:rFonts w:ascii="Calibri Light" w:hAnsi="Calibri Light" w:cs="Calibri Light"/>
          <w:lang w:eastAsia="en-US" w:bidi="ar-SA"/>
        </w:rPr>
        <w:t>Arealbehov</w:t>
      </w:r>
      <w:r w:rsidR="00E83164" w:rsidRPr="002E6C0B">
        <w:rPr>
          <w:rFonts w:ascii="Calibri Light" w:hAnsi="Calibri Light" w:cs="Calibri Light"/>
          <w:lang w:eastAsia="en-US" w:bidi="ar-SA"/>
        </w:rPr>
        <w:t xml:space="preserve"> for idrett og fysisk </w:t>
      </w:r>
      <w:r w:rsidR="006C1D65" w:rsidRPr="002E6C0B">
        <w:rPr>
          <w:rFonts w:ascii="Calibri Light" w:hAnsi="Calibri Light" w:cs="Calibri Light"/>
          <w:lang w:eastAsia="en-US" w:bidi="ar-SA"/>
        </w:rPr>
        <w:t>aktivitet</w:t>
      </w:r>
      <w:r w:rsidR="00E83164" w:rsidRPr="002E6C0B">
        <w:rPr>
          <w:rFonts w:ascii="Calibri Light" w:hAnsi="Calibri Light" w:cs="Calibri Light"/>
          <w:lang w:eastAsia="en-US" w:bidi="ar-SA"/>
        </w:rPr>
        <w:t xml:space="preserve"> er ivaretatt</w:t>
      </w:r>
      <w:r w:rsidR="00DA3B00" w:rsidRPr="002E6C0B">
        <w:rPr>
          <w:rFonts w:ascii="Calibri Light" w:hAnsi="Calibri Light" w:cs="Calibri Light"/>
          <w:lang w:eastAsia="en-US" w:bidi="ar-SA"/>
        </w:rPr>
        <w:t xml:space="preserve"> </w:t>
      </w:r>
      <w:r w:rsidR="00CB1B01" w:rsidRPr="002E6C0B">
        <w:rPr>
          <w:rFonts w:ascii="Calibri Light" w:hAnsi="Calibri Light" w:cs="Calibri Light"/>
          <w:lang w:eastAsia="en-US" w:bidi="ar-SA"/>
        </w:rPr>
        <w:t>gjennom reguleringsplaner</w:t>
      </w:r>
      <w:r w:rsidR="009B5CF3" w:rsidRPr="002E6C0B">
        <w:rPr>
          <w:rFonts w:ascii="Calibri Light" w:hAnsi="Calibri Light" w:cs="Calibri Light"/>
          <w:lang w:eastAsia="en-US" w:bidi="ar-SA"/>
        </w:rPr>
        <w:t xml:space="preserve"> og </w:t>
      </w:r>
      <w:r w:rsidR="00AD0AAE" w:rsidRPr="002E6C0B">
        <w:rPr>
          <w:rFonts w:ascii="Calibri Light" w:hAnsi="Calibri Light" w:cs="Calibri Light"/>
          <w:lang w:eastAsia="en-US" w:bidi="ar-SA"/>
        </w:rPr>
        <w:t>kommuneplanens arealdel.</w:t>
      </w:r>
    </w:p>
    <w:p w14:paraId="0E720A22" w14:textId="7A9097CA" w:rsidR="00BF4D02" w:rsidRPr="002E6C0B" w:rsidRDefault="00646845" w:rsidP="00A0445F">
      <w:pPr>
        <w:rPr>
          <w:rFonts w:ascii="Calibri Light" w:hAnsi="Calibri Light" w:cs="Calibri Light"/>
          <w:lang w:eastAsia="en-US" w:bidi="ar-SA"/>
        </w:rPr>
      </w:pPr>
      <w:r w:rsidRPr="002E6C0B">
        <w:rPr>
          <w:rFonts w:ascii="Calibri Light" w:hAnsi="Calibri Light" w:cs="Calibri Light"/>
          <w:lang w:eastAsia="en-US" w:bidi="ar-SA"/>
        </w:rPr>
        <w:t xml:space="preserve">Eksempel på dette er </w:t>
      </w:r>
      <w:r w:rsidR="00F81779" w:rsidRPr="002E6C0B">
        <w:rPr>
          <w:rFonts w:ascii="Calibri Light" w:hAnsi="Calibri Light" w:cs="Calibri Light"/>
          <w:lang w:eastAsia="en-US" w:bidi="ar-SA"/>
        </w:rPr>
        <w:t>S</w:t>
      </w:r>
      <w:r w:rsidR="00B1483F" w:rsidRPr="002E6C0B">
        <w:rPr>
          <w:rFonts w:ascii="Calibri Light" w:hAnsi="Calibri Light" w:cs="Calibri Light"/>
          <w:lang w:eastAsia="en-US" w:bidi="ar-SA"/>
        </w:rPr>
        <w:t>venningmoen idrettsanlegg</w:t>
      </w:r>
      <w:r w:rsidR="00900D4F" w:rsidRPr="002E6C0B">
        <w:rPr>
          <w:rFonts w:ascii="Calibri Light" w:hAnsi="Calibri Light" w:cs="Calibri Light"/>
          <w:lang w:eastAsia="en-US" w:bidi="ar-SA"/>
        </w:rPr>
        <w:t xml:space="preserve"> som er regulert til idrettsformål.</w:t>
      </w:r>
      <w:r w:rsidR="00F1138E" w:rsidRPr="002E6C0B">
        <w:rPr>
          <w:rFonts w:ascii="Calibri Light" w:hAnsi="Calibri Light" w:cs="Calibri Light"/>
          <w:lang w:eastAsia="en-US" w:bidi="ar-SA"/>
        </w:rPr>
        <w:t xml:space="preserve"> Her er det også gjennomført opprydding i </w:t>
      </w:r>
      <w:r w:rsidR="00E81F67" w:rsidRPr="002E6C0B">
        <w:rPr>
          <w:rFonts w:ascii="Calibri Light" w:hAnsi="Calibri Light" w:cs="Calibri Light"/>
          <w:lang w:eastAsia="en-US" w:bidi="ar-SA"/>
        </w:rPr>
        <w:t xml:space="preserve">eiendomsforholdene slik at idrettslaget nå er eier av </w:t>
      </w:r>
      <w:r w:rsidR="00BF4D02" w:rsidRPr="002E6C0B">
        <w:rPr>
          <w:rFonts w:ascii="Calibri Light" w:hAnsi="Calibri Light" w:cs="Calibri Light"/>
          <w:lang w:eastAsia="en-US" w:bidi="ar-SA"/>
        </w:rPr>
        <w:t>hele anlegget.</w:t>
      </w:r>
    </w:p>
    <w:p w14:paraId="4B602C95" w14:textId="57E01C60" w:rsidR="00646845" w:rsidRPr="002E6C0B" w:rsidRDefault="00BF4D02" w:rsidP="00A0445F">
      <w:pPr>
        <w:rPr>
          <w:rFonts w:ascii="Calibri Light" w:hAnsi="Calibri Light" w:cs="Calibri Light"/>
          <w:lang w:eastAsia="en-US" w:bidi="ar-SA"/>
        </w:rPr>
      </w:pPr>
      <w:r w:rsidRPr="002E6C0B">
        <w:rPr>
          <w:rFonts w:ascii="Calibri Light" w:hAnsi="Calibri Light" w:cs="Calibri Light"/>
          <w:lang w:eastAsia="en-US" w:bidi="ar-SA"/>
        </w:rPr>
        <w:t xml:space="preserve">For områder som ikke </w:t>
      </w:r>
      <w:r w:rsidR="00BE0A08" w:rsidRPr="002E6C0B">
        <w:rPr>
          <w:rFonts w:ascii="Calibri Light" w:hAnsi="Calibri Light" w:cs="Calibri Light"/>
          <w:lang w:eastAsia="en-US" w:bidi="ar-SA"/>
        </w:rPr>
        <w:t xml:space="preserve">kan overdras </w:t>
      </w:r>
      <w:r w:rsidR="00E21421" w:rsidRPr="002E6C0B">
        <w:rPr>
          <w:rFonts w:ascii="Calibri Light" w:hAnsi="Calibri Light" w:cs="Calibri Light"/>
          <w:lang w:eastAsia="en-US" w:bidi="ar-SA"/>
        </w:rPr>
        <w:t xml:space="preserve">eller reguleres </w:t>
      </w:r>
      <w:r w:rsidR="00BE0A08" w:rsidRPr="002E6C0B">
        <w:rPr>
          <w:rFonts w:ascii="Calibri Light" w:hAnsi="Calibri Light" w:cs="Calibri Light"/>
          <w:lang w:eastAsia="en-US" w:bidi="ar-SA"/>
        </w:rPr>
        <w:t>er det inngått bruksavtaler.</w:t>
      </w:r>
      <w:r w:rsidR="00463A5E" w:rsidRPr="002E6C0B">
        <w:rPr>
          <w:rFonts w:ascii="Calibri Light" w:hAnsi="Calibri Light" w:cs="Calibri Light"/>
          <w:lang w:eastAsia="en-US" w:bidi="ar-SA"/>
        </w:rPr>
        <w:t xml:space="preserve"> </w:t>
      </w:r>
      <w:r w:rsidR="00E21421" w:rsidRPr="002E6C0B">
        <w:rPr>
          <w:rFonts w:ascii="Calibri Light" w:hAnsi="Calibri Light" w:cs="Calibri Light"/>
          <w:lang w:eastAsia="en-US" w:bidi="ar-SA"/>
        </w:rPr>
        <w:t>Eksempel på dette er avtale med Bane</w:t>
      </w:r>
      <w:r w:rsidR="00967D96">
        <w:rPr>
          <w:rFonts w:ascii="Calibri Light" w:hAnsi="Calibri Light" w:cs="Calibri Light"/>
          <w:lang w:eastAsia="en-US" w:bidi="ar-SA"/>
        </w:rPr>
        <w:t xml:space="preserve"> </w:t>
      </w:r>
      <w:r w:rsidR="00E21421" w:rsidRPr="002E6C0B">
        <w:rPr>
          <w:rFonts w:ascii="Calibri Light" w:hAnsi="Calibri Light" w:cs="Calibri Light"/>
          <w:lang w:eastAsia="en-US" w:bidi="ar-SA"/>
        </w:rPr>
        <w:t>Nor om bruk av Namsos</w:t>
      </w:r>
      <w:r w:rsidR="00FC5AE2" w:rsidRPr="002E6C0B">
        <w:rPr>
          <w:rFonts w:ascii="Calibri Light" w:hAnsi="Calibri Light" w:cs="Calibri Light"/>
          <w:lang w:eastAsia="en-US" w:bidi="ar-SA"/>
        </w:rPr>
        <w:t>banen til tursti.</w:t>
      </w:r>
      <w:r w:rsidR="00A22111" w:rsidRPr="002E6C0B">
        <w:rPr>
          <w:rFonts w:ascii="Calibri Light" w:hAnsi="Calibri Light" w:cs="Calibri Light"/>
          <w:lang w:eastAsia="en-US" w:bidi="ar-SA"/>
        </w:rPr>
        <w:t xml:space="preserve"> </w:t>
      </w:r>
    </w:p>
    <w:p w14:paraId="201D5AC1" w14:textId="20F74AC7" w:rsidR="003D6638" w:rsidRPr="002E6C0B" w:rsidRDefault="00F566C9" w:rsidP="00A0445F">
      <w:pPr>
        <w:rPr>
          <w:rFonts w:ascii="Calibri Light" w:hAnsi="Calibri Light" w:cs="Calibri Light"/>
          <w:lang w:eastAsia="en-US" w:bidi="ar-SA"/>
        </w:rPr>
      </w:pPr>
      <w:r w:rsidRPr="002E6C0B">
        <w:rPr>
          <w:rFonts w:ascii="Calibri Light" w:hAnsi="Calibri Light" w:cs="Calibri Light"/>
          <w:lang w:eastAsia="en-US" w:bidi="ar-SA"/>
        </w:rPr>
        <w:t xml:space="preserve">Det er også avsatt areal i </w:t>
      </w:r>
      <w:r w:rsidR="0083111F" w:rsidRPr="002E6C0B">
        <w:rPr>
          <w:rFonts w:ascii="Calibri Light" w:hAnsi="Calibri Light" w:cs="Calibri Light"/>
          <w:lang w:eastAsia="en-US" w:bidi="ar-SA"/>
        </w:rPr>
        <w:t xml:space="preserve">kommunale bygg for å ivareta </w:t>
      </w:r>
      <w:r w:rsidR="00FC5AE2" w:rsidRPr="002E6C0B">
        <w:rPr>
          <w:rFonts w:ascii="Calibri Light" w:hAnsi="Calibri Light" w:cs="Calibri Light"/>
          <w:lang w:eastAsia="en-US" w:bidi="ar-SA"/>
        </w:rPr>
        <w:t>idr</w:t>
      </w:r>
      <w:r w:rsidR="003D1738" w:rsidRPr="002E6C0B">
        <w:rPr>
          <w:rFonts w:ascii="Calibri Light" w:hAnsi="Calibri Light" w:cs="Calibri Light"/>
          <w:lang w:eastAsia="en-US" w:bidi="ar-SA"/>
        </w:rPr>
        <w:t xml:space="preserve">ettsaktiviteter. Ved renovering </w:t>
      </w:r>
      <w:r w:rsidR="00410B8A" w:rsidRPr="002E6C0B">
        <w:rPr>
          <w:rFonts w:ascii="Calibri Light" w:hAnsi="Calibri Light" w:cs="Calibri Light"/>
          <w:lang w:eastAsia="en-US" w:bidi="ar-SA"/>
        </w:rPr>
        <w:t>og</w:t>
      </w:r>
      <w:r w:rsidR="003D1738" w:rsidRPr="002E6C0B">
        <w:rPr>
          <w:rFonts w:ascii="Calibri Light" w:hAnsi="Calibri Light" w:cs="Calibri Light"/>
          <w:lang w:eastAsia="en-US" w:bidi="ar-SA"/>
        </w:rPr>
        <w:t xml:space="preserve"> </w:t>
      </w:r>
      <w:r w:rsidR="003D1738" w:rsidRPr="002E6C0B">
        <w:rPr>
          <w:rFonts w:ascii="Calibri Light" w:hAnsi="Calibri Light" w:cs="Calibri Light"/>
          <w:lang w:eastAsia="en-US" w:bidi="ar-SA"/>
        </w:rPr>
        <w:lastRenderedPageBreak/>
        <w:t>nybygging av Hunn skole</w:t>
      </w:r>
      <w:r w:rsidR="00410B8A" w:rsidRPr="002E6C0B">
        <w:rPr>
          <w:rFonts w:ascii="Calibri Light" w:hAnsi="Calibri Light" w:cs="Calibri Light"/>
          <w:lang w:eastAsia="en-US" w:bidi="ar-SA"/>
        </w:rPr>
        <w:t>, skal skytebanen renover</w:t>
      </w:r>
      <w:r w:rsidR="00655749" w:rsidRPr="002E6C0B">
        <w:rPr>
          <w:rFonts w:ascii="Calibri Light" w:hAnsi="Calibri Light" w:cs="Calibri Light"/>
          <w:lang w:eastAsia="en-US" w:bidi="ar-SA"/>
        </w:rPr>
        <w:t>es med tilhørende lokaliteter og det bygges ny flerbrukshall.</w:t>
      </w:r>
    </w:p>
    <w:p w14:paraId="0E186215" w14:textId="0E0EE2FC" w:rsidR="00BF1FDA" w:rsidRDefault="00DE104E" w:rsidP="006528DE">
      <w:pPr>
        <w:rPr>
          <w:noProof/>
        </w:rPr>
      </w:pPr>
      <w:r w:rsidRPr="002E6C0B">
        <w:rPr>
          <w:rFonts w:ascii="Calibri Light" w:hAnsi="Calibri Light" w:cs="Calibri Light"/>
          <w:lang w:eastAsia="en-US" w:bidi="ar-SA"/>
        </w:rPr>
        <w:t>Det dispenseres fra ko</w:t>
      </w:r>
      <w:r w:rsidR="009A5167" w:rsidRPr="002E6C0B">
        <w:rPr>
          <w:rFonts w:ascii="Calibri Light" w:hAnsi="Calibri Light" w:cs="Calibri Light"/>
          <w:lang w:eastAsia="en-US" w:bidi="ar-SA"/>
        </w:rPr>
        <w:t xml:space="preserve">mmuneplanens arealdel for at kommunen kan bygge </w:t>
      </w:r>
      <w:r w:rsidR="00C50217" w:rsidRPr="002E6C0B">
        <w:rPr>
          <w:rFonts w:ascii="Calibri Light" w:hAnsi="Calibri Light" w:cs="Calibri Light"/>
          <w:lang w:eastAsia="en-US" w:bidi="ar-SA"/>
        </w:rPr>
        <w:t xml:space="preserve">tilførselsveg og </w:t>
      </w:r>
      <w:r w:rsidR="00431426" w:rsidRPr="002E6C0B">
        <w:rPr>
          <w:rFonts w:ascii="Calibri Light" w:hAnsi="Calibri Light" w:cs="Calibri Light"/>
          <w:lang w:eastAsia="en-US" w:bidi="ar-SA"/>
        </w:rPr>
        <w:t>parkering</w:t>
      </w:r>
      <w:r w:rsidR="00C50217" w:rsidRPr="002E6C0B">
        <w:rPr>
          <w:rFonts w:ascii="Calibri Light" w:hAnsi="Calibri Light" w:cs="Calibri Light"/>
          <w:lang w:eastAsia="en-US" w:bidi="ar-SA"/>
        </w:rPr>
        <w:t>splass</w:t>
      </w:r>
      <w:r w:rsidR="000E7F7F" w:rsidRPr="002E6C0B">
        <w:rPr>
          <w:rFonts w:ascii="Calibri Light" w:hAnsi="Calibri Light" w:cs="Calibri Light"/>
          <w:lang w:eastAsia="en-US" w:bidi="ar-SA"/>
        </w:rPr>
        <w:t xml:space="preserve"> for </w:t>
      </w:r>
      <w:r w:rsidR="00093775" w:rsidRPr="002E6C0B">
        <w:rPr>
          <w:rFonts w:ascii="Calibri Light" w:hAnsi="Calibri Light" w:cs="Calibri Light"/>
          <w:lang w:eastAsia="en-US" w:bidi="ar-SA"/>
        </w:rPr>
        <w:t xml:space="preserve">brukere av </w:t>
      </w:r>
      <w:r w:rsidR="000E7F7F" w:rsidRPr="002E6C0B">
        <w:rPr>
          <w:rFonts w:ascii="Calibri Light" w:hAnsi="Calibri Light" w:cs="Calibri Light"/>
          <w:lang w:eastAsia="en-US" w:bidi="ar-SA"/>
        </w:rPr>
        <w:t>skiløyp</w:t>
      </w:r>
      <w:r w:rsidR="00A25F9F">
        <w:rPr>
          <w:rFonts w:ascii="Calibri Light" w:hAnsi="Calibri Light" w:cs="Calibri Light"/>
          <w:lang w:eastAsia="en-US" w:bidi="ar-SA"/>
        </w:rPr>
        <w:t>a</w:t>
      </w:r>
      <w:r w:rsidR="004D4091">
        <w:rPr>
          <w:rFonts w:ascii="Calibri Light" w:hAnsi="Calibri Light" w:cs="Calibri Light"/>
          <w:lang w:eastAsia="en-US" w:bidi="ar-SA"/>
        </w:rPr>
        <w:t xml:space="preserve"> fra </w:t>
      </w:r>
      <w:proofErr w:type="spellStart"/>
      <w:r w:rsidR="004D4091">
        <w:rPr>
          <w:rFonts w:ascii="Calibri Light" w:hAnsi="Calibri Light" w:cs="Calibri Light"/>
          <w:lang w:eastAsia="en-US" w:bidi="ar-SA"/>
        </w:rPr>
        <w:t>Svalia</w:t>
      </w:r>
      <w:proofErr w:type="spellEnd"/>
      <w:r w:rsidR="004D4091">
        <w:rPr>
          <w:rFonts w:ascii="Calibri Light" w:hAnsi="Calibri Light" w:cs="Calibri Light"/>
          <w:lang w:eastAsia="en-US" w:bidi="ar-SA"/>
        </w:rPr>
        <w:t xml:space="preserve"> til Skage</w:t>
      </w:r>
      <w:r w:rsidR="00093775" w:rsidRPr="002E6C0B">
        <w:rPr>
          <w:rFonts w:ascii="Calibri Light" w:hAnsi="Calibri Light" w:cs="Calibri Light"/>
          <w:lang w:eastAsia="en-US" w:bidi="ar-SA"/>
        </w:rPr>
        <w:t>.</w:t>
      </w:r>
      <w:r w:rsidR="00BF1FDA" w:rsidRPr="002E6C0B">
        <w:rPr>
          <w:noProof/>
        </w:rPr>
        <w:t xml:space="preserve"> </w:t>
      </w:r>
    </w:p>
    <w:p w14:paraId="77FAF653" w14:textId="35D939ED" w:rsidR="00BF1FDA" w:rsidRDefault="00BF1FDA" w:rsidP="006528DE">
      <w:pPr>
        <w:rPr>
          <w:noProof/>
        </w:rPr>
      </w:pPr>
      <w:r>
        <w:rPr>
          <w:noProof/>
        </w:rPr>
        <w:drawing>
          <wp:inline distT="0" distB="0" distL="0" distR="0" wp14:anchorId="7377C434" wp14:editId="17FFD9F1">
            <wp:extent cx="4362450" cy="3219450"/>
            <wp:effectExtent l="0" t="0" r="0" b="0"/>
            <wp:docPr id="16" name="Bilde 4" descr="C:\Users\ovsat\AppData\Local\Microsoft\Windows\INetCache\Content.MSO\368ECB24.tmp"/>
            <wp:cNvGraphicFramePr/>
            <a:graphic xmlns:a="http://schemas.openxmlformats.org/drawingml/2006/main">
              <a:graphicData uri="http://schemas.openxmlformats.org/drawingml/2006/picture">
                <pic:pic xmlns:pic="http://schemas.openxmlformats.org/drawingml/2006/picture">
                  <pic:nvPicPr>
                    <pic:cNvPr id="22" name="Bilde 4" descr="C:\Users\ovsat\AppData\Local\Microsoft\Windows\INetCache\Content.MSO\368ECB24.tmp"/>
                    <pic:cNvPicPr/>
                  </pic:nvPicPr>
                  <pic:blipFill>
                    <a:blip r:embed="rId17">
                      <a:extLst>
                        <a:ext uri="{28A0092B-C50C-407E-A947-70E740481C1C}">
                          <a14:useLocalDpi xmlns:a14="http://schemas.microsoft.com/office/drawing/2010/main" val="0"/>
                        </a:ext>
                      </a:extLst>
                    </a:blip>
                    <a:stretch>
                      <a:fillRect/>
                    </a:stretch>
                  </pic:blipFill>
                  <pic:spPr>
                    <a:xfrm>
                      <a:off x="0" y="0"/>
                      <a:ext cx="4362450" cy="3219450"/>
                    </a:xfrm>
                    <a:prstGeom prst="rect">
                      <a:avLst/>
                    </a:prstGeom>
                  </pic:spPr>
                </pic:pic>
              </a:graphicData>
            </a:graphic>
          </wp:inline>
        </w:drawing>
      </w:r>
    </w:p>
    <w:p w14:paraId="53634A3D" w14:textId="0D7174E5" w:rsidR="009114DD" w:rsidRDefault="009114DD" w:rsidP="006528DE">
      <w:pPr>
        <w:rPr>
          <w:noProof/>
        </w:rPr>
      </w:pPr>
    </w:p>
    <w:p w14:paraId="364AC93C" w14:textId="06F671E7" w:rsidR="00A05809" w:rsidRPr="00495F62" w:rsidRDefault="00A05809" w:rsidP="00666EB2">
      <w:pPr>
        <w:pStyle w:val="Overskrift3"/>
        <w:numPr>
          <w:ilvl w:val="0"/>
          <w:numId w:val="25"/>
        </w:numPr>
        <w:rPr>
          <w:rFonts w:ascii="Calibri Light" w:hAnsi="Calibri Light" w:cs="Calibri Light"/>
          <w:color w:val="auto"/>
          <w:sz w:val="28"/>
          <w:szCs w:val="28"/>
          <w:lang w:eastAsia="en-US" w:bidi="ar-SA"/>
        </w:rPr>
      </w:pPr>
      <w:bookmarkStart w:id="14" w:name="_Toc77924242"/>
      <w:r w:rsidRPr="00495F62">
        <w:rPr>
          <w:rFonts w:ascii="Calibri Light" w:hAnsi="Calibri Light" w:cs="Calibri Light"/>
          <w:color w:val="auto"/>
          <w:sz w:val="28"/>
          <w:szCs w:val="28"/>
          <w:lang w:eastAsia="en-US" w:bidi="ar-SA"/>
        </w:rPr>
        <w:t>Fylkeskommunale planer og føringer</w:t>
      </w:r>
      <w:bookmarkEnd w:id="14"/>
    </w:p>
    <w:p w14:paraId="6E16DE6F" w14:textId="529B42BA" w:rsidR="00A05809" w:rsidRPr="002E6C0B" w:rsidRDefault="00763E72" w:rsidP="00A05809">
      <w:pPr>
        <w:rPr>
          <w:rFonts w:ascii="Calibri Light" w:hAnsi="Calibri Light"/>
        </w:rPr>
      </w:pPr>
      <w:r w:rsidRPr="002E6C0B">
        <w:rPr>
          <w:rFonts w:ascii="Calibri Light" w:hAnsi="Calibri Light"/>
          <w:noProof/>
        </w:rPr>
        <mc:AlternateContent>
          <mc:Choice Requires="wps">
            <w:drawing>
              <wp:anchor distT="91440" distB="91440" distL="137160" distR="137160" simplePos="0" relativeHeight="251674624" behindDoc="0" locked="0" layoutInCell="0" allowOverlap="1" wp14:anchorId="5FA3B445" wp14:editId="072DFAAD">
                <wp:simplePos x="0" y="0"/>
                <wp:positionH relativeFrom="margin">
                  <wp:posOffset>3853180</wp:posOffset>
                </wp:positionH>
                <wp:positionV relativeFrom="margin">
                  <wp:posOffset>5335270</wp:posOffset>
                </wp:positionV>
                <wp:extent cx="1974215" cy="1431925"/>
                <wp:effectExtent l="4445" t="0" r="0" b="0"/>
                <wp:wrapSquare wrapText="bothSides"/>
                <wp:docPr id="1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215" cy="1431925"/>
                        </a:xfrm>
                        <a:prstGeom prst="roundRect">
                          <a:avLst>
                            <a:gd name="adj" fmla="val 13032"/>
                          </a:avLst>
                        </a:prstGeom>
                        <a:solidFill>
                          <a:schemeClr val="accent1"/>
                        </a:solidFill>
                      </wps:spPr>
                      <wps:txbx>
                        <w:txbxContent>
                          <w:p w14:paraId="344EE79C" w14:textId="282461FD" w:rsidR="001F5F4F" w:rsidRDefault="006A1F93" w:rsidP="00D545FB">
                            <w:pPr>
                              <w:spacing w:before="0"/>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16CFED92" wp14:editId="41D9B888">
                                  <wp:extent cx="1212418" cy="1660344"/>
                                  <wp:effectExtent l="0" t="0" r="6985" b="0"/>
                                  <wp:docPr id="24" name="Bilde 24" descr="Et bilde som inneholder tekst, gress, person,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gress, person, jente&#10;&#10;Automatisk generert beskrivelse"/>
                                          <pic:cNvPicPr/>
                                        </pic:nvPicPr>
                                        <pic:blipFill>
                                          <a:blip r:embed="rId18"/>
                                          <a:stretch>
                                            <a:fillRect/>
                                          </a:stretch>
                                        </pic:blipFill>
                                        <pic:spPr>
                                          <a:xfrm>
                                            <a:off x="0" y="0"/>
                                            <a:ext cx="1212418" cy="1660344"/>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A3B445" id="_x0000_s1030" style="position:absolute;margin-left:303.4pt;margin-top:420.1pt;width:155.45pt;height:112.75pt;rotation:90;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" o:allowincell="f" fillcolor="#4f81bd [3204]" stroked="f">
                <v:textbox>
                  <w:txbxContent>
                    <w:p w14:paraId="344EE79C" w14:textId="282461FD" w:rsidR="001F5F4F" w:rsidRDefault="006A1F93" w:rsidP="00D545FB">
                      <w:pPr>
                        <w:spacing w:before="0"/>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16CFED92" wp14:editId="41D9B888">
                            <wp:extent cx="1212418" cy="1660344"/>
                            <wp:effectExtent l="0" t="0" r="6985" b="0"/>
                            <wp:docPr id="24" name="Bilde 24" descr="Et bilde som inneholder tekst, gress, person,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gress, person, jente&#10;&#10;Automatisk generert beskrivelse"/>
                                    <pic:cNvPicPr/>
                                  </pic:nvPicPr>
                                  <pic:blipFill>
                                    <a:blip r:embed="rId19"/>
                                    <a:stretch>
                                      <a:fillRect/>
                                    </a:stretch>
                                  </pic:blipFill>
                                  <pic:spPr>
                                    <a:xfrm>
                                      <a:off x="0" y="0"/>
                                      <a:ext cx="1212418" cy="1660344"/>
                                    </a:xfrm>
                                    <a:prstGeom prst="rect">
                                      <a:avLst/>
                                    </a:prstGeom>
                                  </pic:spPr>
                                </pic:pic>
                              </a:graphicData>
                            </a:graphic>
                          </wp:inline>
                        </w:drawing>
                      </w:r>
                    </w:p>
                  </w:txbxContent>
                </v:textbox>
                <w10:wrap type="square" anchorx="margin" anchory="margin"/>
              </v:roundrect>
            </w:pict>
          </mc:Fallback>
        </mc:AlternateContent>
      </w:r>
      <w:r w:rsidR="00A05809" w:rsidRPr="002E6C0B">
        <w:rPr>
          <w:rFonts w:ascii="Calibri Light" w:hAnsi="Calibri Light"/>
          <w:i/>
          <w:iCs/>
        </w:rPr>
        <w:t xml:space="preserve">Trøndelagsplanen </w:t>
      </w:r>
      <w:r w:rsidR="004C5CAD" w:rsidRPr="002E6C0B">
        <w:rPr>
          <w:rFonts w:ascii="Calibri Light" w:hAnsi="Calibri Light"/>
          <w:i/>
          <w:iCs/>
        </w:rPr>
        <w:t>2019</w:t>
      </w:r>
      <w:r w:rsidR="007A36F3" w:rsidRPr="002E6C0B">
        <w:rPr>
          <w:rFonts w:ascii="Calibri Light" w:hAnsi="Calibri Light"/>
          <w:i/>
          <w:iCs/>
        </w:rPr>
        <w:t>-</w:t>
      </w:r>
      <w:r w:rsidR="004C5CAD" w:rsidRPr="002E6C0B">
        <w:rPr>
          <w:rFonts w:ascii="Calibri Light" w:hAnsi="Calibri Light"/>
          <w:i/>
          <w:iCs/>
        </w:rPr>
        <w:t>2030</w:t>
      </w:r>
      <w:r w:rsidR="00330974" w:rsidRPr="002E6C0B">
        <w:rPr>
          <w:rFonts w:ascii="Calibri Light" w:hAnsi="Calibri Light"/>
        </w:rPr>
        <w:t xml:space="preserve"> ble vedtatt</w:t>
      </w:r>
      <w:r w:rsidR="000E2194" w:rsidRPr="002E6C0B">
        <w:rPr>
          <w:rFonts w:ascii="Calibri Light" w:hAnsi="Calibri Light"/>
        </w:rPr>
        <w:t xml:space="preserve"> i desember 2018 </w:t>
      </w:r>
      <w:r w:rsidR="00333E57" w:rsidRPr="002E6C0B">
        <w:rPr>
          <w:rFonts w:ascii="Calibri Light" w:hAnsi="Calibri Light"/>
        </w:rPr>
        <w:t xml:space="preserve">og skal være førende for alle andre planer og strategier </w:t>
      </w:r>
      <w:r w:rsidR="002577B9" w:rsidRPr="002E6C0B">
        <w:rPr>
          <w:rFonts w:ascii="Calibri Light" w:hAnsi="Calibri Light"/>
        </w:rPr>
        <w:t>for Trøndelag.</w:t>
      </w:r>
    </w:p>
    <w:p w14:paraId="2553BE2A" w14:textId="3458ED7A" w:rsidR="002577B9" w:rsidRPr="002E6C0B" w:rsidRDefault="002C398A" w:rsidP="00A05809">
      <w:pPr>
        <w:rPr>
          <w:rFonts w:ascii="Calibri Light" w:hAnsi="Calibri Light"/>
        </w:rPr>
      </w:pPr>
      <w:r w:rsidRPr="002E6C0B">
        <w:rPr>
          <w:rFonts w:ascii="Calibri Light" w:hAnsi="Calibri Light"/>
        </w:rPr>
        <w:t xml:space="preserve">Ett av temaområdene er </w:t>
      </w:r>
      <w:r w:rsidRPr="002E6C0B">
        <w:rPr>
          <w:rFonts w:ascii="Calibri Light" w:hAnsi="Calibri Light"/>
          <w:i/>
          <w:iCs/>
        </w:rPr>
        <w:t>Bolyst og livskvalitet</w:t>
      </w:r>
      <w:r w:rsidR="00C22379" w:rsidRPr="002E6C0B">
        <w:rPr>
          <w:rFonts w:ascii="Calibri Light" w:hAnsi="Calibri Light"/>
          <w:i/>
          <w:iCs/>
        </w:rPr>
        <w:t xml:space="preserve">. </w:t>
      </w:r>
      <w:r w:rsidR="00C22379" w:rsidRPr="002E6C0B">
        <w:rPr>
          <w:rFonts w:ascii="Calibri Light" w:hAnsi="Calibri Light"/>
        </w:rPr>
        <w:t xml:space="preserve">I tillegg </w:t>
      </w:r>
      <w:r w:rsidR="00C32195" w:rsidRPr="002E6C0B">
        <w:rPr>
          <w:rFonts w:ascii="Calibri Light" w:hAnsi="Calibri Light"/>
        </w:rPr>
        <w:t>har planen gjennomgående tema som livskraftige distrikter</w:t>
      </w:r>
      <w:r w:rsidR="00517B8C" w:rsidRPr="002E6C0B">
        <w:rPr>
          <w:rFonts w:ascii="Calibri Light" w:hAnsi="Calibri Light"/>
        </w:rPr>
        <w:t xml:space="preserve"> og </w:t>
      </w:r>
      <w:r w:rsidR="00E50F66" w:rsidRPr="002E6C0B">
        <w:rPr>
          <w:rFonts w:ascii="Calibri Light" w:hAnsi="Calibri Light"/>
        </w:rPr>
        <w:t>folkehelse</w:t>
      </w:r>
      <w:r w:rsidR="00517B8C" w:rsidRPr="002E6C0B">
        <w:rPr>
          <w:rFonts w:ascii="Calibri Light" w:hAnsi="Calibri Light"/>
        </w:rPr>
        <w:t xml:space="preserve">. </w:t>
      </w:r>
      <w:r w:rsidR="001B2904" w:rsidRPr="002E6C0B">
        <w:rPr>
          <w:rFonts w:ascii="Calibri Light" w:hAnsi="Calibri Light"/>
        </w:rPr>
        <w:t>Bærekraft er en overordnet føring.</w:t>
      </w:r>
    </w:p>
    <w:p w14:paraId="1B50C3C8" w14:textId="3C18ABA1" w:rsidR="008C1C7A" w:rsidRPr="002E6C0B" w:rsidRDefault="008C1C7A" w:rsidP="00A05809">
      <w:pPr>
        <w:rPr>
          <w:rFonts w:ascii="Calibri Light" w:hAnsi="Calibri Light"/>
          <w:i/>
          <w:iCs/>
        </w:rPr>
      </w:pPr>
    </w:p>
    <w:p w14:paraId="24513975" w14:textId="478E94CF" w:rsidR="006F3745" w:rsidRPr="002E6C0B" w:rsidRDefault="006F3745" w:rsidP="00A05809">
      <w:pPr>
        <w:rPr>
          <w:rFonts w:ascii="Calibri Light" w:hAnsi="Calibri Light"/>
          <w:i/>
          <w:iCs/>
        </w:rPr>
      </w:pPr>
    </w:p>
    <w:p w14:paraId="60F004B3" w14:textId="5D526600" w:rsidR="008C1C7A" w:rsidRDefault="008C1C7A" w:rsidP="00A05809">
      <w:pPr>
        <w:rPr>
          <w:rFonts w:ascii="Calibri Light" w:hAnsi="Calibri Light"/>
          <w:i/>
          <w:iCs/>
        </w:rPr>
      </w:pPr>
    </w:p>
    <w:p w14:paraId="3D1FF46D" w14:textId="0DF0DF0E" w:rsidR="0029630F" w:rsidRDefault="0029630F" w:rsidP="00A05809">
      <w:pPr>
        <w:rPr>
          <w:rFonts w:ascii="Calibri Light" w:hAnsi="Calibri Light"/>
          <w:i/>
          <w:iCs/>
        </w:rPr>
      </w:pPr>
    </w:p>
    <w:p w14:paraId="6CA9CD50" w14:textId="77777777" w:rsidR="0029630F" w:rsidRPr="002E6C0B" w:rsidRDefault="0029630F" w:rsidP="00A05809">
      <w:pPr>
        <w:rPr>
          <w:rFonts w:ascii="Calibri Light" w:hAnsi="Calibri Light"/>
          <w:i/>
          <w:iCs/>
        </w:rPr>
      </w:pPr>
    </w:p>
    <w:p w14:paraId="3F5F94DB" w14:textId="385AE1BF" w:rsidR="0034772F" w:rsidRPr="002E6C0B" w:rsidRDefault="00142546" w:rsidP="00A05809">
      <w:pPr>
        <w:rPr>
          <w:rFonts w:ascii="Calibri Light" w:hAnsi="Calibri Light"/>
        </w:rPr>
      </w:pPr>
      <w:r w:rsidRPr="002E6C0B">
        <w:rPr>
          <w:rFonts w:ascii="Calibri Light" w:hAnsi="Calibri Light"/>
          <w:i/>
          <w:iCs/>
        </w:rPr>
        <w:t>Balansekunst</w:t>
      </w:r>
      <w:r w:rsidR="008A6591" w:rsidRPr="002E6C0B">
        <w:rPr>
          <w:rFonts w:ascii="Calibri Light" w:hAnsi="Calibri Light"/>
          <w:i/>
          <w:iCs/>
        </w:rPr>
        <w:t>-Kulturstrategi for Trøndelag 2019-</w:t>
      </w:r>
      <w:r w:rsidR="007D5699" w:rsidRPr="002E6C0B">
        <w:rPr>
          <w:rFonts w:ascii="Calibri Light" w:hAnsi="Calibri Light"/>
          <w:i/>
          <w:iCs/>
        </w:rPr>
        <w:t>2022</w:t>
      </w:r>
      <w:r w:rsidR="007D5699" w:rsidRPr="002E6C0B">
        <w:rPr>
          <w:rFonts w:ascii="Calibri Light" w:hAnsi="Calibri Light"/>
        </w:rPr>
        <w:t xml:space="preserve"> </w:t>
      </w:r>
      <w:r w:rsidR="00A3469D" w:rsidRPr="002E6C0B">
        <w:rPr>
          <w:rFonts w:ascii="Calibri Light" w:hAnsi="Calibri Light"/>
        </w:rPr>
        <w:t>omfatter</w:t>
      </w:r>
      <w:r w:rsidR="0019786B" w:rsidRPr="002E6C0B">
        <w:rPr>
          <w:rFonts w:ascii="Calibri Light" w:hAnsi="Calibri Light"/>
        </w:rPr>
        <w:t xml:space="preserve"> </w:t>
      </w:r>
      <w:r w:rsidR="00020B5E" w:rsidRPr="002E6C0B">
        <w:rPr>
          <w:rFonts w:ascii="Calibri Light" w:hAnsi="Calibri Light"/>
        </w:rPr>
        <w:t xml:space="preserve">blant annet </w:t>
      </w:r>
      <w:r w:rsidR="0019786B" w:rsidRPr="002E6C0B">
        <w:rPr>
          <w:rFonts w:ascii="Calibri Light" w:hAnsi="Calibri Light"/>
        </w:rPr>
        <w:t>idrett</w:t>
      </w:r>
      <w:r w:rsidR="00020B5E" w:rsidRPr="002E6C0B">
        <w:rPr>
          <w:rFonts w:ascii="Calibri Light" w:hAnsi="Calibri Light"/>
        </w:rPr>
        <w:t xml:space="preserve"> og</w:t>
      </w:r>
      <w:r w:rsidR="0019786B" w:rsidRPr="002E6C0B">
        <w:rPr>
          <w:rFonts w:ascii="Calibri Light" w:hAnsi="Calibri Light"/>
        </w:rPr>
        <w:t xml:space="preserve"> friluftsliv</w:t>
      </w:r>
      <w:r w:rsidR="00B74B43" w:rsidRPr="002E6C0B">
        <w:rPr>
          <w:rFonts w:ascii="Calibri Light" w:hAnsi="Calibri Light"/>
        </w:rPr>
        <w:t xml:space="preserve">. </w:t>
      </w:r>
      <w:r w:rsidR="00CA7570" w:rsidRPr="002E6C0B">
        <w:rPr>
          <w:rFonts w:ascii="Calibri Light" w:hAnsi="Calibri Light"/>
        </w:rPr>
        <w:t>Dokumen</w:t>
      </w:r>
      <w:r w:rsidR="00590AB6" w:rsidRPr="002E6C0B">
        <w:rPr>
          <w:rFonts w:ascii="Calibri Light" w:hAnsi="Calibri Light"/>
        </w:rPr>
        <w:t>tet er førende for fylkeskommunens prioritering av spillemidler.</w:t>
      </w:r>
    </w:p>
    <w:p w14:paraId="1FC848AD" w14:textId="1136B8F1" w:rsidR="00FB1D43" w:rsidRPr="002E6C0B" w:rsidRDefault="00FB1D43" w:rsidP="00A05809">
      <w:pPr>
        <w:rPr>
          <w:rFonts w:ascii="Calibri Light" w:hAnsi="Calibri Light"/>
          <w:i/>
          <w:iCs/>
        </w:rPr>
      </w:pPr>
    </w:p>
    <w:p w14:paraId="3E5AFD8A" w14:textId="63CF9693" w:rsidR="00FB1D43" w:rsidRPr="002E6C0B" w:rsidRDefault="0029630F" w:rsidP="00A05809">
      <w:pPr>
        <w:rPr>
          <w:rFonts w:ascii="Calibri Light" w:hAnsi="Calibri Light"/>
          <w:i/>
          <w:iCs/>
        </w:rPr>
      </w:pPr>
      <w:r w:rsidRPr="002E6C0B">
        <w:rPr>
          <w:rFonts w:ascii="Calibri Light" w:hAnsi="Calibri Light"/>
          <w:b/>
          <w:bCs/>
          <w:noProof/>
        </w:rPr>
        <mc:AlternateContent>
          <mc:Choice Requires="wps">
            <w:drawing>
              <wp:anchor distT="91440" distB="91440" distL="137160" distR="137160" simplePos="0" relativeHeight="251676672" behindDoc="0" locked="0" layoutInCell="0" allowOverlap="1" wp14:anchorId="19BB67A9" wp14:editId="5B11F5CF">
                <wp:simplePos x="0" y="0"/>
                <wp:positionH relativeFrom="margin">
                  <wp:align>left</wp:align>
                </wp:positionH>
                <wp:positionV relativeFrom="margin">
                  <wp:align>top</wp:align>
                </wp:positionV>
                <wp:extent cx="2609850" cy="1619250"/>
                <wp:effectExtent l="0" t="0" r="0" b="0"/>
                <wp:wrapSquare wrapText="bothSides"/>
                <wp:docPr id="1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9850" cy="1619250"/>
                        </a:xfrm>
                        <a:prstGeom prst="roundRect">
                          <a:avLst>
                            <a:gd name="adj" fmla="val 13032"/>
                          </a:avLst>
                        </a:prstGeom>
                        <a:solidFill>
                          <a:schemeClr val="accent1"/>
                        </a:solidFill>
                      </wps:spPr>
                      <wps:txbx>
                        <w:txbxContent>
                          <w:p w14:paraId="426A0A5D" w14:textId="137BD7F3" w:rsidR="00CE2475" w:rsidRDefault="00CE2475">
                            <w:pPr>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263DFAD4" wp14:editId="1F79E2B3">
                                  <wp:extent cx="1227954" cy="2362200"/>
                                  <wp:effectExtent l="0" t="0" r="0" b="0"/>
                                  <wp:docPr id="14" name="Bilde 14" descr="Et bilde som inneholder tekst, tø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tømmer&#10;&#10;Automatisk generert beskrivelse"/>
                                          <pic:cNvPicPr/>
                                        </pic:nvPicPr>
                                        <pic:blipFill>
                                          <a:blip r:embed="rId20"/>
                                          <a:stretch>
                                            <a:fillRect/>
                                          </a:stretch>
                                        </pic:blipFill>
                                        <pic:spPr>
                                          <a:xfrm>
                                            <a:off x="0" y="0"/>
                                            <a:ext cx="1240347" cy="238604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BB67A9" id="_x0000_s1031" style="position:absolute;margin-left:0;margin-top:0;width:205.5pt;height:127.5pt;rotation:90;z-index:251676672;visibility:visible;mso-wrap-style:square;mso-width-percent:0;mso-height-percent:0;mso-wrap-distance-left:10.8pt;mso-wrap-distance-top:7.2pt;mso-wrap-distance-right:10.8pt;mso-wrap-distance-bottom:7.2pt;mso-position-horizontal:left;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" o:allowincell="f" fillcolor="#4f81bd [3204]" stroked="f">
                <v:textbox>
                  <w:txbxContent>
                    <w:p w14:paraId="426A0A5D" w14:textId="137BD7F3" w:rsidR="00CE2475" w:rsidRDefault="00CE2475">
                      <w:pPr>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263DFAD4" wp14:editId="1F79E2B3">
                            <wp:extent cx="1227954" cy="2362200"/>
                            <wp:effectExtent l="0" t="0" r="0" b="0"/>
                            <wp:docPr id="14" name="Bilde 14" descr="Et bilde som inneholder tekst, tø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tømmer&#10;&#10;Automatisk generert beskrivelse"/>
                                    <pic:cNvPicPr/>
                                  </pic:nvPicPr>
                                  <pic:blipFill>
                                    <a:blip r:embed="rId21"/>
                                    <a:stretch>
                                      <a:fillRect/>
                                    </a:stretch>
                                  </pic:blipFill>
                                  <pic:spPr>
                                    <a:xfrm>
                                      <a:off x="0" y="0"/>
                                      <a:ext cx="1240347" cy="2386040"/>
                                    </a:xfrm>
                                    <a:prstGeom prst="rect">
                                      <a:avLst/>
                                    </a:prstGeom>
                                  </pic:spPr>
                                </pic:pic>
                              </a:graphicData>
                            </a:graphic>
                          </wp:inline>
                        </w:drawing>
                      </w:r>
                    </w:p>
                  </w:txbxContent>
                </v:textbox>
                <w10:wrap type="square" anchorx="margin" anchory="margin"/>
              </v:roundrect>
            </w:pict>
          </mc:Fallback>
        </mc:AlternateContent>
      </w:r>
    </w:p>
    <w:p w14:paraId="3FCF1442" w14:textId="5F5D4D41" w:rsidR="00FF0484" w:rsidRPr="002E6C0B" w:rsidRDefault="00FF0484" w:rsidP="00A05809">
      <w:pPr>
        <w:rPr>
          <w:rFonts w:ascii="Calibri Light" w:hAnsi="Calibri Light"/>
          <w:i/>
          <w:iCs/>
        </w:rPr>
      </w:pPr>
    </w:p>
    <w:p w14:paraId="374AFDF5" w14:textId="02F37748" w:rsidR="00FF0484" w:rsidRPr="002E6C0B" w:rsidRDefault="00FF0484" w:rsidP="00A05809">
      <w:pPr>
        <w:rPr>
          <w:rFonts w:ascii="Calibri Light" w:hAnsi="Calibri Light"/>
          <w:i/>
          <w:iCs/>
        </w:rPr>
      </w:pPr>
    </w:p>
    <w:p w14:paraId="777F342D" w14:textId="41DBE547" w:rsidR="006F3745" w:rsidRPr="002E6C0B" w:rsidRDefault="006F3745" w:rsidP="00A05809">
      <w:pPr>
        <w:rPr>
          <w:rFonts w:ascii="Calibri Light" w:hAnsi="Calibri Light"/>
          <w:i/>
          <w:iCs/>
        </w:rPr>
      </w:pPr>
    </w:p>
    <w:p w14:paraId="45956C37" w14:textId="630E3F9D" w:rsidR="0029630F" w:rsidRDefault="0029630F" w:rsidP="00A05809">
      <w:pPr>
        <w:rPr>
          <w:rFonts w:ascii="Calibri Light" w:hAnsi="Calibri Light"/>
          <w:i/>
          <w:iCs/>
        </w:rPr>
      </w:pPr>
    </w:p>
    <w:p w14:paraId="44742515" w14:textId="6E1A8CA3" w:rsidR="0034772F" w:rsidRPr="002E6C0B" w:rsidRDefault="00865AA4" w:rsidP="00A05809">
      <w:pPr>
        <w:rPr>
          <w:rFonts w:ascii="Calibri Light" w:hAnsi="Calibri Light"/>
          <w:i/>
          <w:iCs/>
        </w:rPr>
      </w:pPr>
      <w:r w:rsidRPr="002E6C0B">
        <w:rPr>
          <w:rFonts w:ascii="Calibri Light" w:hAnsi="Calibri Light"/>
          <w:i/>
          <w:iCs/>
        </w:rPr>
        <w:t>Spillemidl</w:t>
      </w:r>
      <w:r w:rsidR="002D0788" w:rsidRPr="002E6C0B">
        <w:rPr>
          <w:rFonts w:ascii="Calibri Light" w:hAnsi="Calibri Light"/>
          <w:i/>
          <w:iCs/>
        </w:rPr>
        <w:t>er til anlegg for idrett og fysisk aktivitet</w:t>
      </w:r>
    </w:p>
    <w:p w14:paraId="39A13151" w14:textId="2DD063E3" w:rsidR="005A14A1" w:rsidRPr="002E6C0B" w:rsidRDefault="00D31A40" w:rsidP="005A14A1">
      <w:pPr>
        <w:spacing w:before="0"/>
        <w:rPr>
          <w:rFonts w:ascii="Calibri Light" w:hAnsi="Calibri Light"/>
          <w:i/>
          <w:iCs/>
        </w:rPr>
      </w:pPr>
      <w:r w:rsidRPr="002E6C0B">
        <w:rPr>
          <w:rFonts w:ascii="Calibri Light" w:hAnsi="Calibri Light"/>
          <w:b/>
          <w:bCs/>
          <w:noProof/>
        </w:rPr>
        <mc:AlternateContent>
          <mc:Choice Requires="wps">
            <w:drawing>
              <wp:anchor distT="91440" distB="91440" distL="137160" distR="137160" simplePos="0" relativeHeight="251678720" behindDoc="0" locked="0" layoutInCell="0" allowOverlap="1" wp14:anchorId="1B664F76" wp14:editId="2E94D72E">
                <wp:simplePos x="0" y="0"/>
                <wp:positionH relativeFrom="margin">
                  <wp:align>right</wp:align>
                </wp:positionH>
                <wp:positionV relativeFrom="page">
                  <wp:posOffset>5421630</wp:posOffset>
                </wp:positionV>
                <wp:extent cx="2244725" cy="1647825"/>
                <wp:effectExtent l="0" t="6350" r="0" b="0"/>
                <wp:wrapSquare wrapText="bothSides"/>
                <wp:docPr id="15"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4725" cy="1647825"/>
                        </a:xfrm>
                        <a:prstGeom prst="roundRect">
                          <a:avLst>
                            <a:gd name="adj" fmla="val 13032"/>
                          </a:avLst>
                        </a:prstGeom>
                        <a:solidFill>
                          <a:schemeClr val="accent1"/>
                        </a:solidFill>
                      </wps:spPr>
                      <wps:txbx>
                        <w:txbxContent>
                          <w:p w14:paraId="211B483B" w14:textId="611BB05A" w:rsidR="00CE2475" w:rsidRDefault="00CE2475" w:rsidP="008C1C7A">
                            <w:pPr>
                              <w:spacing w:before="0"/>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3FDF7F7C" wp14:editId="7C2A831F">
                                  <wp:extent cx="1100455" cy="1645285"/>
                                  <wp:effectExtent l="0" t="0" r="4445" b="0"/>
                                  <wp:docPr id="31" name="Bilde 3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10;&#10;Automatisk generert beskrivelse"/>
                                          <pic:cNvPicPr/>
                                        </pic:nvPicPr>
                                        <pic:blipFill>
                                          <a:blip r:embed="rId22"/>
                                          <a:stretch>
                                            <a:fillRect/>
                                          </a:stretch>
                                        </pic:blipFill>
                                        <pic:spPr>
                                          <a:xfrm>
                                            <a:off x="0" y="0"/>
                                            <a:ext cx="1100455" cy="164528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664F76" id="_x0000_s1032" style="position:absolute;margin-left:125.55pt;margin-top:426.9pt;width:176.75pt;height:129.75pt;rotation:90;z-index:2516787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" o:allowincell="f" fillcolor="#4f81bd [3204]" stroked="f">
                <v:textbox>
                  <w:txbxContent>
                    <w:p w14:paraId="211B483B" w14:textId="611BB05A" w:rsidR="00CE2475" w:rsidRDefault="00CE2475" w:rsidP="008C1C7A">
                      <w:pPr>
                        <w:spacing w:before="0"/>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3FDF7F7C" wp14:editId="7C2A831F">
                            <wp:extent cx="1100455" cy="1645285"/>
                            <wp:effectExtent l="0" t="0" r="4445" b="0"/>
                            <wp:docPr id="31" name="Bilde 3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10;&#10;Automatisk generert beskrivelse"/>
                                    <pic:cNvPicPr/>
                                  </pic:nvPicPr>
                                  <pic:blipFill>
                                    <a:blip r:embed="rId23"/>
                                    <a:stretch>
                                      <a:fillRect/>
                                    </a:stretch>
                                  </pic:blipFill>
                                  <pic:spPr>
                                    <a:xfrm>
                                      <a:off x="0" y="0"/>
                                      <a:ext cx="1100455" cy="1645285"/>
                                    </a:xfrm>
                                    <a:prstGeom prst="rect">
                                      <a:avLst/>
                                    </a:prstGeom>
                                  </pic:spPr>
                                </pic:pic>
                              </a:graphicData>
                            </a:graphic>
                          </wp:inline>
                        </w:drawing>
                      </w:r>
                    </w:p>
                  </w:txbxContent>
                </v:textbox>
                <w10:wrap type="square" anchorx="margin" anchory="page"/>
              </v:roundrect>
            </w:pict>
          </mc:Fallback>
        </mc:AlternateContent>
      </w:r>
      <w:r w:rsidR="005A14A1" w:rsidRPr="002E6C0B">
        <w:rPr>
          <w:rFonts w:ascii="Calibri Light" w:hAnsi="Calibri Light"/>
          <w:i/>
          <w:iCs/>
        </w:rPr>
        <w:t>Retningslinjer for Trøndelag (2020-2023) – Vedtatt av Fylkestinget 23.4.2020</w:t>
      </w:r>
    </w:p>
    <w:p w14:paraId="6A8F4EA6" w14:textId="3B65901B" w:rsidR="0034772F" w:rsidRDefault="00B24CB8" w:rsidP="00A05809">
      <w:pPr>
        <w:rPr>
          <w:rFonts w:ascii="Calibri Light" w:hAnsi="Calibri Light"/>
        </w:rPr>
      </w:pPr>
      <w:r w:rsidRPr="002E6C0B">
        <w:rPr>
          <w:rFonts w:ascii="Calibri Light" w:hAnsi="Calibri Light"/>
        </w:rPr>
        <w:t xml:space="preserve">Dette er konkrete retningslinjer </w:t>
      </w:r>
      <w:r w:rsidR="008656C5" w:rsidRPr="002E6C0B">
        <w:rPr>
          <w:rFonts w:ascii="Calibri Light" w:hAnsi="Calibri Light"/>
        </w:rPr>
        <w:t xml:space="preserve">for prioritering av spillemidler </w:t>
      </w:r>
      <w:r w:rsidR="005035B3" w:rsidRPr="002E6C0B">
        <w:rPr>
          <w:rFonts w:ascii="Calibri Light" w:hAnsi="Calibri Light"/>
        </w:rPr>
        <w:t xml:space="preserve">med formål, </w:t>
      </w:r>
      <w:r w:rsidR="001607B3" w:rsidRPr="002E6C0B">
        <w:rPr>
          <w:rFonts w:ascii="Calibri Light" w:hAnsi="Calibri Light"/>
        </w:rPr>
        <w:t>forutsetninger, vilkår og målsetting</w:t>
      </w:r>
      <w:r w:rsidR="000A23F3" w:rsidRPr="002E6C0B">
        <w:rPr>
          <w:rFonts w:ascii="Calibri Light" w:hAnsi="Calibri Light"/>
        </w:rPr>
        <w:t xml:space="preserve"> for spillemiddelordningen i Trøndelag</w:t>
      </w:r>
      <w:r w:rsidR="00E050F0">
        <w:rPr>
          <w:rFonts w:ascii="Calibri Light" w:hAnsi="Calibri Light"/>
        </w:rPr>
        <w:t>:</w:t>
      </w:r>
    </w:p>
    <w:p w14:paraId="76A784CB" w14:textId="6567260B" w:rsidR="00C8094E" w:rsidRPr="009A6CDB" w:rsidRDefault="00C8094E" w:rsidP="009A6CDB">
      <w:pPr>
        <w:pStyle w:val="Listeavsnitt"/>
        <w:numPr>
          <w:ilvl w:val="0"/>
          <w:numId w:val="28"/>
        </w:numPr>
        <w:rPr>
          <w:rFonts w:ascii="Calibri Light" w:hAnsi="Calibri Light" w:cs="Calibri Light"/>
        </w:rPr>
      </w:pPr>
      <w:r w:rsidRPr="009A6CDB">
        <w:rPr>
          <w:rFonts w:ascii="Calibri Light" w:hAnsi="Calibri Light" w:cs="Calibri Light"/>
        </w:rPr>
        <w:t xml:space="preserve">Interkommunale anlegg </w:t>
      </w:r>
    </w:p>
    <w:p w14:paraId="3EE1F2DE" w14:textId="159994C7" w:rsidR="00C8094E" w:rsidRPr="009A6CDB" w:rsidRDefault="00C8094E" w:rsidP="009A6CDB">
      <w:pPr>
        <w:pStyle w:val="Listeavsnitt"/>
        <w:numPr>
          <w:ilvl w:val="0"/>
          <w:numId w:val="28"/>
        </w:numPr>
        <w:rPr>
          <w:rFonts w:ascii="Calibri Light" w:hAnsi="Calibri Light" w:cs="Calibri Light"/>
        </w:rPr>
      </w:pPr>
      <w:r w:rsidRPr="009A6CDB">
        <w:rPr>
          <w:rFonts w:ascii="Calibri Light" w:hAnsi="Calibri Light" w:cs="Calibri Light"/>
        </w:rPr>
        <w:t xml:space="preserve">Attraktive aktivitetsanlegg. Dette er anlegg både inne og ute, som er tilrettelagt for allsidighet og inkluderende og attraktive møteplasser i nærmiljøet og ved skoler** </w:t>
      </w:r>
    </w:p>
    <w:p w14:paraId="0F76CE0D" w14:textId="7100823D" w:rsidR="00C8094E" w:rsidRPr="009A6CDB" w:rsidRDefault="00C8094E" w:rsidP="009A6CDB">
      <w:pPr>
        <w:pStyle w:val="Listeavsnitt"/>
        <w:numPr>
          <w:ilvl w:val="0"/>
          <w:numId w:val="28"/>
        </w:numPr>
        <w:rPr>
          <w:rFonts w:ascii="Calibri Light" w:hAnsi="Calibri Light" w:cs="Calibri Light"/>
        </w:rPr>
      </w:pPr>
      <w:r w:rsidRPr="009A6CDB">
        <w:rPr>
          <w:rFonts w:ascii="Calibri Light" w:hAnsi="Calibri Light" w:cs="Calibri Light"/>
        </w:rPr>
        <w:t xml:space="preserve">Idrettsanlegg med høyt aktivitetspotensiale for barn og unge, i områder med lav anleggsdekning for de aktuelle idrettene*** </w:t>
      </w:r>
    </w:p>
    <w:p w14:paraId="7BD981F5" w14:textId="4ECC6890" w:rsidR="00A46CE7" w:rsidRPr="009A6CDB" w:rsidRDefault="00C8094E" w:rsidP="009A6CDB">
      <w:pPr>
        <w:pStyle w:val="Listeavsnitt"/>
        <w:numPr>
          <w:ilvl w:val="0"/>
          <w:numId w:val="28"/>
        </w:numPr>
        <w:rPr>
          <w:rFonts w:ascii="Calibri Light" w:hAnsi="Calibri Light" w:cs="Calibri Light"/>
        </w:rPr>
      </w:pPr>
      <w:r w:rsidRPr="009A6CDB">
        <w:rPr>
          <w:rFonts w:ascii="Calibri Light" w:hAnsi="Calibri Light" w:cs="Calibri Light"/>
        </w:rPr>
        <w:t xml:space="preserve">Nødvendig oppgradering av eksisterende anlegg der det skal gjennomføres arrangement som har nasjonal status. </w:t>
      </w:r>
    </w:p>
    <w:p w14:paraId="482C9878" w14:textId="3CDA6326" w:rsidR="00C8094E" w:rsidRPr="002E6C0B" w:rsidRDefault="00C8094E" w:rsidP="00A46CE7">
      <w:pPr>
        <w:widowControl/>
        <w:autoSpaceDE/>
        <w:spacing w:after="240"/>
        <w:ind w:left="360"/>
        <w:contextualSpacing/>
        <w:rPr>
          <w:rFonts w:ascii="Calibri Light" w:hAnsi="Calibri Light" w:cs="Calibri Light"/>
        </w:rPr>
      </w:pPr>
      <w:r w:rsidRPr="002E6C0B">
        <w:rPr>
          <w:rFonts w:ascii="Calibri Light" w:hAnsi="Calibri Light" w:cs="Calibri Light"/>
        </w:rPr>
        <w:t>Øvrige anlegg som tilfredsstiller Kulturdepartementets bestemmelser og Trøndelag fylkeskommune sine vilkår</w:t>
      </w:r>
      <w:r w:rsidR="005E44BB" w:rsidRPr="002E6C0B">
        <w:rPr>
          <w:rFonts w:ascii="Calibri Light" w:hAnsi="Calibri Light" w:cs="Calibri Light"/>
        </w:rPr>
        <w:t>,</w:t>
      </w:r>
      <w:r w:rsidRPr="002E6C0B">
        <w:rPr>
          <w:rFonts w:ascii="Calibri Light" w:hAnsi="Calibri Light" w:cs="Calibri Light"/>
        </w:rPr>
        <w:t xml:space="preserve"> prioriteres etter kommunale ønsker.</w:t>
      </w:r>
    </w:p>
    <w:p w14:paraId="07505BB5" w14:textId="29BDB85C" w:rsidR="00DB67CA" w:rsidRPr="002E6C0B" w:rsidRDefault="00DB67CA" w:rsidP="00A46CE7">
      <w:pPr>
        <w:widowControl/>
        <w:autoSpaceDE/>
        <w:spacing w:after="240"/>
        <w:ind w:left="360"/>
        <w:contextualSpacing/>
        <w:rPr>
          <w:rFonts w:ascii="Calibri Light" w:hAnsi="Calibri Light" w:cs="Calibri Light"/>
        </w:rPr>
      </w:pPr>
    </w:p>
    <w:p w14:paraId="7799240E" w14:textId="3B8D816D" w:rsidR="008E75F9" w:rsidRPr="002E6C0B" w:rsidRDefault="008E75F9" w:rsidP="00DB67CA">
      <w:pPr>
        <w:widowControl/>
        <w:autoSpaceDE/>
        <w:contextualSpacing/>
        <w:rPr>
          <w:rFonts w:ascii="Calibri Light" w:hAnsi="Calibri Light" w:cs="Calibri Light"/>
          <w:i/>
          <w:iCs/>
        </w:rPr>
      </w:pPr>
      <w:r w:rsidRPr="002E6C0B">
        <w:rPr>
          <w:rFonts w:ascii="Calibri Light" w:hAnsi="Calibri Light" w:cs="Calibri Light"/>
          <w:i/>
          <w:iCs/>
        </w:rPr>
        <w:lastRenderedPageBreak/>
        <w:t>** Aktivitetsanlegg kan være både ordinære, nærmiljø- og friluftslivsanlegg. Anleggene må være tilpasset lokal aktivitetsprofil</w:t>
      </w:r>
    </w:p>
    <w:p w14:paraId="082A2017" w14:textId="1EE9A9BE" w:rsidR="004551BA" w:rsidRDefault="004551BA" w:rsidP="004551BA">
      <w:pPr>
        <w:widowControl/>
        <w:autoSpaceDE/>
        <w:spacing w:before="0"/>
        <w:contextualSpacing/>
        <w:rPr>
          <w:rFonts w:ascii="Calibri Light" w:hAnsi="Calibri Light" w:cs="Calibri Light"/>
          <w:i/>
          <w:iCs/>
        </w:rPr>
      </w:pPr>
      <w:r w:rsidRPr="002E6C0B">
        <w:rPr>
          <w:rFonts w:ascii="Calibri Light" w:hAnsi="Calibri Light" w:cs="Calibri Light"/>
          <w:i/>
          <w:iCs/>
        </w:rPr>
        <w:t>*** Anlegg som inspirerer til stor aktivitet mange timer i døgnet og gjennom store deler av året, og som utfordrer brukere med ulike ferdighetsnivå, fra både skoler, idrettslag og ulike aldersgrupper i lokalsamfunnet. Anleggene må være tilpasset lokal/regional aktivitetsprofil</w:t>
      </w:r>
    </w:p>
    <w:p w14:paraId="3A3CF462" w14:textId="48B8FE44" w:rsidR="00D31A40" w:rsidRDefault="00D31A40" w:rsidP="004551BA">
      <w:pPr>
        <w:widowControl/>
        <w:autoSpaceDE/>
        <w:spacing w:before="0"/>
        <w:contextualSpacing/>
        <w:rPr>
          <w:rFonts w:ascii="Calibri Light" w:hAnsi="Calibri Light" w:cs="Calibri Light"/>
          <w:i/>
          <w:iCs/>
        </w:rPr>
      </w:pPr>
    </w:p>
    <w:p w14:paraId="501DDD9A" w14:textId="77777777" w:rsidR="00D31A40" w:rsidRPr="002E6C0B" w:rsidRDefault="00D31A40" w:rsidP="004551BA">
      <w:pPr>
        <w:widowControl/>
        <w:autoSpaceDE/>
        <w:spacing w:before="0"/>
        <w:contextualSpacing/>
        <w:rPr>
          <w:rFonts w:ascii="Calibri Light" w:hAnsi="Calibri Light" w:cs="Calibri Light"/>
          <w:i/>
          <w:iCs/>
        </w:rPr>
      </w:pPr>
    </w:p>
    <w:p w14:paraId="5FFB5476" w14:textId="0E30BA72" w:rsidR="00A91231" w:rsidRPr="00495F62" w:rsidRDefault="00FD1E23" w:rsidP="00666EB2">
      <w:pPr>
        <w:pStyle w:val="Overskrift3"/>
        <w:numPr>
          <w:ilvl w:val="0"/>
          <w:numId w:val="25"/>
        </w:numPr>
        <w:rPr>
          <w:rFonts w:ascii="Calibri Light" w:hAnsi="Calibri Light" w:cs="Calibri Light"/>
          <w:color w:val="auto"/>
          <w:sz w:val="28"/>
          <w:szCs w:val="28"/>
          <w:lang w:eastAsia="en-US" w:bidi="ar-SA"/>
        </w:rPr>
      </w:pPr>
      <w:bookmarkStart w:id="15" w:name="_Toc77924243"/>
      <w:r w:rsidRPr="00495F62">
        <w:rPr>
          <w:rFonts w:ascii="Calibri Light" w:hAnsi="Calibri Light" w:cs="Calibri Light"/>
          <w:color w:val="auto"/>
          <w:sz w:val="28"/>
          <w:szCs w:val="28"/>
          <w:lang w:eastAsia="en-US" w:bidi="ar-SA"/>
        </w:rPr>
        <w:t xml:space="preserve">Statlige </w:t>
      </w:r>
      <w:r w:rsidR="003445F8" w:rsidRPr="00495F62">
        <w:rPr>
          <w:rFonts w:ascii="Calibri Light" w:hAnsi="Calibri Light" w:cs="Calibri Light"/>
          <w:color w:val="auto"/>
          <w:sz w:val="28"/>
          <w:szCs w:val="28"/>
          <w:lang w:eastAsia="en-US" w:bidi="ar-SA"/>
        </w:rPr>
        <w:t>planer og føringer</w:t>
      </w:r>
      <w:bookmarkEnd w:id="15"/>
    </w:p>
    <w:p w14:paraId="5F03C3CB" w14:textId="2DD6038A" w:rsidR="003445F8" w:rsidRPr="002E6C0B" w:rsidRDefault="00D31A40" w:rsidP="003445F8">
      <w:pPr>
        <w:rPr>
          <w:rFonts w:ascii="Calibri Light" w:hAnsi="Calibri Light" w:cs="Calibri Light"/>
          <w:lang w:eastAsia="en-US" w:bidi="ar-SA"/>
        </w:rPr>
      </w:pPr>
      <w:r w:rsidRPr="002E6C0B">
        <w:rPr>
          <w:rFonts w:ascii="Calibri Light" w:hAnsi="Calibri Light" w:cs="Calibri Light"/>
          <w:noProof/>
          <w:lang w:eastAsia="en-US" w:bidi="ar-SA"/>
        </w:rPr>
        <mc:AlternateContent>
          <mc:Choice Requires="wps">
            <w:drawing>
              <wp:anchor distT="91440" distB="91440" distL="137160" distR="137160" simplePos="0" relativeHeight="251672576" behindDoc="0" locked="0" layoutInCell="0" allowOverlap="1" wp14:anchorId="6D39BF59" wp14:editId="2B929668">
                <wp:simplePos x="0" y="0"/>
                <wp:positionH relativeFrom="margin">
                  <wp:posOffset>3610610</wp:posOffset>
                </wp:positionH>
                <wp:positionV relativeFrom="margin">
                  <wp:posOffset>1759585</wp:posOffset>
                </wp:positionV>
                <wp:extent cx="1231900" cy="1706880"/>
                <wp:effectExtent l="0" t="8890" r="0" b="0"/>
                <wp:wrapSquare wrapText="bothSides"/>
                <wp:docPr id="10"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1900" cy="1706880"/>
                        </a:xfrm>
                        <a:prstGeom prst="roundRect">
                          <a:avLst>
                            <a:gd name="adj" fmla="val 13032"/>
                          </a:avLst>
                        </a:prstGeom>
                        <a:solidFill>
                          <a:schemeClr val="accent1"/>
                        </a:solidFill>
                      </wps:spPr>
                      <wps:txbx>
                        <w:txbxContent>
                          <w:p w14:paraId="02E3A7F2" w14:textId="067C8722" w:rsidR="005E3BC0" w:rsidRPr="00A7169D" w:rsidRDefault="00DE2668" w:rsidP="00F26726">
                            <w:pPr>
                              <w:spacing w:before="0"/>
                              <w:jc w:val="center"/>
                              <w:rPr>
                                <w:rFonts w:ascii="Calibri Light" w:eastAsiaTheme="majorEastAsia" w:hAnsi="Calibri Light" w:cs="Calibri Light"/>
                                <w:color w:val="FFFFFF" w:themeColor="background1"/>
                              </w:rPr>
                            </w:pPr>
                            <w:r w:rsidRPr="00A7169D">
                              <w:rPr>
                                <w:rFonts w:ascii="Calibri Light" w:eastAsiaTheme="majorEastAsia" w:hAnsi="Calibri Light" w:cs="Calibri Light"/>
                                <w:color w:val="FFFFFF" w:themeColor="background1"/>
                              </w:rPr>
                              <w:t>Staten har som mål å legge til rette for at fl</w:t>
                            </w:r>
                            <w:r w:rsidR="0089497B" w:rsidRPr="00A7169D">
                              <w:rPr>
                                <w:rFonts w:ascii="Calibri Light" w:eastAsiaTheme="majorEastAsia" w:hAnsi="Calibri Light" w:cs="Calibri Light"/>
                                <w:color w:val="FFFFFF" w:themeColor="background1"/>
                              </w:rPr>
                              <w:t>est mulig skal kunne utøve idrett og fysisk aktivitet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39BF59" id="_x0000_s1033" style="position:absolute;margin-left:284.3pt;margin-top:138.55pt;width:97pt;height:134.4pt;rotation:90;z-index:2516725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" o:allowincell="f" fillcolor="#4f81bd [3204]" stroked="f">
                <v:textbox>
                  <w:txbxContent>
                    <w:p w14:paraId="02E3A7F2" w14:textId="067C8722" w:rsidR="005E3BC0" w:rsidRPr="00A7169D" w:rsidRDefault="00DE2668" w:rsidP="00F26726">
                      <w:pPr>
                        <w:spacing w:before="0"/>
                        <w:jc w:val="center"/>
                        <w:rPr>
                          <w:rFonts w:ascii="Calibri Light" w:eastAsiaTheme="majorEastAsia" w:hAnsi="Calibri Light" w:cs="Calibri Light"/>
                          <w:color w:val="FFFFFF" w:themeColor="background1"/>
                        </w:rPr>
                      </w:pPr>
                      <w:r w:rsidRPr="00A7169D">
                        <w:rPr>
                          <w:rFonts w:ascii="Calibri Light" w:eastAsiaTheme="majorEastAsia" w:hAnsi="Calibri Light" w:cs="Calibri Light"/>
                          <w:color w:val="FFFFFF" w:themeColor="background1"/>
                        </w:rPr>
                        <w:t>Staten har som mål å legge til rette for at fl</w:t>
                      </w:r>
                      <w:r w:rsidR="0089497B" w:rsidRPr="00A7169D">
                        <w:rPr>
                          <w:rFonts w:ascii="Calibri Light" w:eastAsiaTheme="majorEastAsia" w:hAnsi="Calibri Light" w:cs="Calibri Light"/>
                          <w:color w:val="FFFFFF" w:themeColor="background1"/>
                        </w:rPr>
                        <w:t>est mulig skal kunne utøve idrett og fysisk aktivitet</w:t>
                      </w:r>
                    </w:p>
                  </w:txbxContent>
                </v:textbox>
                <w10:wrap type="square" anchorx="margin" anchory="margin"/>
              </v:roundrect>
            </w:pict>
          </mc:Fallback>
        </mc:AlternateContent>
      </w:r>
      <w:r w:rsidR="00E86F97" w:rsidRPr="002E6C0B">
        <w:rPr>
          <w:rFonts w:ascii="Calibri Light" w:hAnsi="Calibri Light" w:cs="Calibri Light"/>
          <w:lang w:eastAsia="en-US" w:bidi="ar-SA"/>
        </w:rPr>
        <w:t xml:space="preserve">Spillemidler til </w:t>
      </w:r>
      <w:r w:rsidR="00912C4B" w:rsidRPr="002E6C0B">
        <w:rPr>
          <w:rFonts w:ascii="Calibri Light" w:hAnsi="Calibri Light" w:cs="Calibri Light"/>
          <w:lang w:eastAsia="en-US" w:bidi="ar-SA"/>
        </w:rPr>
        <w:t xml:space="preserve">bygging og rehabilitering </w:t>
      </w:r>
      <w:r w:rsidR="00247E40" w:rsidRPr="002E6C0B">
        <w:rPr>
          <w:rFonts w:ascii="Calibri Light" w:hAnsi="Calibri Light" w:cs="Calibri Light"/>
          <w:lang w:eastAsia="en-US" w:bidi="ar-SA"/>
        </w:rPr>
        <w:t>av anlegg for idrett og fysisk aktivitet</w:t>
      </w:r>
      <w:r w:rsidR="0004149C" w:rsidRPr="002E6C0B">
        <w:rPr>
          <w:rFonts w:ascii="Calibri Light" w:hAnsi="Calibri Light" w:cs="Calibri Light"/>
          <w:lang w:eastAsia="en-US" w:bidi="ar-SA"/>
        </w:rPr>
        <w:t xml:space="preserve"> </w:t>
      </w:r>
      <w:r w:rsidR="00030684" w:rsidRPr="002E6C0B">
        <w:rPr>
          <w:rFonts w:ascii="Calibri Light" w:hAnsi="Calibri Light" w:cs="Calibri Light"/>
          <w:lang w:eastAsia="en-US" w:bidi="ar-SA"/>
        </w:rPr>
        <w:t>med st</w:t>
      </w:r>
      <w:r w:rsidR="00516CF7" w:rsidRPr="002E6C0B">
        <w:rPr>
          <w:rFonts w:ascii="Calibri Light" w:hAnsi="Calibri Light" w:cs="Calibri Light"/>
          <w:lang w:eastAsia="en-US" w:bidi="ar-SA"/>
        </w:rPr>
        <w:t>ort bruks</w:t>
      </w:r>
      <w:r w:rsidR="00DA1567" w:rsidRPr="002E6C0B">
        <w:rPr>
          <w:rFonts w:ascii="Calibri Light" w:hAnsi="Calibri Light" w:cs="Calibri Light"/>
          <w:lang w:eastAsia="en-US" w:bidi="ar-SA"/>
        </w:rPr>
        <w:t>potensiale</w:t>
      </w:r>
      <w:r w:rsidR="007B3230" w:rsidRPr="002E6C0B">
        <w:rPr>
          <w:rFonts w:ascii="Calibri Light" w:hAnsi="Calibri Light" w:cs="Calibri Light"/>
          <w:lang w:eastAsia="en-US" w:bidi="ar-SA"/>
        </w:rPr>
        <w:t>, er sentrale virkemidler for å innfri</w:t>
      </w:r>
      <w:r w:rsidR="00E728B5" w:rsidRPr="002E6C0B">
        <w:rPr>
          <w:rFonts w:ascii="Calibri Light" w:hAnsi="Calibri Light" w:cs="Calibri Light"/>
          <w:lang w:eastAsia="en-US" w:bidi="ar-SA"/>
        </w:rPr>
        <w:t xml:space="preserve"> målene på anleggsfeltet. </w:t>
      </w:r>
      <w:r w:rsidR="005C4F42" w:rsidRPr="002E6C0B">
        <w:rPr>
          <w:rFonts w:ascii="Calibri Light" w:hAnsi="Calibri Light" w:cs="Calibri Light"/>
          <w:lang w:eastAsia="en-US" w:bidi="ar-SA"/>
        </w:rPr>
        <w:t>Spillemidlene skal</w:t>
      </w:r>
      <w:r w:rsidR="00094FD0" w:rsidRPr="002E6C0B">
        <w:rPr>
          <w:rFonts w:ascii="Calibri Light" w:hAnsi="Calibri Light" w:cs="Calibri Light"/>
          <w:lang w:eastAsia="en-US" w:bidi="ar-SA"/>
        </w:rPr>
        <w:t xml:space="preserve"> gi folk mulighet til å drive aktivitet, både</w:t>
      </w:r>
      <w:r w:rsidR="00D14374" w:rsidRPr="002E6C0B">
        <w:rPr>
          <w:rFonts w:ascii="Calibri Light" w:hAnsi="Calibri Light" w:cs="Calibri Light"/>
          <w:lang w:eastAsia="en-US" w:bidi="ar-SA"/>
        </w:rPr>
        <w:t xml:space="preserve"> i</w:t>
      </w:r>
      <w:r w:rsidR="00B0335D" w:rsidRPr="002E6C0B">
        <w:rPr>
          <w:rFonts w:ascii="Calibri Light" w:hAnsi="Calibri Light" w:cs="Calibri Light"/>
          <w:lang w:eastAsia="en-US" w:bidi="ar-SA"/>
        </w:rPr>
        <w:t xml:space="preserve"> regi av den frivillige, medlemsbaserte idretten og </w:t>
      </w:r>
      <w:r w:rsidR="00196596" w:rsidRPr="002E6C0B">
        <w:rPr>
          <w:rFonts w:ascii="Calibri Light" w:hAnsi="Calibri Light" w:cs="Calibri Light"/>
          <w:lang w:eastAsia="en-US" w:bidi="ar-SA"/>
        </w:rPr>
        <w:t>som egenorganisert aktivitet.</w:t>
      </w:r>
    </w:p>
    <w:p w14:paraId="2231A5BE" w14:textId="5F620455" w:rsidR="002E1AFD" w:rsidRPr="002E6C0B" w:rsidRDefault="002E1AFD" w:rsidP="008125AE">
      <w:pPr>
        <w:spacing w:before="0"/>
        <w:rPr>
          <w:rFonts w:ascii="Calibri Light" w:hAnsi="Calibri Light" w:cs="Calibri Light"/>
          <w:lang w:eastAsia="en-US" w:bidi="ar-SA"/>
        </w:rPr>
      </w:pPr>
    </w:p>
    <w:p w14:paraId="0D98A9D4" w14:textId="29B149E0" w:rsidR="00F2532A" w:rsidRPr="002E6C0B" w:rsidRDefault="00F2532A" w:rsidP="008125AE">
      <w:pPr>
        <w:spacing w:before="0"/>
        <w:rPr>
          <w:rFonts w:ascii="Calibri Light" w:hAnsi="Calibri Light" w:cs="Calibri Light"/>
          <w:lang w:eastAsia="en-US" w:bidi="ar-SA"/>
        </w:rPr>
      </w:pPr>
    </w:p>
    <w:p w14:paraId="3BC49CFA" w14:textId="77777777" w:rsidR="00C15AAC" w:rsidRDefault="00C15AAC" w:rsidP="008125AE">
      <w:pPr>
        <w:spacing w:before="0"/>
        <w:rPr>
          <w:rFonts w:ascii="Calibri Light" w:hAnsi="Calibri Light" w:cs="Calibri Light"/>
          <w:lang w:eastAsia="en-US" w:bidi="ar-SA"/>
        </w:rPr>
      </w:pPr>
    </w:p>
    <w:p w14:paraId="6928DB7C" w14:textId="623F4234" w:rsidR="00C15AAC" w:rsidRDefault="00D31A40" w:rsidP="008125AE">
      <w:pPr>
        <w:spacing w:before="0"/>
        <w:rPr>
          <w:rFonts w:ascii="Calibri Light" w:hAnsi="Calibri Light" w:cs="Calibri Light"/>
          <w:lang w:eastAsia="en-US" w:bidi="ar-SA"/>
        </w:rPr>
      </w:pPr>
      <w:r w:rsidRPr="002E6C0B">
        <w:rPr>
          <w:rFonts w:cs="Calibri Light"/>
          <w:b/>
          <w:bCs/>
          <w:noProof/>
          <w:color w:val="FF0000"/>
        </w:rPr>
        <mc:AlternateContent>
          <mc:Choice Requires="wps">
            <w:drawing>
              <wp:anchor distT="91440" distB="91440" distL="137160" distR="137160" simplePos="0" relativeHeight="251668480" behindDoc="0" locked="0" layoutInCell="0" allowOverlap="1" wp14:anchorId="70944BF4" wp14:editId="2FDBA74F">
                <wp:simplePos x="0" y="0"/>
                <wp:positionH relativeFrom="margin">
                  <wp:align>left</wp:align>
                </wp:positionH>
                <wp:positionV relativeFrom="margin">
                  <wp:posOffset>3350260</wp:posOffset>
                </wp:positionV>
                <wp:extent cx="2255520" cy="1407160"/>
                <wp:effectExtent l="5080" t="0" r="0" b="0"/>
                <wp:wrapSquare wrapText="bothSides"/>
                <wp:docPr id="19"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55520" cy="1407160"/>
                        </a:xfrm>
                        <a:prstGeom prst="roundRect">
                          <a:avLst>
                            <a:gd name="adj" fmla="val 13032"/>
                          </a:avLst>
                        </a:prstGeom>
                        <a:solidFill>
                          <a:schemeClr val="accent1"/>
                        </a:solidFill>
                      </wps:spPr>
                      <wps:txbx>
                        <w:txbxContent>
                          <w:p w14:paraId="4F4DF5F4" w14:textId="266CD488" w:rsidR="00476DC2" w:rsidRDefault="00822369" w:rsidP="00DA08DF">
                            <w:pPr>
                              <w:spacing w:before="0"/>
                              <w:jc w:val="center"/>
                              <w:rPr>
                                <w:rFonts w:asciiTheme="majorHAnsi" w:eastAsiaTheme="majorEastAsia" w:hAnsiTheme="majorHAnsi" w:cstheme="majorBidi"/>
                                <w:i/>
                                <w:iCs/>
                                <w:color w:val="FFFFFF" w:themeColor="background1"/>
                                <w:sz w:val="28"/>
                                <w:szCs w:val="28"/>
                              </w:rPr>
                            </w:pPr>
                            <w:r>
                              <w:t> </w:t>
                            </w:r>
                            <w:r>
                              <w:rPr>
                                <w:rFonts w:asciiTheme="majorHAnsi" w:eastAsiaTheme="majorEastAsia" w:hAnsiTheme="majorHAnsi" w:cstheme="majorBidi"/>
                                <w:i/>
                                <w:iCs/>
                                <w:noProof/>
                                <w:color w:val="FFFFFF" w:themeColor="background1"/>
                                <w:sz w:val="28"/>
                                <w:szCs w:val="28"/>
                              </w:rPr>
                              <w:drawing>
                                <wp:inline distT="0" distB="0" distL="0" distR="0" wp14:anchorId="598B074C" wp14:editId="49503982">
                                  <wp:extent cx="1086485" cy="1819275"/>
                                  <wp:effectExtent l="0" t="0" r="0" b="9525"/>
                                  <wp:docPr id="32" name="Bilde 32" descr="Et bilde som inneholder tekst, skjermbilde, visitt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 skjermbilde, visittkort&#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6855" cy="181989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944BF4" id="_x0000_s1034" style="position:absolute;margin-left:0;margin-top:263.8pt;width:177.6pt;height:110.8pt;rotation:90;z-index:25166848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" o:allowincell="f" fillcolor="#4f81bd [3204]" stroked="f">
                <v:textbox>
                  <w:txbxContent>
                    <w:p w14:paraId="4F4DF5F4" w14:textId="266CD488" w:rsidR="00476DC2" w:rsidRDefault="00822369" w:rsidP="00DA08DF">
                      <w:pPr>
                        <w:spacing w:before="0"/>
                        <w:jc w:val="center"/>
                        <w:rPr>
                          <w:rFonts w:asciiTheme="majorHAnsi" w:eastAsiaTheme="majorEastAsia" w:hAnsiTheme="majorHAnsi" w:cstheme="majorBidi"/>
                          <w:i/>
                          <w:iCs/>
                          <w:color w:val="FFFFFF" w:themeColor="background1"/>
                          <w:sz w:val="28"/>
                          <w:szCs w:val="28"/>
                        </w:rPr>
                      </w:pPr>
                      <w:r>
                        <w:t> </w:t>
                      </w:r>
                      <w:r>
                        <w:rPr>
                          <w:rFonts w:asciiTheme="majorHAnsi" w:eastAsiaTheme="majorEastAsia" w:hAnsiTheme="majorHAnsi" w:cstheme="majorBidi"/>
                          <w:i/>
                          <w:iCs/>
                          <w:noProof/>
                          <w:color w:val="FFFFFF" w:themeColor="background1"/>
                          <w:sz w:val="28"/>
                          <w:szCs w:val="28"/>
                        </w:rPr>
                        <w:drawing>
                          <wp:inline distT="0" distB="0" distL="0" distR="0" wp14:anchorId="598B074C" wp14:editId="49503982">
                            <wp:extent cx="1086485" cy="1819275"/>
                            <wp:effectExtent l="0" t="0" r="0" b="9525"/>
                            <wp:docPr id="32" name="Bilde 32" descr="Et bilde som inneholder tekst, skjermbilde, visitt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 skjermbilde, visittkort&#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6855" cy="1819895"/>
                                    </a:xfrm>
                                    <a:prstGeom prst="rect">
                                      <a:avLst/>
                                    </a:prstGeom>
                                    <a:noFill/>
                                    <a:ln>
                                      <a:noFill/>
                                    </a:ln>
                                  </pic:spPr>
                                </pic:pic>
                              </a:graphicData>
                            </a:graphic>
                          </wp:inline>
                        </w:drawing>
                      </w:r>
                    </w:p>
                  </w:txbxContent>
                </v:textbox>
                <w10:wrap type="square" anchorx="margin" anchory="margin"/>
              </v:roundrect>
            </w:pict>
          </mc:Fallback>
        </mc:AlternateContent>
      </w:r>
    </w:p>
    <w:p w14:paraId="6E089FE9" w14:textId="00C6E416" w:rsidR="00F75CD8" w:rsidRPr="002E6C0B" w:rsidRDefault="00D9298E" w:rsidP="008125AE">
      <w:pPr>
        <w:spacing w:before="0"/>
        <w:rPr>
          <w:rFonts w:ascii="Calibri Light" w:hAnsi="Calibri Light" w:cs="Calibri Light"/>
          <w:lang w:eastAsia="en-US" w:bidi="ar-SA"/>
        </w:rPr>
      </w:pPr>
      <w:r w:rsidRPr="002E6C0B">
        <w:rPr>
          <w:rFonts w:ascii="Calibri Light" w:hAnsi="Calibri Light" w:cs="Calibri Light"/>
          <w:lang w:eastAsia="en-US" w:bidi="ar-SA"/>
        </w:rPr>
        <w:t>Kulturdepartemen</w:t>
      </w:r>
      <w:r w:rsidR="006803C5" w:rsidRPr="002E6C0B">
        <w:rPr>
          <w:rFonts w:ascii="Calibri Light" w:hAnsi="Calibri Light" w:cs="Calibri Light"/>
          <w:lang w:eastAsia="en-US" w:bidi="ar-SA"/>
        </w:rPr>
        <w:t>tet fastsetter regelverket og tilskuddssatsene</w:t>
      </w:r>
      <w:r w:rsidR="00663FC6" w:rsidRPr="002E6C0B">
        <w:rPr>
          <w:rFonts w:ascii="Calibri Light" w:hAnsi="Calibri Light" w:cs="Calibri Light"/>
          <w:lang w:eastAsia="en-US" w:bidi="ar-SA"/>
        </w:rPr>
        <w:t xml:space="preserve"> til de ulike anleggs-kategoriene.</w:t>
      </w:r>
    </w:p>
    <w:p w14:paraId="5CCDC72D" w14:textId="258B0B5A" w:rsidR="00F1136A" w:rsidRPr="002E6C0B" w:rsidRDefault="00F1136A" w:rsidP="003445F8">
      <w:pPr>
        <w:rPr>
          <w:rFonts w:ascii="Calibri Light" w:hAnsi="Calibri Light" w:cs="Calibri Light"/>
          <w:i/>
          <w:iCs/>
          <w:lang w:eastAsia="en-US" w:bidi="ar-SA"/>
        </w:rPr>
      </w:pPr>
      <w:r w:rsidRPr="002E6C0B">
        <w:rPr>
          <w:rFonts w:ascii="Calibri Light" w:hAnsi="Calibri Light" w:cs="Calibri Light"/>
          <w:lang w:eastAsia="en-US" w:bidi="ar-SA"/>
        </w:rPr>
        <w:t>De generelle vilkår for</w:t>
      </w:r>
      <w:r w:rsidR="0092694E" w:rsidRPr="002E6C0B">
        <w:rPr>
          <w:rFonts w:ascii="Calibri Light" w:hAnsi="Calibri Light" w:cs="Calibri Light"/>
          <w:lang w:eastAsia="en-US" w:bidi="ar-SA"/>
        </w:rPr>
        <w:t xml:space="preserve"> spillemiddelordningen finnes i </w:t>
      </w:r>
      <w:r w:rsidR="00996193" w:rsidRPr="002E6C0B">
        <w:rPr>
          <w:rFonts w:ascii="Calibri Light" w:hAnsi="Calibri Light" w:cs="Calibri Light"/>
          <w:i/>
          <w:iCs/>
          <w:lang w:eastAsia="en-US" w:bidi="ar-SA"/>
        </w:rPr>
        <w:t>Bestemmelser om tilskudd til anlegg for idrett og fysisk aktivitet.</w:t>
      </w:r>
    </w:p>
    <w:p w14:paraId="7A996419" w14:textId="1E2AFA80" w:rsidR="00252D0E" w:rsidRDefault="009B706F" w:rsidP="003445F8">
      <w:pPr>
        <w:rPr>
          <w:rFonts w:ascii="Calibri Light" w:hAnsi="Calibri Light" w:cs="Calibri Light"/>
          <w:lang w:eastAsia="en-US" w:bidi="ar-SA"/>
        </w:rPr>
      </w:pPr>
      <w:r w:rsidRPr="002E6C0B">
        <w:rPr>
          <w:rFonts w:ascii="Calibri Light" w:hAnsi="Calibri Light" w:cs="Calibri Light"/>
          <w:lang w:eastAsia="en-US" w:bidi="ar-SA"/>
        </w:rPr>
        <w:t xml:space="preserve">I tillegg er </w:t>
      </w:r>
      <w:r w:rsidR="005D2F81" w:rsidRPr="002E6C0B">
        <w:rPr>
          <w:rFonts w:ascii="Calibri Light" w:hAnsi="Calibri Light" w:cs="Calibri Light"/>
          <w:lang w:eastAsia="en-US" w:bidi="ar-SA"/>
        </w:rPr>
        <w:t xml:space="preserve">mål og rammer for </w:t>
      </w:r>
      <w:r w:rsidR="006A192E" w:rsidRPr="002E6C0B">
        <w:rPr>
          <w:rFonts w:ascii="Calibri Light" w:hAnsi="Calibri Light" w:cs="Calibri Light"/>
          <w:lang w:eastAsia="en-US" w:bidi="ar-SA"/>
        </w:rPr>
        <w:t xml:space="preserve">den nasjonale politikken innenfor idrett, </w:t>
      </w:r>
      <w:r w:rsidR="00302F07" w:rsidRPr="002E6C0B">
        <w:rPr>
          <w:rFonts w:ascii="Calibri Light" w:hAnsi="Calibri Light" w:cs="Calibri Light"/>
          <w:lang w:eastAsia="en-US" w:bidi="ar-SA"/>
        </w:rPr>
        <w:t xml:space="preserve">friluftsliv og </w:t>
      </w:r>
      <w:r w:rsidR="006A192E" w:rsidRPr="002E6C0B">
        <w:rPr>
          <w:rFonts w:ascii="Calibri Light" w:hAnsi="Calibri Light" w:cs="Calibri Light"/>
          <w:lang w:eastAsia="en-US" w:bidi="ar-SA"/>
        </w:rPr>
        <w:t xml:space="preserve">fysisk aktivitet </w:t>
      </w:r>
      <w:r w:rsidR="00302F07" w:rsidRPr="002E6C0B">
        <w:rPr>
          <w:rFonts w:ascii="Calibri Light" w:hAnsi="Calibri Light" w:cs="Calibri Light"/>
          <w:lang w:eastAsia="en-US" w:bidi="ar-SA"/>
        </w:rPr>
        <w:t xml:space="preserve">nedfelt </w:t>
      </w:r>
      <w:r w:rsidR="00D54C64" w:rsidRPr="002E6C0B">
        <w:rPr>
          <w:rFonts w:ascii="Calibri Light" w:hAnsi="Calibri Light" w:cs="Calibri Light"/>
          <w:lang w:eastAsia="en-US" w:bidi="ar-SA"/>
        </w:rPr>
        <w:t xml:space="preserve">i stortingsmeldinger og styringsdokumenter for </w:t>
      </w:r>
      <w:r w:rsidR="00855CF2" w:rsidRPr="002E6C0B">
        <w:rPr>
          <w:rFonts w:ascii="Calibri Light" w:hAnsi="Calibri Light" w:cs="Calibri Light"/>
          <w:lang w:eastAsia="en-US" w:bidi="ar-SA"/>
        </w:rPr>
        <w:t>idrettsforbundet.</w:t>
      </w:r>
    </w:p>
    <w:p w14:paraId="04C89D71" w14:textId="5C981209" w:rsidR="00EF0648" w:rsidRDefault="00EF0648" w:rsidP="003445F8">
      <w:pPr>
        <w:rPr>
          <w:rFonts w:ascii="Calibri Light" w:hAnsi="Calibri Light" w:cs="Calibri Light"/>
          <w:lang w:eastAsia="en-US" w:bidi="ar-SA"/>
        </w:rPr>
      </w:pPr>
    </w:p>
    <w:p w14:paraId="5DCCEFA6" w14:textId="77777777" w:rsidR="00EF0648" w:rsidRDefault="00EF0648" w:rsidP="003445F8">
      <w:pPr>
        <w:rPr>
          <w:rFonts w:ascii="Calibri Light" w:hAnsi="Calibri Light" w:cs="Calibri Light"/>
          <w:lang w:eastAsia="en-US" w:bidi="ar-SA"/>
        </w:rPr>
      </w:pPr>
    </w:p>
    <w:p w14:paraId="265F83ED" w14:textId="440652E3" w:rsidR="00C91306" w:rsidRDefault="00D90076" w:rsidP="00C00136">
      <w:pPr>
        <w:pStyle w:val="Overskrift2"/>
        <w:numPr>
          <w:ilvl w:val="0"/>
          <w:numId w:val="20"/>
        </w:numPr>
        <w:rPr>
          <w:b/>
          <w:bCs/>
          <w:color w:val="FF0000"/>
        </w:rPr>
      </w:pPr>
      <w:bookmarkStart w:id="16" w:name="_Toc77924244"/>
      <w:r w:rsidRPr="00681B4D">
        <w:rPr>
          <w:b/>
          <w:bCs/>
          <w:color w:val="FF0000"/>
        </w:rPr>
        <w:t>Planprosessen</w:t>
      </w:r>
      <w:bookmarkEnd w:id="16"/>
    </w:p>
    <w:p w14:paraId="6E7FA7B5" w14:textId="1EC1DA46" w:rsidR="00D43D77" w:rsidRPr="002E6C0B" w:rsidRDefault="0060316E" w:rsidP="0094255C">
      <w:pPr>
        <w:rPr>
          <w:rFonts w:ascii="Calibri Light" w:hAnsi="Calibri Light" w:cs="Calibri Light"/>
          <w:lang w:eastAsia="en-US" w:bidi="ar-SA"/>
        </w:rPr>
      </w:pPr>
      <w:r w:rsidRPr="002E6C0B">
        <w:rPr>
          <w:rFonts w:ascii="Calibri Light" w:hAnsi="Calibri Light" w:cs="Calibri Light"/>
          <w:lang w:eastAsia="en-US" w:bidi="ar-SA"/>
        </w:rPr>
        <w:t xml:space="preserve">Ansvaret for </w:t>
      </w:r>
      <w:r w:rsidR="00217159" w:rsidRPr="002E6C0B">
        <w:rPr>
          <w:rFonts w:ascii="Calibri Light" w:hAnsi="Calibri Light" w:cs="Calibri Light"/>
          <w:lang w:eastAsia="en-US" w:bidi="ar-SA"/>
        </w:rPr>
        <w:t xml:space="preserve">revidering av </w:t>
      </w:r>
      <w:r w:rsidR="00B439D8" w:rsidRPr="002E6C0B">
        <w:rPr>
          <w:rFonts w:ascii="Calibri Light" w:hAnsi="Calibri Light" w:cs="Calibri Light"/>
          <w:lang w:eastAsia="en-US" w:bidi="ar-SA"/>
        </w:rPr>
        <w:t>kommunedelplanen</w:t>
      </w:r>
      <w:r w:rsidR="00217159" w:rsidRPr="002E6C0B">
        <w:rPr>
          <w:rFonts w:ascii="Calibri Light" w:hAnsi="Calibri Light" w:cs="Calibri Light"/>
          <w:lang w:eastAsia="en-US" w:bidi="ar-SA"/>
        </w:rPr>
        <w:t xml:space="preserve"> er tillagt Teknisk avdeling </w:t>
      </w:r>
      <w:r w:rsidR="007A0E0C" w:rsidRPr="002E6C0B">
        <w:rPr>
          <w:rFonts w:ascii="Calibri Light" w:hAnsi="Calibri Light" w:cs="Calibri Light"/>
          <w:lang w:eastAsia="en-US" w:bidi="ar-SA"/>
        </w:rPr>
        <w:t xml:space="preserve">med støtte fra </w:t>
      </w:r>
      <w:r w:rsidR="00D26C2C" w:rsidRPr="002E6C0B">
        <w:rPr>
          <w:rFonts w:ascii="Calibri Light" w:hAnsi="Calibri Light" w:cs="Calibri Light"/>
          <w:lang w:eastAsia="en-US" w:bidi="ar-SA"/>
        </w:rPr>
        <w:t xml:space="preserve">enhetsleder </w:t>
      </w:r>
      <w:r w:rsidR="00D93B6C">
        <w:rPr>
          <w:rFonts w:ascii="Calibri Light" w:hAnsi="Calibri Light" w:cs="Calibri Light"/>
          <w:lang w:eastAsia="en-US" w:bidi="ar-SA"/>
        </w:rPr>
        <w:t>K</w:t>
      </w:r>
      <w:r w:rsidR="00D26C2C" w:rsidRPr="002E6C0B">
        <w:rPr>
          <w:rFonts w:ascii="Calibri Light" w:hAnsi="Calibri Light" w:cs="Calibri Light"/>
          <w:lang w:eastAsia="en-US" w:bidi="ar-SA"/>
        </w:rPr>
        <w:t>ultur og samfunn</w:t>
      </w:r>
      <w:r w:rsidR="00D43D77" w:rsidRPr="002E6C0B">
        <w:rPr>
          <w:rFonts w:ascii="Calibri Light" w:hAnsi="Calibri Light" w:cs="Calibri Light"/>
          <w:lang w:eastAsia="en-US" w:bidi="ar-SA"/>
        </w:rPr>
        <w:t>.</w:t>
      </w:r>
    </w:p>
    <w:p w14:paraId="6ED7D454" w14:textId="3424D707" w:rsidR="0094255C" w:rsidRPr="002E6C0B" w:rsidRDefault="009F3A30" w:rsidP="0094255C">
      <w:pPr>
        <w:rPr>
          <w:rFonts w:ascii="Calibri Light" w:hAnsi="Calibri Light" w:cs="Calibri Light"/>
          <w:lang w:eastAsia="en-US" w:bidi="ar-SA"/>
        </w:rPr>
      </w:pPr>
      <w:r w:rsidRPr="002E6C0B">
        <w:rPr>
          <w:rFonts w:ascii="Calibri Light" w:hAnsi="Calibri Light" w:cs="Calibri Light"/>
          <w:lang w:eastAsia="en-US" w:bidi="ar-SA"/>
        </w:rPr>
        <w:t xml:space="preserve">Revideringsarbeidet </w:t>
      </w:r>
      <w:r w:rsidR="00523FC3" w:rsidRPr="002E6C0B">
        <w:rPr>
          <w:rFonts w:ascii="Calibri Light" w:hAnsi="Calibri Light" w:cs="Calibri Light"/>
          <w:lang w:eastAsia="en-US" w:bidi="ar-SA"/>
        </w:rPr>
        <w:t xml:space="preserve">startet opp med </w:t>
      </w:r>
      <w:r w:rsidR="006061AE" w:rsidRPr="002E6C0B">
        <w:rPr>
          <w:rFonts w:ascii="Calibri Light" w:hAnsi="Calibri Light" w:cs="Calibri Light"/>
          <w:lang w:eastAsia="en-US" w:bidi="ar-SA"/>
        </w:rPr>
        <w:t xml:space="preserve">utsendelse </w:t>
      </w:r>
      <w:r w:rsidR="001A0DEE">
        <w:rPr>
          <w:rFonts w:ascii="Calibri Light" w:hAnsi="Calibri Light" w:cs="Calibri Light"/>
          <w:lang w:eastAsia="en-US" w:bidi="ar-SA"/>
        </w:rPr>
        <w:t>av</w:t>
      </w:r>
      <w:r w:rsidR="00B0298D" w:rsidRPr="002E6C0B">
        <w:rPr>
          <w:rFonts w:ascii="Calibri Light" w:hAnsi="Calibri Light" w:cs="Calibri Light"/>
          <w:lang w:eastAsia="en-US" w:bidi="ar-SA"/>
        </w:rPr>
        <w:t xml:space="preserve"> informasjon om planprosess og ønske om innspill </w:t>
      </w:r>
      <w:r w:rsidR="00427B59">
        <w:rPr>
          <w:rFonts w:ascii="Calibri Light" w:hAnsi="Calibri Light" w:cs="Calibri Light"/>
          <w:lang w:eastAsia="en-US" w:bidi="ar-SA"/>
        </w:rPr>
        <w:t>til</w:t>
      </w:r>
      <w:r w:rsidR="009847B3">
        <w:rPr>
          <w:rFonts w:ascii="Calibri Light" w:hAnsi="Calibri Light" w:cs="Calibri Light"/>
          <w:lang w:eastAsia="en-US" w:bidi="ar-SA"/>
        </w:rPr>
        <w:t xml:space="preserve"> </w:t>
      </w:r>
      <w:r w:rsidR="00B0298D" w:rsidRPr="002E6C0B">
        <w:rPr>
          <w:rFonts w:ascii="Calibri Light" w:hAnsi="Calibri Light" w:cs="Calibri Light"/>
          <w:lang w:eastAsia="en-US" w:bidi="ar-SA"/>
        </w:rPr>
        <w:t xml:space="preserve">tiltak og føringer </w:t>
      </w:r>
      <w:r w:rsidR="00C24956" w:rsidRPr="002E6C0B">
        <w:rPr>
          <w:rFonts w:ascii="Calibri Light" w:hAnsi="Calibri Light" w:cs="Calibri Light"/>
          <w:lang w:eastAsia="en-US" w:bidi="ar-SA"/>
        </w:rPr>
        <w:t xml:space="preserve">til </w:t>
      </w:r>
      <w:r w:rsidR="00BA4169" w:rsidRPr="002E6C0B">
        <w:rPr>
          <w:rFonts w:ascii="Calibri Light" w:hAnsi="Calibri Light" w:cs="Calibri Light"/>
          <w:lang w:eastAsia="en-US" w:bidi="ar-SA"/>
        </w:rPr>
        <w:t>lag og foreninger</w:t>
      </w:r>
      <w:r w:rsidR="00CB74C8" w:rsidRPr="002E6C0B">
        <w:rPr>
          <w:rFonts w:ascii="Calibri Light" w:hAnsi="Calibri Light" w:cs="Calibri Light"/>
          <w:lang w:eastAsia="en-US" w:bidi="ar-SA"/>
        </w:rPr>
        <w:t xml:space="preserve"> og </w:t>
      </w:r>
      <w:r w:rsidR="00BA4169" w:rsidRPr="002E6C0B">
        <w:rPr>
          <w:rFonts w:ascii="Calibri Light" w:hAnsi="Calibri Light" w:cs="Calibri Light"/>
          <w:lang w:eastAsia="en-US" w:bidi="ar-SA"/>
        </w:rPr>
        <w:t>aktuelle valgte råd</w:t>
      </w:r>
      <w:r w:rsidR="0001407D" w:rsidRPr="002E6C0B">
        <w:rPr>
          <w:rFonts w:ascii="Calibri Light" w:hAnsi="Calibri Light" w:cs="Calibri Light"/>
          <w:lang w:eastAsia="en-US" w:bidi="ar-SA"/>
        </w:rPr>
        <w:t xml:space="preserve"> </w:t>
      </w:r>
      <w:r w:rsidR="00465157" w:rsidRPr="002E6C0B">
        <w:rPr>
          <w:rFonts w:ascii="Calibri Light" w:hAnsi="Calibri Light" w:cs="Calibri Light"/>
          <w:lang w:eastAsia="en-US" w:bidi="ar-SA"/>
        </w:rPr>
        <w:t xml:space="preserve">som representerer </w:t>
      </w:r>
      <w:r w:rsidR="00E0103A" w:rsidRPr="002E6C0B">
        <w:rPr>
          <w:rFonts w:ascii="Calibri Light" w:hAnsi="Calibri Light" w:cs="Calibri Light"/>
          <w:lang w:eastAsia="en-US" w:bidi="ar-SA"/>
        </w:rPr>
        <w:t>grupper som skal hensyntas</w:t>
      </w:r>
      <w:r w:rsidR="00FB3DA7" w:rsidRPr="002E6C0B">
        <w:rPr>
          <w:rFonts w:ascii="Calibri Light" w:hAnsi="Calibri Light" w:cs="Calibri Light"/>
          <w:lang w:eastAsia="en-US" w:bidi="ar-SA"/>
        </w:rPr>
        <w:t>.</w:t>
      </w:r>
    </w:p>
    <w:p w14:paraId="56CE736F" w14:textId="502E2157" w:rsidR="00DF1612" w:rsidRPr="002E6C0B" w:rsidRDefault="00F04A78" w:rsidP="00F04A78">
      <w:pPr>
        <w:spacing w:before="0"/>
        <w:rPr>
          <w:rFonts w:ascii="Calibri Light" w:hAnsi="Calibri Light" w:cs="Calibri Light"/>
          <w:lang w:eastAsia="en-US" w:bidi="ar-SA"/>
        </w:rPr>
      </w:pPr>
      <w:r w:rsidRPr="002E6C0B">
        <w:rPr>
          <w:rFonts w:ascii="Calibri Light" w:hAnsi="Calibri Light" w:cs="Calibri Light"/>
          <w:lang w:eastAsia="en-US" w:bidi="ar-SA"/>
        </w:rPr>
        <w:t xml:space="preserve">Samme </w:t>
      </w:r>
      <w:r w:rsidR="00AA16FB" w:rsidRPr="002E6C0B">
        <w:rPr>
          <w:rFonts w:ascii="Calibri Light" w:hAnsi="Calibri Light" w:cs="Calibri Light"/>
          <w:lang w:eastAsia="en-US" w:bidi="ar-SA"/>
        </w:rPr>
        <w:t>informasjon ble publisert på kommunens hjemmeside</w:t>
      </w:r>
      <w:r w:rsidR="00780600" w:rsidRPr="002E6C0B">
        <w:rPr>
          <w:rFonts w:ascii="Calibri Light" w:hAnsi="Calibri Light" w:cs="Calibri Light"/>
          <w:lang w:eastAsia="en-US" w:bidi="ar-SA"/>
        </w:rPr>
        <w:t xml:space="preserve"> og FB-side.</w:t>
      </w:r>
    </w:p>
    <w:p w14:paraId="14C1ECA9" w14:textId="572DD591" w:rsidR="00780600" w:rsidRPr="002E6C0B" w:rsidRDefault="00780600" w:rsidP="00F04A78">
      <w:pPr>
        <w:spacing w:before="0"/>
        <w:rPr>
          <w:rFonts w:ascii="Calibri Light" w:hAnsi="Calibri Light" w:cs="Calibri Light"/>
          <w:lang w:eastAsia="en-US" w:bidi="ar-SA"/>
        </w:rPr>
      </w:pPr>
    </w:p>
    <w:p w14:paraId="2B6C9217" w14:textId="71880FB2" w:rsidR="003C6193" w:rsidRPr="002E6C0B" w:rsidRDefault="003C6193" w:rsidP="00F04A78">
      <w:pPr>
        <w:spacing w:before="0"/>
        <w:rPr>
          <w:rFonts w:ascii="Calibri Light" w:hAnsi="Calibri Light" w:cs="Calibri Light"/>
          <w:lang w:eastAsia="en-US" w:bidi="ar-SA"/>
        </w:rPr>
      </w:pPr>
      <w:r w:rsidRPr="002E6C0B">
        <w:rPr>
          <w:rFonts w:ascii="Calibri Light" w:hAnsi="Calibri Light" w:cs="Calibri Light"/>
          <w:lang w:eastAsia="en-US" w:bidi="ar-SA"/>
        </w:rPr>
        <w:lastRenderedPageBreak/>
        <w:t>Det ble mottatt innsp</w:t>
      </w:r>
      <w:r w:rsidR="00330411" w:rsidRPr="002E6C0B">
        <w:rPr>
          <w:rFonts w:ascii="Calibri Light" w:hAnsi="Calibri Light" w:cs="Calibri Light"/>
          <w:lang w:eastAsia="en-US" w:bidi="ar-SA"/>
        </w:rPr>
        <w:t xml:space="preserve">ill </w:t>
      </w:r>
      <w:r w:rsidR="00D20399" w:rsidRPr="002E6C0B">
        <w:rPr>
          <w:rFonts w:ascii="Calibri Light" w:hAnsi="Calibri Light" w:cs="Calibri Light"/>
          <w:lang w:eastAsia="en-US" w:bidi="ar-SA"/>
        </w:rPr>
        <w:t xml:space="preserve">fra idrettslaget, </w:t>
      </w:r>
      <w:r w:rsidR="00F35FAD" w:rsidRPr="002E6C0B">
        <w:rPr>
          <w:rFonts w:ascii="Calibri Light" w:hAnsi="Calibri Light" w:cs="Calibri Light"/>
          <w:lang w:eastAsia="en-US" w:bidi="ar-SA"/>
        </w:rPr>
        <w:t>idrettsrådet,</w:t>
      </w:r>
      <w:r w:rsidR="00D20399" w:rsidRPr="002E6C0B">
        <w:rPr>
          <w:rFonts w:ascii="Calibri Light" w:hAnsi="Calibri Light" w:cs="Calibri Light"/>
          <w:lang w:eastAsia="en-US" w:bidi="ar-SA"/>
        </w:rPr>
        <w:t xml:space="preserve"> begge skytterlag og </w:t>
      </w:r>
      <w:r w:rsidR="00F35FAD" w:rsidRPr="002E6C0B">
        <w:rPr>
          <w:rFonts w:ascii="Calibri Light" w:hAnsi="Calibri Light" w:cs="Calibri Light"/>
          <w:lang w:eastAsia="en-US" w:bidi="ar-SA"/>
        </w:rPr>
        <w:t>en forening.</w:t>
      </w:r>
    </w:p>
    <w:p w14:paraId="0BCF130F" w14:textId="3BDC0F1D" w:rsidR="00A7479C" w:rsidRPr="002E6C0B" w:rsidRDefault="00A7479C" w:rsidP="00F04A78">
      <w:pPr>
        <w:spacing w:before="0"/>
        <w:rPr>
          <w:rFonts w:ascii="Calibri Light" w:hAnsi="Calibri Light" w:cs="Calibri Light"/>
          <w:lang w:eastAsia="en-US" w:bidi="ar-SA"/>
        </w:rPr>
      </w:pPr>
    </w:p>
    <w:p w14:paraId="3082F243" w14:textId="77777777" w:rsidR="007E243A" w:rsidRPr="002E6C0B" w:rsidRDefault="00EE1861" w:rsidP="00F04A78">
      <w:pPr>
        <w:spacing w:before="0"/>
        <w:rPr>
          <w:rFonts w:ascii="Calibri Light" w:hAnsi="Calibri Light" w:cs="Calibri Light"/>
          <w:lang w:eastAsia="en-US" w:bidi="ar-SA"/>
        </w:rPr>
      </w:pPr>
      <w:r w:rsidRPr="002E6C0B">
        <w:rPr>
          <w:rFonts w:ascii="Calibri Light" w:hAnsi="Calibri Light" w:cs="Calibri Light"/>
          <w:lang w:eastAsia="en-US" w:bidi="ar-SA"/>
        </w:rPr>
        <w:t xml:space="preserve">Det er avholdt møte med </w:t>
      </w:r>
      <w:r w:rsidR="00130109" w:rsidRPr="002E6C0B">
        <w:rPr>
          <w:rFonts w:ascii="Calibri Light" w:hAnsi="Calibri Light" w:cs="Calibri Light"/>
          <w:lang w:eastAsia="en-US" w:bidi="ar-SA"/>
        </w:rPr>
        <w:t xml:space="preserve">idrettsråd, </w:t>
      </w:r>
      <w:r w:rsidRPr="002E6C0B">
        <w:rPr>
          <w:rFonts w:ascii="Calibri Light" w:hAnsi="Calibri Light" w:cs="Calibri Light"/>
          <w:lang w:eastAsia="en-US" w:bidi="ar-SA"/>
        </w:rPr>
        <w:t>idrettslag</w:t>
      </w:r>
      <w:r w:rsidR="00CE485A" w:rsidRPr="002E6C0B">
        <w:rPr>
          <w:rFonts w:ascii="Calibri Light" w:hAnsi="Calibri Light" w:cs="Calibri Light"/>
          <w:lang w:eastAsia="en-US" w:bidi="ar-SA"/>
        </w:rPr>
        <w:t xml:space="preserve"> og </w:t>
      </w:r>
      <w:r w:rsidR="00130109" w:rsidRPr="002E6C0B">
        <w:rPr>
          <w:rFonts w:ascii="Calibri Light" w:hAnsi="Calibri Light" w:cs="Calibri Light"/>
          <w:lang w:eastAsia="en-US" w:bidi="ar-SA"/>
        </w:rPr>
        <w:t>skytterlagene</w:t>
      </w:r>
      <w:r w:rsidR="00845518" w:rsidRPr="002E6C0B">
        <w:rPr>
          <w:rFonts w:ascii="Calibri Light" w:hAnsi="Calibri Light" w:cs="Calibri Light"/>
          <w:lang w:eastAsia="en-US" w:bidi="ar-SA"/>
        </w:rPr>
        <w:t xml:space="preserve"> </w:t>
      </w:r>
      <w:r w:rsidR="00CE485A" w:rsidRPr="002E6C0B">
        <w:rPr>
          <w:rFonts w:ascii="Calibri Light" w:hAnsi="Calibri Light" w:cs="Calibri Light"/>
          <w:lang w:eastAsia="en-US" w:bidi="ar-SA"/>
        </w:rPr>
        <w:t>for å diskutere</w:t>
      </w:r>
      <w:r w:rsidR="001A6D36" w:rsidRPr="002E6C0B">
        <w:rPr>
          <w:rFonts w:ascii="Calibri Light" w:hAnsi="Calibri Light" w:cs="Calibri Light"/>
          <w:lang w:eastAsia="en-US" w:bidi="ar-SA"/>
        </w:rPr>
        <w:t xml:space="preserve"> innspill og planforslaget </w:t>
      </w:r>
      <w:r w:rsidR="00B50879" w:rsidRPr="002E6C0B">
        <w:rPr>
          <w:rFonts w:ascii="Calibri Light" w:hAnsi="Calibri Light" w:cs="Calibri Light"/>
          <w:lang w:eastAsia="en-US" w:bidi="ar-SA"/>
        </w:rPr>
        <w:t>og videre framdrift.</w:t>
      </w:r>
    </w:p>
    <w:p w14:paraId="77CFFAF5" w14:textId="13692157" w:rsidR="006B6C3B" w:rsidRPr="002E6C0B" w:rsidRDefault="006B6C3B" w:rsidP="00F04A78">
      <w:pPr>
        <w:spacing w:before="0"/>
        <w:rPr>
          <w:rFonts w:ascii="Calibri Light" w:hAnsi="Calibri Light" w:cs="Calibri Light"/>
          <w:lang w:eastAsia="en-US" w:bidi="ar-SA"/>
        </w:rPr>
      </w:pPr>
    </w:p>
    <w:p w14:paraId="6F612EDD" w14:textId="2A952252" w:rsidR="00EE1861" w:rsidRPr="002E6C0B" w:rsidRDefault="006B6C3B" w:rsidP="00F04A78">
      <w:pPr>
        <w:spacing w:before="0"/>
        <w:rPr>
          <w:rFonts w:ascii="Calibri Light" w:hAnsi="Calibri Light" w:cs="Calibri Light"/>
          <w:lang w:eastAsia="en-US" w:bidi="ar-SA"/>
        </w:rPr>
      </w:pPr>
      <w:r w:rsidRPr="002E6C0B">
        <w:rPr>
          <w:rFonts w:ascii="Calibri Light" w:hAnsi="Calibri Light" w:cs="Calibri Light"/>
          <w:lang w:eastAsia="en-US" w:bidi="ar-SA"/>
        </w:rPr>
        <w:t xml:space="preserve">Det er utsendt </w:t>
      </w:r>
      <w:r w:rsidR="008975CA" w:rsidRPr="002E6C0B">
        <w:rPr>
          <w:rFonts w:ascii="Calibri Light" w:hAnsi="Calibri Light" w:cs="Calibri Light"/>
          <w:lang w:eastAsia="en-US" w:bidi="ar-SA"/>
        </w:rPr>
        <w:t>AD-hoc</w:t>
      </w:r>
      <w:r w:rsidR="009376B2" w:rsidRPr="002E6C0B">
        <w:rPr>
          <w:rFonts w:ascii="Calibri Light" w:hAnsi="Calibri Light" w:cs="Calibri Light"/>
          <w:lang w:eastAsia="en-US" w:bidi="ar-SA"/>
        </w:rPr>
        <w:t>-forespørsler for å få innspill</w:t>
      </w:r>
      <w:r w:rsidR="00174062" w:rsidRPr="002E6C0B">
        <w:rPr>
          <w:rFonts w:ascii="Calibri Light" w:hAnsi="Calibri Light" w:cs="Calibri Light"/>
          <w:lang w:eastAsia="en-US" w:bidi="ar-SA"/>
        </w:rPr>
        <w:t xml:space="preserve"> til</w:t>
      </w:r>
      <w:r w:rsidR="009376B2" w:rsidRPr="002E6C0B">
        <w:rPr>
          <w:rFonts w:ascii="Calibri Light" w:hAnsi="Calibri Light" w:cs="Calibri Light"/>
          <w:lang w:eastAsia="en-US" w:bidi="ar-SA"/>
        </w:rPr>
        <w:t xml:space="preserve"> konkrete </w:t>
      </w:r>
      <w:r w:rsidR="00F21B2D" w:rsidRPr="002E6C0B">
        <w:rPr>
          <w:rFonts w:ascii="Calibri Light" w:hAnsi="Calibri Light" w:cs="Calibri Light"/>
          <w:lang w:eastAsia="en-US" w:bidi="ar-SA"/>
        </w:rPr>
        <w:t>problemstillinger i planforslaget.</w:t>
      </w:r>
    </w:p>
    <w:p w14:paraId="69666360" w14:textId="17FF4DA4" w:rsidR="00F21B2D" w:rsidRPr="002E6C0B" w:rsidRDefault="00F21B2D" w:rsidP="00F04A78">
      <w:pPr>
        <w:spacing w:before="0"/>
        <w:rPr>
          <w:rFonts w:ascii="Calibri Light" w:hAnsi="Calibri Light" w:cs="Calibri Light"/>
          <w:lang w:eastAsia="en-US" w:bidi="ar-SA"/>
        </w:rPr>
      </w:pPr>
    </w:p>
    <w:p w14:paraId="38525868" w14:textId="322E4510" w:rsidR="00F21B2D" w:rsidRPr="002E6C0B" w:rsidRDefault="0008573A" w:rsidP="00F04A78">
      <w:pPr>
        <w:spacing w:before="0"/>
        <w:rPr>
          <w:rFonts w:ascii="Calibri Light" w:hAnsi="Calibri Light" w:cs="Calibri Light"/>
          <w:lang w:eastAsia="en-US" w:bidi="ar-SA"/>
        </w:rPr>
      </w:pPr>
      <w:r w:rsidRPr="002E6C0B">
        <w:rPr>
          <w:rFonts w:ascii="Calibri Light" w:hAnsi="Calibri Light" w:cs="Calibri Light"/>
          <w:lang w:eastAsia="en-US" w:bidi="ar-SA"/>
        </w:rPr>
        <w:t xml:space="preserve">Planen </w:t>
      </w:r>
      <w:r w:rsidR="002152ED" w:rsidRPr="002E6C0B">
        <w:rPr>
          <w:rFonts w:ascii="Calibri Light" w:hAnsi="Calibri Light" w:cs="Calibri Light"/>
          <w:lang w:eastAsia="en-US" w:bidi="ar-SA"/>
        </w:rPr>
        <w:t>behandles</w:t>
      </w:r>
      <w:r w:rsidRPr="002E6C0B">
        <w:rPr>
          <w:rFonts w:ascii="Calibri Light" w:hAnsi="Calibri Light" w:cs="Calibri Light"/>
          <w:lang w:eastAsia="en-US" w:bidi="ar-SA"/>
        </w:rPr>
        <w:t xml:space="preserve"> første gang i september 2021</w:t>
      </w:r>
      <w:r w:rsidR="00553C57" w:rsidRPr="002E6C0B">
        <w:rPr>
          <w:rFonts w:ascii="Calibri Light" w:hAnsi="Calibri Light" w:cs="Calibri Light"/>
          <w:lang w:eastAsia="en-US" w:bidi="ar-SA"/>
        </w:rPr>
        <w:t>, før offentlig ettersyn</w:t>
      </w:r>
      <w:r w:rsidR="00DE4488" w:rsidRPr="002E6C0B">
        <w:rPr>
          <w:rFonts w:ascii="Calibri Light" w:hAnsi="Calibri Light" w:cs="Calibri Light"/>
          <w:lang w:eastAsia="en-US" w:bidi="ar-SA"/>
        </w:rPr>
        <w:t xml:space="preserve"> etter plan- og bygnings</w:t>
      </w:r>
      <w:r w:rsidR="00B74A7D" w:rsidRPr="002E6C0B">
        <w:rPr>
          <w:rFonts w:ascii="Calibri Light" w:hAnsi="Calibri Light" w:cs="Calibri Light"/>
          <w:lang w:eastAsia="en-US" w:bidi="ar-SA"/>
        </w:rPr>
        <w:t>lovens krav</w:t>
      </w:r>
      <w:r w:rsidR="00553C57" w:rsidRPr="002E6C0B">
        <w:rPr>
          <w:rFonts w:ascii="Calibri Light" w:hAnsi="Calibri Light" w:cs="Calibri Light"/>
          <w:lang w:eastAsia="en-US" w:bidi="ar-SA"/>
        </w:rPr>
        <w:t>.</w:t>
      </w:r>
    </w:p>
    <w:p w14:paraId="07F6D2BE" w14:textId="608192FE" w:rsidR="00553C57" w:rsidRPr="002E6C0B" w:rsidRDefault="00553C57" w:rsidP="00F04A78">
      <w:pPr>
        <w:spacing w:before="0"/>
        <w:rPr>
          <w:rFonts w:ascii="Calibri Light" w:hAnsi="Calibri Light" w:cs="Calibri Light"/>
          <w:lang w:eastAsia="en-US" w:bidi="ar-SA"/>
        </w:rPr>
      </w:pPr>
      <w:r w:rsidRPr="002E6C0B">
        <w:rPr>
          <w:rFonts w:ascii="Calibri Light" w:hAnsi="Calibri Light" w:cs="Calibri Light"/>
          <w:lang w:eastAsia="en-US" w:bidi="ar-SA"/>
        </w:rPr>
        <w:t>Sluttbehandling i november 2021.</w:t>
      </w:r>
    </w:p>
    <w:p w14:paraId="03794FA9" w14:textId="77777777" w:rsidR="00FB3DA7" w:rsidRPr="0094255C" w:rsidRDefault="00FB3DA7" w:rsidP="0094255C">
      <w:pPr>
        <w:rPr>
          <w:rFonts w:ascii="Calibri Light" w:hAnsi="Calibri Light" w:cs="Calibri Light"/>
          <w:sz w:val="24"/>
          <w:szCs w:val="24"/>
          <w:lang w:eastAsia="en-US" w:bidi="ar-SA"/>
        </w:rPr>
      </w:pPr>
    </w:p>
    <w:p w14:paraId="5FAF0AEC" w14:textId="0B253243" w:rsidR="00D90076" w:rsidRDefault="00D90076" w:rsidP="00C00136">
      <w:pPr>
        <w:pStyle w:val="Overskrift2"/>
        <w:numPr>
          <w:ilvl w:val="0"/>
          <w:numId w:val="20"/>
        </w:numPr>
        <w:rPr>
          <w:b/>
          <w:bCs/>
          <w:color w:val="FF0000"/>
        </w:rPr>
      </w:pPr>
      <w:bookmarkStart w:id="17" w:name="_Toc77924245"/>
      <w:r w:rsidRPr="00797925">
        <w:rPr>
          <w:b/>
          <w:bCs/>
          <w:color w:val="FF0000"/>
        </w:rPr>
        <w:t xml:space="preserve">Beskrivelse av nåsituasjonen </w:t>
      </w:r>
      <w:r w:rsidR="006D3392" w:rsidRPr="00797925">
        <w:rPr>
          <w:b/>
          <w:bCs/>
          <w:color w:val="FF0000"/>
        </w:rPr>
        <w:t>for</w:t>
      </w:r>
      <w:r w:rsidRPr="00797925">
        <w:rPr>
          <w:b/>
          <w:bCs/>
          <w:color w:val="FF0000"/>
        </w:rPr>
        <w:t xml:space="preserve"> kommunen</w:t>
      </w:r>
      <w:bookmarkEnd w:id="17"/>
    </w:p>
    <w:p w14:paraId="2D05D9E1" w14:textId="3F37191C" w:rsidR="007A1F0E" w:rsidRPr="00282112" w:rsidRDefault="00B92CDC" w:rsidP="007A1F0E">
      <w:pPr>
        <w:rPr>
          <w:rFonts w:ascii="Calibri Light" w:hAnsi="Calibri Light" w:cs="Calibri Light"/>
        </w:rPr>
      </w:pPr>
      <w:r w:rsidRPr="002E6C0B">
        <w:rPr>
          <w:rFonts w:ascii="Calibri Light" w:hAnsi="Calibri Light" w:cs="Calibri Light"/>
          <w:lang w:eastAsia="en-US" w:bidi="ar-SA"/>
        </w:rPr>
        <w:t xml:space="preserve">Oversikt </w:t>
      </w:r>
      <w:r w:rsidR="00880DD7" w:rsidRPr="002E6C0B">
        <w:rPr>
          <w:rFonts w:ascii="Calibri Light" w:hAnsi="Calibri Light" w:cs="Calibri Light"/>
          <w:lang w:eastAsia="en-US" w:bidi="ar-SA"/>
        </w:rPr>
        <w:t xml:space="preserve">over </w:t>
      </w:r>
      <w:r w:rsidR="00A303A8" w:rsidRPr="002E6C0B">
        <w:rPr>
          <w:rFonts w:ascii="Calibri Light" w:hAnsi="Calibri Light" w:cs="Calibri Light"/>
          <w:lang w:eastAsia="en-US" w:bidi="ar-SA"/>
        </w:rPr>
        <w:t xml:space="preserve">nærmiljøanlegg og </w:t>
      </w:r>
      <w:r w:rsidR="007F2060" w:rsidRPr="002E6C0B">
        <w:rPr>
          <w:rFonts w:ascii="Calibri Light" w:hAnsi="Calibri Light" w:cs="Calibri Light"/>
          <w:lang w:eastAsia="en-US" w:bidi="ar-SA"/>
        </w:rPr>
        <w:t xml:space="preserve">ordinære anlegg </w:t>
      </w:r>
      <w:r w:rsidR="009B5D73" w:rsidRPr="002E6C0B">
        <w:rPr>
          <w:rFonts w:ascii="Calibri Light" w:hAnsi="Calibri Light" w:cs="Calibri Light"/>
          <w:lang w:eastAsia="en-US" w:bidi="ar-SA"/>
        </w:rPr>
        <w:t xml:space="preserve">i kommunen finnes i </w:t>
      </w:r>
      <w:r w:rsidR="005214F0" w:rsidRPr="002E6C0B">
        <w:rPr>
          <w:rFonts w:ascii="Calibri Light" w:hAnsi="Calibri Light" w:cs="Calibri Light"/>
          <w:lang w:eastAsia="en-US" w:bidi="ar-SA"/>
        </w:rPr>
        <w:t>anleggsregisteret</w:t>
      </w:r>
      <w:r w:rsidR="00A41D2F" w:rsidRPr="002E6C0B">
        <w:rPr>
          <w:rFonts w:ascii="Calibri Light" w:hAnsi="Calibri Light" w:cs="Calibri Light"/>
          <w:lang w:eastAsia="en-US" w:bidi="ar-SA"/>
        </w:rPr>
        <w:t xml:space="preserve"> </w:t>
      </w:r>
      <w:hyperlink r:id="rId26" w:history="1">
        <w:r w:rsidR="002C2B85" w:rsidRPr="00282112">
          <w:rPr>
            <w:rStyle w:val="Hyperkobling"/>
            <w:rFonts w:ascii="Calibri Light" w:hAnsi="Calibri Light" w:cs="Calibri Light"/>
          </w:rPr>
          <w:t>Anleggsregisteret.no</w:t>
        </w:r>
      </w:hyperlink>
      <w:r w:rsidR="00157351" w:rsidRPr="00282112">
        <w:rPr>
          <w:rFonts w:ascii="Calibri Light" w:hAnsi="Calibri Light" w:cs="Calibri Light"/>
        </w:rPr>
        <w:t>.</w:t>
      </w:r>
    </w:p>
    <w:p w14:paraId="174128E8" w14:textId="4291E0B2" w:rsidR="00157351" w:rsidRPr="002E6C0B" w:rsidRDefault="0031539E" w:rsidP="007A1F0E">
      <w:pPr>
        <w:rPr>
          <w:rFonts w:ascii="Calibri Light" w:hAnsi="Calibri Light" w:cs="Calibri Light"/>
          <w:lang w:eastAsia="en-US" w:bidi="ar-SA"/>
        </w:rPr>
      </w:pPr>
      <w:r w:rsidRPr="002E6C0B">
        <w:rPr>
          <w:rFonts w:ascii="Calibri Light" w:hAnsi="Calibri Light" w:cs="Calibri Light"/>
          <w:lang w:eastAsia="en-US" w:bidi="ar-SA"/>
        </w:rPr>
        <w:t>Det er registrert</w:t>
      </w:r>
      <w:r w:rsidR="005405DC" w:rsidRPr="002E6C0B">
        <w:rPr>
          <w:rFonts w:ascii="Calibri Light" w:hAnsi="Calibri Light" w:cs="Calibri Light"/>
          <w:lang w:eastAsia="en-US" w:bidi="ar-SA"/>
        </w:rPr>
        <w:t xml:space="preserve"> </w:t>
      </w:r>
      <w:r w:rsidR="003F73E1" w:rsidRPr="002E6C0B">
        <w:rPr>
          <w:rFonts w:ascii="Calibri Light" w:hAnsi="Calibri Light" w:cs="Calibri Light"/>
          <w:lang w:eastAsia="en-US" w:bidi="ar-SA"/>
        </w:rPr>
        <w:t>6</w:t>
      </w:r>
      <w:r w:rsidR="00733786" w:rsidRPr="002E6C0B">
        <w:rPr>
          <w:rFonts w:ascii="Calibri Light" w:hAnsi="Calibri Light" w:cs="Calibri Light"/>
          <w:lang w:eastAsia="en-US" w:bidi="ar-SA"/>
        </w:rPr>
        <w:t>2</w:t>
      </w:r>
      <w:r w:rsidR="003F73E1" w:rsidRPr="002E6C0B">
        <w:rPr>
          <w:rFonts w:ascii="Calibri Light" w:hAnsi="Calibri Light" w:cs="Calibri Light"/>
          <w:lang w:eastAsia="en-US" w:bidi="ar-SA"/>
        </w:rPr>
        <w:t xml:space="preserve"> ordinære anlegg</w:t>
      </w:r>
      <w:r w:rsidR="00236F8B" w:rsidRPr="002E6C0B">
        <w:rPr>
          <w:rFonts w:ascii="Calibri Light" w:hAnsi="Calibri Light" w:cs="Calibri Light"/>
          <w:lang w:eastAsia="en-US" w:bidi="ar-SA"/>
        </w:rPr>
        <w:t xml:space="preserve">, eksisterende og planlagte og </w:t>
      </w:r>
      <w:r w:rsidR="00696E7E" w:rsidRPr="002E6C0B">
        <w:rPr>
          <w:rFonts w:ascii="Calibri Light" w:hAnsi="Calibri Light" w:cs="Calibri Light"/>
          <w:lang w:eastAsia="en-US" w:bidi="ar-SA"/>
        </w:rPr>
        <w:t>31</w:t>
      </w:r>
      <w:r w:rsidR="005D4AB8" w:rsidRPr="002E6C0B">
        <w:rPr>
          <w:rFonts w:ascii="Calibri Light" w:hAnsi="Calibri Light" w:cs="Calibri Light"/>
          <w:lang w:eastAsia="en-US" w:bidi="ar-SA"/>
        </w:rPr>
        <w:t xml:space="preserve"> nærmiljøanlegg, eksisterende og planlagte</w:t>
      </w:r>
      <w:r w:rsidR="006D6520" w:rsidRPr="002E6C0B">
        <w:rPr>
          <w:rFonts w:ascii="Calibri Light" w:hAnsi="Calibri Light" w:cs="Calibri Light"/>
          <w:lang w:eastAsia="en-US" w:bidi="ar-SA"/>
        </w:rPr>
        <w:t>.</w:t>
      </w:r>
    </w:p>
    <w:p w14:paraId="7165D1BF" w14:textId="06832888" w:rsidR="00A41D2F" w:rsidRPr="002E6C0B" w:rsidRDefault="00F03496" w:rsidP="00A41D2F">
      <w:pPr>
        <w:spacing w:before="0"/>
        <w:rPr>
          <w:rFonts w:ascii="Calibri Light" w:hAnsi="Calibri Light" w:cs="Calibri Light"/>
          <w:lang w:eastAsia="en-US" w:bidi="ar-SA"/>
        </w:rPr>
      </w:pPr>
      <w:r w:rsidRPr="002E6C0B">
        <w:rPr>
          <w:rFonts w:ascii="Calibri Light" w:hAnsi="Calibri Light" w:cs="Calibri Light"/>
          <w:lang w:eastAsia="en-US" w:bidi="ar-SA"/>
        </w:rPr>
        <w:t>I r</w:t>
      </w:r>
      <w:r w:rsidR="00A82863" w:rsidRPr="002E6C0B">
        <w:rPr>
          <w:rFonts w:ascii="Calibri Light" w:hAnsi="Calibri Light" w:cs="Calibri Light"/>
          <w:lang w:eastAsia="en-US" w:bidi="ar-SA"/>
        </w:rPr>
        <w:t>egisteret</w:t>
      </w:r>
      <w:r w:rsidR="00A41D2F" w:rsidRPr="002E6C0B">
        <w:rPr>
          <w:rFonts w:ascii="Calibri Light" w:hAnsi="Calibri Light" w:cs="Calibri Light"/>
          <w:lang w:eastAsia="en-US" w:bidi="ar-SA"/>
        </w:rPr>
        <w:t xml:space="preserve"> </w:t>
      </w:r>
      <w:r w:rsidR="00074AAC" w:rsidRPr="002E6C0B">
        <w:rPr>
          <w:rFonts w:ascii="Calibri Light" w:hAnsi="Calibri Light" w:cs="Calibri Light"/>
          <w:lang w:eastAsia="en-US" w:bidi="ar-SA"/>
        </w:rPr>
        <w:t xml:space="preserve">finnes også oversikt over </w:t>
      </w:r>
      <w:r w:rsidR="00A41D2F" w:rsidRPr="002E6C0B">
        <w:rPr>
          <w:rFonts w:ascii="Calibri Light" w:hAnsi="Calibri Light" w:cs="Calibri Light"/>
          <w:lang w:eastAsia="en-US" w:bidi="ar-SA"/>
        </w:rPr>
        <w:t>nedlagte og ikke realiserte anlegg.</w:t>
      </w:r>
    </w:p>
    <w:p w14:paraId="003F4F2C" w14:textId="41B6BFD5" w:rsidR="00705743" w:rsidRDefault="006D6520" w:rsidP="007A1F0E">
      <w:pPr>
        <w:rPr>
          <w:rFonts w:ascii="Calibri Light" w:hAnsi="Calibri Light" w:cs="Calibri Light"/>
          <w:lang w:eastAsia="en-US" w:bidi="ar-SA"/>
        </w:rPr>
      </w:pPr>
      <w:r w:rsidRPr="002E6C0B">
        <w:rPr>
          <w:rFonts w:ascii="Calibri Light" w:hAnsi="Calibri Light" w:cs="Calibri Light"/>
          <w:lang w:eastAsia="en-US" w:bidi="ar-SA"/>
        </w:rPr>
        <w:t xml:space="preserve">Dette er </w:t>
      </w:r>
      <w:r w:rsidR="00C5235B" w:rsidRPr="002E6C0B">
        <w:rPr>
          <w:rFonts w:ascii="Calibri Light" w:hAnsi="Calibri Light" w:cs="Calibri Light"/>
          <w:lang w:eastAsia="en-US" w:bidi="ar-SA"/>
        </w:rPr>
        <w:t>Kulturdepartementets</w:t>
      </w:r>
      <w:r w:rsidR="00910048" w:rsidRPr="002E6C0B">
        <w:rPr>
          <w:rFonts w:ascii="Calibri Light" w:hAnsi="Calibri Light" w:cs="Calibri Light"/>
          <w:lang w:eastAsia="en-US" w:bidi="ar-SA"/>
        </w:rPr>
        <w:t xml:space="preserve"> oversikt over alle </w:t>
      </w:r>
      <w:r w:rsidRPr="002E6C0B">
        <w:rPr>
          <w:rFonts w:ascii="Calibri Light" w:hAnsi="Calibri Light" w:cs="Calibri Light"/>
          <w:lang w:eastAsia="en-US" w:bidi="ar-SA"/>
        </w:rPr>
        <w:t>anlegg det er søkt spillemidler til</w:t>
      </w:r>
      <w:r w:rsidR="00C74C75" w:rsidRPr="002E6C0B">
        <w:rPr>
          <w:rFonts w:ascii="Calibri Light" w:hAnsi="Calibri Light" w:cs="Calibri Light"/>
          <w:lang w:eastAsia="en-US" w:bidi="ar-SA"/>
        </w:rPr>
        <w:t>. I kommunen vil</w:t>
      </w:r>
      <w:r w:rsidR="00E30948" w:rsidRPr="002E6C0B">
        <w:rPr>
          <w:rFonts w:ascii="Calibri Light" w:hAnsi="Calibri Light" w:cs="Calibri Light"/>
          <w:lang w:eastAsia="en-US" w:bidi="ar-SA"/>
        </w:rPr>
        <w:t xml:space="preserve"> det</w:t>
      </w:r>
      <w:r w:rsidR="00C74C75" w:rsidRPr="002E6C0B">
        <w:rPr>
          <w:rFonts w:ascii="Calibri Light" w:hAnsi="Calibri Light" w:cs="Calibri Light"/>
          <w:lang w:eastAsia="en-US" w:bidi="ar-SA"/>
        </w:rPr>
        <w:t xml:space="preserve"> derfor finnes </w:t>
      </w:r>
      <w:r w:rsidR="00745DA2" w:rsidRPr="002E6C0B">
        <w:rPr>
          <w:rFonts w:ascii="Calibri Light" w:hAnsi="Calibri Light" w:cs="Calibri Light"/>
          <w:lang w:eastAsia="en-US" w:bidi="ar-SA"/>
        </w:rPr>
        <w:t>andre</w:t>
      </w:r>
      <w:r w:rsidR="00677D38" w:rsidRPr="002E6C0B">
        <w:rPr>
          <w:rFonts w:ascii="Calibri Light" w:hAnsi="Calibri Light" w:cs="Calibri Light"/>
          <w:lang w:eastAsia="en-US" w:bidi="ar-SA"/>
        </w:rPr>
        <w:t xml:space="preserve"> an</w:t>
      </w:r>
      <w:r w:rsidR="00F45A0D" w:rsidRPr="002E6C0B">
        <w:rPr>
          <w:rFonts w:ascii="Calibri Light" w:hAnsi="Calibri Light" w:cs="Calibri Light"/>
          <w:lang w:eastAsia="en-US" w:bidi="ar-SA"/>
        </w:rPr>
        <w:t>legg</w:t>
      </w:r>
      <w:r w:rsidR="00745DA2" w:rsidRPr="002E6C0B">
        <w:rPr>
          <w:rFonts w:ascii="Calibri Light" w:hAnsi="Calibri Light" w:cs="Calibri Light"/>
          <w:lang w:eastAsia="en-US" w:bidi="ar-SA"/>
        </w:rPr>
        <w:t xml:space="preserve">, spesielt tilknyttet boligområder og </w:t>
      </w:r>
      <w:r w:rsidR="00D96F7E" w:rsidRPr="002E6C0B">
        <w:rPr>
          <w:rFonts w:ascii="Calibri Light" w:hAnsi="Calibri Light" w:cs="Calibri Light"/>
          <w:lang w:eastAsia="en-US" w:bidi="ar-SA"/>
        </w:rPr>
        <w:t xml:space="preserve">lekeområder, </w:t>
      </w:r>
      <w:r w:rsidR="00801720" w:rsidRPr="002E6C0B">
        <w:rPr>
          <w:rFonts w:ascii="Calibri Light" w:hAnsi="Calibri Light" w:cs="Calibri Light"/>
          <w:lang w:eastAsia="en-US" w:bidi="ar-SA"/>
        </w:rPr>
        <w:t xml:space="preserve">det </w:t>
      </w:r>
      <w:r w:rsidR="00251AB2" w:rsidRPr="002E6C0B">
        <w:rPr>
          <w:rFonts w:ascii="Calibri Light" w:hAnsi="Calibri Light" w:cs="Calibri Light"/>
          <w:lang w:eastAsia="en-US" w:bidi="ar-SA"/>
        </w:rPr>
        <w:t xml:space="preserve">ikke </w:t>
      </w:r>
      <w:r w:rsidR="00801720" w:rsidRPr="002E6C0B">
        <w:rPr>
          <w:rFonts w:ascii="Calibri Light" w:hAnsi="Calibri Light" w:cs="Calibri Light"/>
          <w:lang w:eastAsia="en-US" w:bidi="ar-SA"/>
        </w:rPr>
        <w:t xml:space="preserve">er søkt spillemidler til, </w:t>
      </w:r>
      <w:r w:rsidR="00D96F7E" w:rsidRPr="002E6C0B">
        <w:rPr>
          <w:rFonts w:ascii="Calibri Light" w:hAnsi="Calibri Light" w:cs="Calibri Light"/>
          <w:lang w:eastAsia="en-US" w:bidi="ar-SA"/>
        </w:rPr>
        <w:t xml:space="preserve">og som dermed ikke er med i </w:t>
      </w:r>
      <w:r w:rsidR="00BF1F4C" w:rsidRPr="002E6C0B">
        <w:rPr>
          <w:rFonts w:ascii="Calibri Light" w:hAnsi="Calibri Light" w:cs="Calibri Light"/>
          <w:lang w:eastAsia="en-US" w:bidi="ar-SA"/>
        </w:rPr>
        <w:t>registeret</w:t>
      </w:r>
      <w:r w:rsidR="00D96F7E" w:rsidRPr="002E6C0B">
        <w:rPr>
          <w:rFonts w:ascii="Calibri Light" w:hAnsi="Calibri Light" w:cs="Calibri Light"/>
          <w:lang w:eastAsia="en-US" w:bidi="ar-SA"/>
        </w:rPr>
        <w:t>.</w:t>
      </w:r>
    </w:p>
    <w:p w14:paraId="1AEA36E8" w14:textId="77777777" w:rsidR="001D0DC9" w:rsidRDefault="001D0DC9" w:rsidP="007A1F0E">
      <w:pPr>
        <w:rPr>
          <w:rFonts w:ascii="Calibri Light" w:hAnsi="Calibri Light" w:cs="Calibri Light"/>
          <w:sz w:val="24"/>
          <w:szCs w:val="24"/>
          <w:lang w:eastAsia="en-US" w:bidi="ar-SA"/>
        </w:rPr>
      </w:pPr>
    </w:p>
    <w:tbl>
      <w:tblPr>
        <w:tblStyle w:val="Tabellrutenett"/>
        <w:tblW w:w="0" w:type="auto"/>
        <w:tblLook w:val="04A0" w:firstRow="1" w:lastRow="0" w:firstColumn="1" w:lastColumn="0" w:noHBand="0" w:noVBand="1"/>
      </w:tblPr>
      <w:tblGrid>
        <w:gridCol w:w="3114"/>
        <w:gridCol w:w="1701"/>
        <w:gridCol w:w="1830"/>
        <w:gridCol w:w="1830"/>
      </w:tblGrid>
      <w:tr w:rsidR="00A43CC6" w:rsidRPr="002E6C0B" w14:paraId="24517239" w14:textId="500E05D0" w:rsidTr="004B5779">
        <w:tc>
          <w:tcPr>
            <w:tcW w:w="8475" w:type="dxa"/>
            <w:gridSpan w:val="4"/>
            <w:shd w:val="clear" w:color="auto" w:fill="4F81BD" w:themeFill="accent1"/>
          </w:tcPr>
          <w:p w14:paraId="4501D846" w14:textId="49894037" w:rsidR="00A43CC6" w:rsidRPr="002E6C0B" w:rsidRDefault="00A43CC6" w:rsidP="007A1F0E">
            <w:pPr>
              <w:rPr>
                <w:rFonts w:ascii="Calibri Light" w:hAnsi="Calibri Light" w:cs="Calibri Light"/>
                <w:b/>
                <w:bCs/>
                <w:lang w:eastAsia="en-US" w:bidi="ar-SA"/>
              </w:rPr>
            </w:pPr>
            <w:r w:rsidRPr="002E6C0B">
              <w:rPr>
                <w:rFonts w:ascii="Calibri Light" w:hAnsi="Calibri Light" w:cs="Calibri Light"/>
                <w:b/>
                <w:bCs/>
                <w:lang w:eastAsia="en-US" w:bidi="ar-SA"/>
              </w:rPr>
              <w:t>Anleggsoversikt i Overhalla</w:t>
            </w:r>
          </w:p>
        </w:tc>
      </w:tr>
      <w:tr w:rsidR="00A43CC6" w:rsidRPr="002E6C0B" w14:paraId="16992B10" w14:textId="7C0FB8D4" w:rsidTr="004B5779">
        <w:tc>
          <w:tcPr>
            <w:tcW w:w="3114" w:type="dxa"/>
            <w:shd w:val="clear" w:color="auto" w:fill="4F81BD" w:themeFill="accent1"/>
          </w:tcPr>
          <w:p w14:paraId="4A4845B6" w14:textId="5CCCAA20" w:rsidR="00A43CC6" w:rsidRPr="002E6C0B" w:rsidRDefault="00A43CC6" w:rsidP="007A1F0E">
            <w:pPr>
              <w:rPr>
                <w:rFonts w:ascii="Calibri Light" w:hAnsi="Calibri Light" w:cs="Calibri Light"/>
                <w:b/>
                <w:bCs/>
                <w:lang w:eastAsia="en-US" w:bidi="ar-SA"/>
              </w:rPr>
            </w:pPr>
            <w:r w:rsidRPr="002E6C0B">
              <w:rPr>
                <w:rFonts w:ascii="Calibri Light" w:hAnsi="Calibri Light" w:cs="Calibri Light"/>
                <w:b/>
                <w:bCs/>
                <w:lang w:eastAsia="en-US" w:bidi="ar-SA"/>
              </w:rPr>
              <w:t>Anleggstype</w:t>
            </w:r>
          </w:p>
        </w:tc>
        <w:tc>
          <w:tcPr>
            <w:tcW w:w="1701" w:type="dxa"/>
            <w:shd w:val="clear" w:color="auto" w:fill="4F81BD" w:themeFill="accent1"/>
          </w:tcPr>
          <w:p w14:paraId="51A73DC5" w14:textId="5E8ACAAC" w:rsidR="00A43CC6" w:rsidRPr="002E6C0B" w:rsidRDefault="00A43CC6" w:rsidP="007A1F0E">
            <w:pPr>
              <w:rPr>
                <w:rFonts w:ascii="Calibri Light" w:hAnsi="Calibri Light" w:cs="Calibri Light"/>
                <w:b/>
                <w:bCs/>
                <w:lang w:eastAsia="en-US" w:bidi="ar-SA"/>
              </w:rPr>
            </w:pPr>
            <w:r w:rsidRPr="002E6C0B">
              <w:rPr>
                <w:rFonts w:ascii="Calibri Light" w:hAnsi="Calibri Light" w:cs="Calibri Light"/>
                <w:b/>
                <w:bCs/>
                <w:lang w:eastAsia="en-US" w:bidi="ar-SA"/>
              </w:rPr>
              <w:t>Ordinært anlegg</w:t>
            </w:r>
          </w:p>
        </w:tc>
        <w:tc>
          <w:tcPr>
            <w:tcW w:w="1830" w:type="dxa"/>
            <w:shd w:val="clear" w:color="auto" w:fill="4F81BD" w:themeFill="accent1"/>
          </w:tcPr>
          <w:p w14:paraId="17F98290" w14:textId="40B9E171" w:rsidR="00A43CC6" w:rsidRPr="002E6C0B" w:rsidRDefault="00A43CC6" w:rsidP="007A1F0E">
            <w:pPr>
              <w:rPr>
                <w:rFonts w:ascii="Calibri Light" w:hAnsi="Calibri Light" w:cs="Calibri Light"/>
                <w:b/>
                <w:bCs/>
                <w:lang w:eastAsia="en-US" w:bidi="ar-SA"/>
              </w:rPr>
            </w:pPr>
            <w:r w:rsidRPr="002E6C0B">
              <w:rPr>
                <w:rFonts w:ascii="Calibri Light" w:hAnsi="Calibri Light" w:cs="Calibri Light"/>
                <w:b/>
                <w:bCs/>
                <w:lang w:eastAsia="en-US" w:bidi="ar-SA"/>
              </w:rPr>
              <w:t>Nærmiljøanlegg</w:t>
            </w:r>
          </w:p>
        </w:tc>
        <w:tc>
          <w:tcPr>
            <w:tcW w:w="1830" w:type="dxa"/>
            <w:shd w:val="clear" w:color="auto" w:fill="4F81BD" w:themeFill="accent1"/>
          </w:tcPr>
          <w:p w14:paraId="023291C2" w14:textId="0DCB5494" w:rsidR="00A43CC6" w:rsidRPr="002E6C0B" w:rsidRDefault="00CF22D4" w:rsidP="007A1F0E">
            <w:pPr>
              <w:rPr>
                <w:rFonts w:ascii="Calibri Light" w:hAnsi="Calibri Light" w:cs="Calibri Light"/>
                <w:b/>
                <w:bCs/>
                <w:lang w:eastAsia="en-US" w:bidi="ar-SA"/>
              </w:rPr>
            </w:pPr>
            <w:r w:rsidRPr="002E6C0B">
              <w:rPr>
                <w:rFonts w:ascii="Calibri Light" w:hAnsi="Calibri Light" w:cs="Calibri Light"/>
                <w:b/>
                <w:bCs/>
                <w:lang w:eastAsia="en-US" w:bidi="ar-SA"/>
              </w:rPr>
              <w:t>Under arbeid</w:t>
            </w:r>
          </w:p>
        </w:tc>
      </w:tr>
      <w:tr w:rsidR="00A43CC6" w:rsidRPr="002E6C0B" w14:paraId="4FB9C5EF" w14:textId="05170975" w:rsidTr="004B5779">
        <w:tc>
          <w:tcPr>
            <w:tcW w:w="3114" w:type="dxa"/>
            <w:shd w:val="clear" w:color="auto" w:fill="4F81BD" w:themeFill="accent1"/>
          </w:tcPr>
          <w:p w14:paraId="0D15B5D2" w14:textId="35AEB1B8"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Fotballanlegg, kunstgress</w:t>
            </w:r>
          </w:p>
        </w:tc>
        <w:tc>
          <w:tcPr>
            <w:tcW w:w="1701" w:type="dxa"/>
            <w:shd w:val="clear" w:color="auto" w:fill="4F81BD" w:themeFill="accent1"/>
          </w:tcPr>
          <w:p w14:paraId="14ECE4D3" w14:textId="474B5A3E"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5F133A95"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5FD292A9" w14:textId="77777777" w:rsidR="00A43CC6" w:rsidRPr="002E6C0B" w:rsidRDefault="00A43CC6" w:rsidP="007A1F0E">
            <w:pPr>
              <w:rPr>
                <w:rFonts w:ascii="Calibri Light" w:hAnsi="Calibri Light" w:cs="Calibri Light"/>
                <w:lang w:eastAsia="en-US" w:bidi="ar-SA"/>
              </w:rPr>
            </w:pPr>
          </w:p>
        </w:tc>
      </w:tr>
      <w:tr w:rsidR="00A43CC6" w:rsidRPr="002E6C0B" w14:paraId="01C273BC" w14:textId="4748C85B" w:rsidTr="004B5779">
        <w:tc>
          <w:tcPr>
            <w:tcW w:w="3114" w:type="dxa"/>
            <w:shd w:val="clear" w:color="auto" w:fill="4F81BD" w:themeFill="accent1"/>
          </w:tcPr>
          <w:p w14:paraId="24EB49C0" w14:textId="1F5A3A3C"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Fotballanlegg, naturgress</w:t>
            </w:r>
          </w:p>
        </w:tc>
        <w:tc>
          <w:tcPr>
            <w:tcW w:w="1701" w:type="dxa"/>
            <w:shd w:val="clear" w:color="auto" w:fill="4F81BD" w:themeFill="accent1"/>
          </w:tcPr>
          <w:p w14:paraId="7179221D" w14:textId="6378CAFD"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2</w:t>
            </w:r>
          </w:p>
        </w:tc>
        <w:tc>
          <w:tcPr>
            <w:tcW w:w="1830" w:type="dxa"/>
            <w:shd w:val="clear" w:color="auto" w:fill="4F81BD" w:themeFill="accent1"/>
          </w:tcPr>
          <w:p w14:paraId="4F1EAACB"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4E3B23B3" w14:textId="77777777" w:rsidR="00A43CC6" w:rsidRPr="002E6C0B" w:rsidRDefault="00A43CC6" w:rsidP="007A1F0E">
            <w:pPr>
              <w:rPr>
                <w:rFonts w:ascii="Calibri Light" w:hAnsi="Calibri Light" w:cs="Calibri Light"/>
                <w:lang w:eastAsia="en-US" w:bidi="ar-SA"/>
              </w:rPr>
            </w:pPr>
          </w:p>
        </w:tc>
      </w:tr>
      <w:tr w:rsidR="00A43CC6" w:rsidRPr="002E6C0B" w14:paraId="5423D908" w14:textId="0EF5A0DA" w:rsidTr="004B5779">
        <w:tc>
          <w:tcPr>
            <w:tcW w:w="3114" w:type="dxa"/>
            <w:shd w:val="clear" w:color="auto" w:fill="4F81BD" w:themeFill="accent1"/>
          </w:tcPr>
          <w:p w14:paraId="08BD98A6" w14:textId="07731205" w:rsidR="00A43CC6" w:rsidRPr="002E6C0B" w:rsidRDefault="00A43CC6" w:rsidP="007A1F0E">
            <w:pPr>
              <w:rPr>
                <w:rFonts w:ascii="Calibri Light" w:hAnsi="Calibri Light" w:cs="Calibri Light"/>
                <w:lang w:eastAsia="en-US" w:bidi="ar-SA"/>
              </w:rPr>
            </w:pPr>
            <w:proofErr w:type="spellStart"/>
            <w:r w:rsidRPr="002E6C0B">
              <w:rPr>
                <w:rFonts w:ascii="Calibri Light" w:hAnsi="Calibri Light" w:cs="Calibri Light"/>
                <w:lang w:eastAsia="en-US" w:bidi="ar-SA"/>
              </w:rPr>
              <w:t>Balløkke</w:t>
            </w:r>
            <w:proofErr w:type="spellEnd"/>
            <w:r w:rsidRPr="002E6C0B">
              <w:rPr>
                <w:rFonts w:ascii="Calibri Light" w:hAnsi="Calibri Light" w:cs="Calibri Light"/>
                <w:lang w:eastAsia="en-US" w:bidi="ar-SA"/>
              </w:rPr>
              <w:t xml:space="preserve">, </w:t>
            </w:r>
            <w:proofErr w:type="spellStart"/>
            <w:r w:rsidRPr="002E6C0B">
              <w:rPr>
                <w:rFonts w:ascii="Calibri Light" w:hAnsi="Calibri Light" w:cs="Calibri Light"/>
                <w:lang w:eastAsia="en-US" w:bidi="ar-SA"/>
              </w:rPr>
              <w:t>ballbinge</w:t>
            </w:r>
            <w:proofErr w:type="spellEnd"/>
          </w:p>
        </w:tc>
        <w:tc>
          <w:tcPr>
            <w:tcW w:w="1701" w:type="dxa"/>
            <w:shd w:val="clear" w:color="auto" w:fill="4F81BD" w:themeFill="accent1"/>
          </w:tcPr>
          <w:p w14:paraId="6C95D299" w14:textId="02BFEA79"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4ABD1D8F" w14:textId="1EB27F2D" w:rsidR="00A43CC6" w:rsidRPr="002E6C0B" w:rsidRDefault="008346B4" w:rsidP="007A1F0E">
            <w:pPr>
              <w:rPr>
                <w:rFonts w:ascii="Calibri Light" w:hAnsi="Calibri Light" w:cs="Calibri Light"/>
                <w:lang w:eastAsia="en-US" w:bidi="ar-SA"/>
              </w:rPr>
            </w:pPr>
            <w:r w:rsidRPr="002E6C0B">
              <w:rPr>
                <w:rFonts w:ascii="Calibri Light" w:hAnsi="Calibri Light" w:cs="Calibri Light"/>
                <w:lang w:eastAsia="en-US" w:bidi="ar-SA"/>
              </w:rPr>
              <w:t>7</w:t>
            </w:r>
          </w:p>
        </w:tc>
        <w:tc>
          <w:tcPr>
            <w:tcW w:w="1830" w:type="dxa"/>
            <w:shd w:val="clear" w:color="auto" w:fill="4F81BD" w:themeFill="accent1"/>
          </w:tcPr>
          <w:p w14:paraId="00288292" w14:textId="77777777" w:rsidR="00A43CC6" w:rsidRPr="002E6C0B" w:rsidRDefault="00A43CC6" w:rsidP="007A1F0E">
            <w:pPr>
              <w:rPr>
                <w:rFonts w:ascii="Calibri Light" w:hAnsi="Calibri Light" w:cs="Calibri Light"/>
                <w:lang w:eastAsia="en-US" w:bidi="ar-SA"/>
              </w:rPr>
            </w:pPr>
          </w:p>
        </w:tc>
      </w:tr>
      <w:tr w:rsidR="00A43CC6" w:rsidRPr="002E6C0B" w14:paraId="19254CA7" w14:textId="1D326DE4" w:rsidTr="004B5779">
        <w:tc>
          <w:tcPr>
            <w:tcW w:w="3114" w:type="dxa"/>
            <w:shd w:val="clear" w:color="auto" w:fill="4F81BD" w:themeFill="accent1"/>
          </w:tcPr>
          <w:p w14:paraId="1BDE95B1" w14:textId="03EAFC6C"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Friidrettsanlegg</w:t>
            </w:r>
          </w:p>
        </w:tc>
        <w:tc>
          <w:tcPr>
            <w:tcW w:w="1701" w:type="dxa"/>
            <w:shd w:val="clear" w:color="auto" w:fill="4F81BD" w:themeFill="accent1"/>
          </w:tcPr>
          <w:p w14:paraId="45216917" w14:textId="68E274A1"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2DC97445"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32AE937A" w14:textId="77777777" w:rsidR="00A43CC6" w:rsidRPr="002E6C0B" w:rsidRDefault="00A43CC6" w:rsidP="007A1F0E">
            <w:pPr>
              <w:rPr>
                <w:rFonts w:ascii="Calibri Light" w:hAnsi="Calibri Light" w:cs="Calibri Light"/>
                <w:lang w:eastAsia="en-US" w:bidi="ar-SA"/>
              </w:rPr>
            </w:pPr>
          </w:p>
        </w:tc>
      </w:tr>
      <w:tr w:rsidR="00A43CC6" w:rsidRPr="002E6C0B" w14:paraId="078F96E0" w14:textId="762A4C70" w:rsidTr="004B5779">
        <w:tc>
          <w:tcPr>
            <w:tcW w:w="3114" w:type="dxa"/>
            <w:shd w:val="clear" w:color="auto" w:fill="4F81BD" w:themeFill="accent1"/>
          </w:tcPr>
          <w:p w14:paraId="2095A796" w14:textId="03763FAF"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Tennisbane</w:t>
            </w:r>
          </w:p>
        </w:tc>
        <w:tc>
          <w:tcPr>
            <w:tcW w:w="1701" w:type="dxa"/>
            <w:shd w:val="clear" w:color="auto" w:fill="4F81BD" w:themeFill="accent1"/>
          </w:tcPr>
          <w:p w14:paraId="284AD6B9" w14:textId="6A75DC56"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5A1C37A5"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4FC34A11" w14:textId="77777777" w:rsidR="00A43CC6" w:rsidRPr="002E6C0B" w:rsidRDefault="00A43CC6" w:rsidP="007A1F0E">
            <w:pPr>
              <w:rPr>
                <w:rFonts w:ascii="Calibri Light" w:hAnsi="Calibri Light" w:cs="Calibri Light"/>
                <w:lang w:eastAsia="en-US" w:bidi="ar-SA"/>
              </w:rPr>
            </w:pPr>
          </w:p>
        </w:tc>
      </w:tr>
      <w:tr w:rsidR="00A43CC6" w:rsidRPr="002E6C0B" w14:paraId="65E7965A" w14:textId="354A955B" w:rsidTr="004B5779">
        <w:tc>
          <w:tcPr>
            <w:tcW w:w="3114" w:type="dxa"/>
            <w:shd w:val="clear" w:color="auto" w:fill="4F81BD" w:themeFill="accent1"/>
          </w:tcPr>
          <w:p w14:paraId="46FA59E4" w14:textId="6EBE9697"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lastRenderedPageBreak/>
              <w:t>Hall, aktivitetssal</w:t>
            </w:r>
          </w:p>
        </w:tc>
        <w:tc>
          <w:tcPr>
            <w:tcW w:w="1701" w:type="dxa"/>
            <w:shd w:val="clear" w:color="auto" w:fill="4F81BD" w:themeFill="accent1"/>
          </w:tcPr>
          <w:p w14:paraId="0D5754A6" w14:textId="56F00F73" w:rsidR="00A43CC6" w:rsidRPr="002E6C0B" w:rsidRDefault="00D50FCD"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6A572F75"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09508AF2" w14:textId="77777777" w:rsidR="00A43CC6" w:rsidRPr="002E6C0B" w:rsidRDefault="00A43CC6" w:rsidP="007A1F0E">
            <w:pPr>
              <w:rPr>
                <w:rFonts w:ascii="Calibri Light" w:hAnsi="Calibri Light" w:cs="Calibri Light"/>
                <w:lang w:eastAsia="en-US" w:bidi="ar-SA"/>
              </w:rPr>
            </w:pPr>
          </w:p>
        </w:tc>
      </w:tr>
      <w:tr w:rsidR="00A43CC6" w:rsidRPr="002E6C0B" w14:paraId="65BC711E" w14:textId="2A42BDCB" w:rsidTr="004B5779">
        <w:tc>
          <w:tcPr>
            <w:tcW w:w="3114" w:type="dxa"/>
            <w:shd w:val="clear" w:color="auto" w:fill="4F81BD" w:themeFill="accent1"/>
          </w:tcPr>
          <w:p w14:paraId="463239B8" w14:textId="15D6F5E2"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Buldrevegg, inne og ute</w:t>
            </w:r>
          </w:p>
        </w:tc>
        <w:tc>
          <w:tcPr>
            <w:tcW w:w="1701" w:type="dxa"/>
            <w:shd w:val="clear" w:color="auto" w:fill="4F81BD" w:themeFill="accent1"/>
          </w:tcPr>
          <w:p w14:paraId="0FDD1FBD" w14:textId="303F9B30"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31174B9C" w14:textId="72A38C35"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2</w:t>
            </w:r>
          </w:p>
        </w:tc>
        <w:tc>
          <w:tcPr>
            <w:tcW w:w="1830" w:type="dxa"/>
            <w:shd w:val="clear" w:color="auto" w:fill="4F81BD" w:themeFill="accent1"/>
          </w:tcPr>
          <w:p w14:paraId="5D77E930" w14:textId="77777777" w:rsidR="00A43CC6" w:rsidRPr="002E6C0B" w:rsidRDefault="00A43CC6" w:rsidP="007A1F0E">
            <w:pPr>
              <w:rPr>
                <w:rFonts w:ascii="Calibri Light" w:hAnsi="Calibri Light" w:cs="Calibri Light"/>
                <w:lang w:eastAsia="en-US" w:bidi="ar-SA"/>
              </w:rPr>
            </w:pPr>
          </w:p>
        </w:tc>
      </w:tr>
      <w:tr w:rsidR="00A43CC6" w:rsidRPr="002E6C0B" w14:paraId="087D18BB" w14:textId="1C1585EF" w:rsidTr="004B5779">
        <w:tc>
          <w:tcPr>
            <w:tcW w:w="3114" w:type="dxa"/>
            <w:shd w:val="clear" w:color="auto" w:fill="4F81BD" w:themeFill="accent1"/>
          </w:tcPr>
          <w:p w14:paraId="007FF296" w14:textId="0885B80C"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Golfbane</w:t>
            </w:r>
          </w:p>
        </w:tc>
        <w:tc>
          <w:tcPr>
            <w:tcW w:w="1701" w:type="dxa"/>
            <w:shd w:val="clear" w:color="auto" w:fill="4F81BD" w:themeFill="accent1"/>
          </w:tcPr>
          <w:p w14:paraId="478A0995" w14:textId="0CF257D7"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159E6F9A"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00BFDE98" w14:textId="77777777" w:rsidR="00A43CC6" w:rsidRPr="002E6C0B" w:rsidRDefault="00A43CC6" w:rsidP="007A1F0E">
            <w:pPr>
              <w:rPr>
                <w:rFonts w:ascii="Calibri Light" w:hAnsi="Calibri Light" w:cs="Calibri Light"/>
                <w:lang w:eastAsia="en-US" w:bidi="ar-SA"/>
              </w:rPr>
            </w:pPr>
          </w:p>
        </w:tc>
      </w:tr>
      <w:tr w:rsidR="00A43CC6" w:rsidRPr="002E6C0B" w14:paraId="1DB34D15" w14:textId="3BFE72B6" w:rsidTr="004B5779">
        <w:tc>
          <w:tcPr>
            <w:tcW w:w="3114" w:type="dxa"/>
            <w:shd w:val="clear" w:color="auto" w:fill="4F81BD" w:themeFill="accent1"/>
          </w:tcPr>
          <w:p w14:paraId="422A6AAA" w14:textId="647B8A0F"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Motocross-bane og barnebane</w:t>
            </w:r>
          </w:p>
        </w:tc>
        <w:tc>
          <w:tcPr>
            <w:tcW w:w="1701" w:type="dxa"/>
            <w:shd w:val="clear" w:color="auto" w:fill="4F81BD" w:themeFill="accent1"/>
          </w:tcPr>
          <w:p w14:paraId="704AE674" w14:textId="726C4ACC"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2</w:t>
            </w:r>
          </w:p>
        </w:tc>
        <w:tc>
          <w:tcPr>
            <w:tcW w:w="1830" w:type="dxa"/>
            <w:shd w:val="clear" w:color="auto" w:fill="4F81BD" w:themeFill="accent1"/>
          </w:tcPr>
          <w:p w14:paraId="0477E329"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2B838B88" w14:textId="77777777" w:rsidR="00A43CC6" w:rsidRPr="002E6C0B" w:rsidRDefault="00A43CC6" w:rsidP="007A1F0E">
            <w:pPr>
              <w:rPr>
                <w:rFonts w:ascii="Calibri Light" w:hAnsi="Calibri Light" w:cs="Calibri Light"/>
                <w:lang w:eastAsia="en-US" w:bidi="ar-SA"/>
              </w:rPr>
            </w:pPr>
          </w:p>
        </w:tc>
      </w:tr>
      <w:tr w:rsidR="00A43CC6" w:rsidRPr="002E6C0B" w14:paraId="11C33C26" w14:textId="69B7E9CB" w:rsidTr="004B5779">
        <w:tc>
          <w:tcPr>
            <w:tcW w:w="3114" w:type="dxa"/>
            <w:shd w:val="clear" w:color="auto" w:fill="4F81BD" w:themeFill="accent1"/>
          </w:tcPr>
          <w:p w14:paraId="3AF8283B" w14:textId="17229E17"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Hinderløype</w:t>
            </w:r>
          </w:p>
        </w:tc>
        <w:tc>
          <w:tcPr>
            <w:tcW w:w="1701" w:type="dxa"/>
            <w:shd w:val="clear" w:color="auto" w:fill="4F81BD" w:themeFill="accent1"/>
          </w:tcPr>
          <w:p w14:paraId="5D2C385F"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047B85A8" w14:textId="26179127"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3</w:t>
            </w:r>
          </w:p>
        </w:tc>
        <w:tc>
          <w:tcPr>
            <w:tcW w:w="1830" w:type="dxa"/>
            <w:shd w:val="clear" w:color="auto" w:fill="4F81BD" w:themeFill="accent1"/>
          </w:tcPr>
          <w:p w14:paraId="4F90ED35" w14:textId="77777777" w:rsidR="00A43CC6" w:rsidRPr="002E6C0B" w:rsidRDefault="00A43CC6" w:rsidP="007A1F0E">
            <w:pPr>
              <w:rPr>
                <w:rFonts w:ascii="Calibri Light" w:hAnsi="Calibri Light" w:cs="Calibri Light"/>
                <w:lang w:eastAsia="en-US" w:bidi="ar-SA"/>
              </w:rPr>
            </w:pPr>
          </w:p>
        </w:tc>
      </w:tr>
      <w:tr w:rsidR="00A43CC6" w:rsidRPr="002E6C0B" w14:paraId="16DE566C" w14:textId="7057F7A0" w:rsidTr="004B5779">
        <w:tc>
          <w:tcPr>
            <w:tcW w:w="3114" w:type="dxa"/>
            <w:shd w:val="clear" w:color="auto" w:fill="4F81BD" w:themeFill="accent1"/>
          </w:tcPr>
          <w:p w14:paraId="668BE5CA" w14:textId="6EC1CCC6"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Skianlegg</w:t>
            </w:r>
            <w:r w:rsidR="007C0242" w:rsidRPr="002E6C0B">
              <w:rPr>
                <w:rFonts w:ascii="Calibri Light" w:hAnsi="Calibri Light" w:cs="Calibri Light"/>
                <w:lang w:eastAsia="en-US" w:bidi="ar-SA"/>
              </w:rPr>
              <w:t>/lysløyper</w:t>
            </w:r>
          </w:p>
        </w:tc>
        <w:tc>
          <w:tcPr>
            <w:tcW w:w="1701" w:type="dxa"/>
            <w:shd w:val="clear" w:color="auto" w:fill="4F81BD" w:themeFill="accent1"/>
          </w:tcPr>
          <w:p w14:paraId="1FFB638E" w14:textId="3C5A997F" w:rsidR="00A43CC6" w:rsidRPr="002E6C0B" w:rsidRDefault="00B04479" w:rsidP="007A1F0E">
            <w:pPr>
              <w:rPr>
                <w:rFonts w:ascii="Calibri Light" w:hAnsi="Calibri Light" w:cs="Calibri Light"/>
                <w:lang w:eastAsia="en-US" w:bidi="ar-SA"/>
              </w:rPr>
            </w:pPr>
            <w:r w:rsidRPr="002E6C0B">
              <w:rPr>
                <w:rFonts w:ascii="Calibri Light" w:hAnsi="Calibri Light" w:cs="Calibri Light"/>
                <w:lang w:eastAsia="en-US" w:bidi="ar-SA"/>
              </w:rPr>
              <w:t>6</w:t>
            </w:r>
          </w:p>
        </w:tc>
        <w:tc>
          <w:tcPr>
            <w:tcW w:w="1830" w:type="dxa"/>
            <w:shd w:val="clear" w:color="auto" w:fill="4F81BD" w:themeFill="accent1"/>
          </w:tcPr>
          <w:p w14:paraId="0A270B04" w14:textId="1AF9EC63" w:rsidR="00A43CC6" w:rsidRPr="002E6C0B" w:rsidRDefault="00B04479"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79C39F12" w14:textId="77777777" w:rsidR="00A43CC6" w:rsidRPr="002E6C0B" w:rsidRDefault="00A43CC6" w:rsidP="007A1F0E">
            <w:pPr>
              <w:rPr>
                <w:rFonts w:ascii="Calibri Light" w:hAnsi="Calibri Light" w:cs="Calibri Light"/>
                <w:lang w:eastAsia="en-US" w:bidi="ar-SA"/>
              </w:rPr>
            </w:pPr>
          </w:p>
        </w:tc>
      </w:tr>
      <w:tr w:rsidR="00566487" w:rsidRPr="002E6C0B" w14:paraId="38E9A68D" w14:textId="77777777" w:rsidTr="004B5779">
        <w:tc>
          <w:tcPr>
            <w:tcW w:w="3114" w:type="dxa"/>
            <w:shd w:val="clear" w:color="auto" w:fill="4F81BD" w:themeFill="accent1"/>
          </w:tcPr>
          <w:p w14:paraId="62A802D3" w14:textId="7F7B2FDD" w:rsidR="00566487" w:rsidRPr="002E6C0B" w:rsidRDefault="00566487" w:rsidP="007A1F0E">
            <w:pPr>
              <w:rPr>
                <w:rFonts w:ascii="Calibri Light" w:hAnsi="Calibri Light" w:cs="Calibri Light"/>
                <w:lang w:eastAsia="en-US" w:bidi="ar-SA"/>
              </w:rPr>
            </w:pPr>
            <w:r w:rsidRPr="002E6C0B">
              <w:rPr>
                <w:rFonts w:ascii="Calibri Light" w:hAnsi="Calibri Light" w:cs="Calibri Light"/>
                <w:lang w:eastAsia="en-US" w:bidi="ar-SA"/>
              </w:rPr>
              <w:t>Turstier/skiløyper</w:t>
            </w:r>
          </w:p>
        </w:tc>
        <w:tc>
          <w:tcPr>
            <w:tcW w:w="1701" w:type="dxa"/>
            <w:shd w:val="clear" w:color="auto" w:fill="4F81BD" w:themeFill="accent1"/>
          </w:tcPr>
          <w:p w14:paraId="62815568" w14:textId="6EB592F2" w:rsidR="00566487" w:rsidRPr="002E6C0B" w:rsidRDefault="00E47363" w:rsidP="007A1F0E">
            <w:pPr>
              <w:rPr>
                <w:rFonts w:ascii="Calibri Light" w:hAnsi="Calibri Light" w:cs="Calibri Light"/>
                <w:lang w:eastAsia="en-US" w:bidi="ar-SA"/>
              </w:rPr>
            </w:pPr>
            <w:r w:rsidRPr="002E6C0B">
              <w:rPr>
                <w:rFonts w:ascii="Calibri Light" w:hAnsi="Calibri Light" w:cs="Calibri Light"/>
                <w:lang w:eastAsia="en-US" w:bidi="ar-SA"/>
              </w:rPr>
              <w:t>4</w:t>
            </w:r>
          </w:p>
        </w:tc>
        <w:tc>
          <w:tcPr>
            <w:tcW w:w="1830" w:type="dxa"/>
            <w:shd w:val="clear" w:color="auto" w:fill="4F81BD" w:themeFill="accent1"/>
          </w:tcPr>
          <w:p w14:paraId="16B6612F" w14:textId="7EC4209A" w:rsidR="00566487" w:rsidRPr="002E6C0B" w:rsidRDefault="00533187" w:rsidP="007A1F0E">
            <w:pPr>
              <w:rPr>
                <w:rFonts w:ascii="Calibri Light" w:hAnsi="Calibri Light" w:cs="Calibri Light"/>
                <w:lang w:eastAsia="en-US" w:bidi="ar-SA"/>
              </w:rPr>
            </w:pPr>
            <w:r w:rsidRPr="002E6C0B">
              <w:rPr>
                <w:rFonts w:ascii="Calibri Light" w:hAnsi="Calibri Light" w:cs="Calibri Light"/>
                <w:lang w:eastAsia="en-US" w:bidi="ar-SA"/>
              </w:rPr>
              <w:t>3</w:t>
            </w:r>
          </w:p>
        </w:tc>
        <w:tc>
          <w:tcPr>
            <w:tcW w:w="1830" w:type="dxa"/>
            <w:shd w:val="clear" w:color="auto" w:fill="4F81BD" w:themeFill="accent1"/>
          </w:tcPr>
          <w:p w14:paraId="6DBAF8DA" w14:textId="77777777" w:rsidR="00566487" w:rsidRPr="002E6C0B" w:rsidRDefault="00566487" w:rsidP="007A1F0E">
            <w:pPr>
              <w:rPr>
                <w:rFonts w:ascii="Calibri Light" w:hAnsi="Calibri Light" w:cs="Calibri Light"/>
                <w:lang w:eastAsia="en-US" w:bidi="ar-SA"/>
              </w:rPr>
            </w:pPr>
          </w:p>
        </w:tc>
      </w:tr>
      <w:tr w:rsidR="00A43CC6" w:rsidRPr="002E6C0B" w14:paraId="6373D50D" w14:textId="09EC0DAD" w:rsidTr="004B5779">
        <w:tc>
          <w:tcPr>
            <w:tcW w:w="3114" w:type="dxa"/>
            <w:shd w:val="clear" w:color="auto" w:fill="4F81BD" w:themeFill="accent1"/>
          </w:tcPr>
          <w:p w14:paraId="2112D5AA" w14:textId="1F30CFE9"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Skytteranlegg</w:t>
            </w:r>
          </w:p>
        </w:tc>
        <w:tc>
          <w:tcPr>
            <w:tcW w:w="1701" w:type="dxa"/>
            <w:shd w:val="clear" w:color="auto" w:fill="4F81BD" w:themeFill="accent1"/>
          </w:tcPr>
          <w:p w14:paraId="6A9B9F51" w14:textId="6B809CAB" w:rsidR="00A43CC6" w:rsidRPr="002E6C0B" w:rsidRDefault="00D760E1" w:rsidP="007A1F0E">
            <w:pPr>
              <w:rPr>
                <w:rFonts w:ascii="Calibri Light" w:hAnsi="Calibri Light" w:cs="Calibri Light"/>
                <w:lang w:eastAsia="en-US" w:bidi="ar-SA"/>
              </w:rPr>
            </w:pPr>
            <w:r w:rsidRPr="002E6C0B">
              <w:rPr>
                <w:rFonts w:ascii="Calibri Light" w:hAnsi="Calibri Light" w:cs="Calibri Light"/>
                <w:lang w:eastAsia="en-US" w:bidi="ar-SA"/>
              </w:rPr>
              <w:t>10</w:t>
            </w:r>
          </w:p>
        </w:tc>
        <w:tc>
          <w:tcPr>
            <w:tcW w:w="1830" w:type="dxa"/>
            <w:shd w:val="clear" w:color="auto" w:fill="4F81BD" w:themeFill="accent1"/>
          </w:tcPr>
          <w:p w14:paraId="6F3BC7FB" w14:textId="77777777" w:rsidR="00A43CC6" w:rsidRPr="002E6C0B" w:rsidRDefault="00A43CC6" w:rsidP="007A1F0E">
            <w:pPr>
              <w:rPr>
                <w:rFonts w:ascii="Calibri Light" w:hAnsi="Calibri Light" w:cs="Calibri Light"/>
                <w:lang w:eastAsia="en-US" w:bidi="ar-SA"/>
              </w:rPr>
            </w:pPr>
          </w:p>
        </w:tc>
        <w:tc>
          <w:tcPr>
            <w:tcW w:w="1830" w:type="dxa"/>
            <w:shd w:val="clear" w:color="auto" w:fill="4F81BD" w:themeFill="accent1"/>
          </w:tcPr>
          <w:p w14:paraId="3FD55221" w14:textId="058B463F" w:rsidR="00A43CC6" w:rsidRPr="002E6C0B" w:rsidRDefault="004B5779" w:rsidP="007A1F0E">
            <w:pPr>
              <w:rPr>
                <w:rFonts w:ascii="Calibri Light" w:hAnsi="Calibri Light" w:cs="Calibri Light"/>
                <w:lang w:eastAsia="en-US" w:bidi="ar-SA"/>
              </w:rPr>
            </w:pPr>
            <w:r w:rsidRPr="002E6C0B">
              <w:rPr>
                <w:rFonts w:ascii="Calibri Light" w:hAnsi="Calibri Light" w:cs="Calibri Light"/>
                <w:lang w:eastAsia="en-US" w:bidi="ar-SA"/>
              </w:rPr>
              <w:t>2</w:t>
            </w:r>
          </w:p>
        </w:tc>
      </w:tr>
      <w:tr w:rsidR="00AF77B5" w:rsidRPr="002E6C0B" w14:paraId="1C3FFEDB" w14:textId="77777777" w:rsidTr="004B5779">
        <w:tc>
          <w:tcPr>
            <w:tcW w:w="3114" w:type="dxa"/>
            <w:shd w:val="clear" w:color="auto" w:fill="4F81BD" w:themeFill="accent1"/>
          </w:tcPr>
          <w:p w14:paraId="54B0F6F3" w14:textId="24733B41" w:rsidR="00AF77B5" w:rsidRPr="002E6C0B" w:rsidRDefault="00AF77B5" w:rsidP="007A1F0E">
            <w:pPr>
              <w:rPr>
                <w:rFonts w:ascii="Calibri Light" w:hAnsi="Calibri Light" w:cs="Calibri Light"/>
                <w:lang w:eastAsia="en-US" w:bidi="ar-SA"/>
              </w:rPr>
            </w:pPr>
            <w:proofErr w:type="spellStart"/>
            <w:r w:rsidRPr="002E6C0B">
              <w:rPr>
                <w:rFonts w:ascii="Calibri Light" w:hAnsi="Calibri Light" w:cs="Calibri Light"/>
                <w:lang w:eastAsia="en-US" w:bidi="ar-SA"/>
              </w:rPr>
              <w:t>Orienterterings</w:t>
            </w:r>
            <w:proofErr w:type="spellEnd"/>
            <w:r w:rsidRPr="002E6C0B">
              <w:rPr>
                <w:rFonts w:ascii="Calibri Light" w:hAnsi="Calibri Light" w:cs="Calibri Light"/>
                <w:lang w:eastAsia="en-US" w:bidi="ar-SA"/>
              </w:rPr>
              <w:t>- og turkart</w:t>
            </w:r>
          </w:p>
        </w:tc>
        <w:tc>
          <w:tcPr>
            <w:tcW w:w="1701" w:type="dxa"/>
            <w:shd w:val="clear" w:color="auto" w:fill="4F81BD" w:themeFill="accent1"/>
          </w:tcPr>
          <w:p w14:paraId="23FEBCF1" w14:textId="2E84630C" w:rsidR="00AF77B5" w:rsidRPr="002E6C0B" w:rsidRDefault="00CB4EC2" w:rsidP="007A1F0E">
            <w:pPr>
              <w:rPr>
                <w:rFonts w:ascii="Calibri Light" w:hAnsi="Calibri Light" w:cs="Calibri Light"/>
                <w:lang w:eastAsia="en-US" w:bidi="ar-SA"/>
              </w:rPr>
            </w:pPr>
            <w:r w:rsidRPr="002E6C0B">
              <w:rPr>
                <w:rFonts w:ascii="Calibri Light" w:hAnsi="Calibri Light" w:cs="Calibri Light"/>
                <w:lang w:eastAsia="en-US" w:bidi="ar-SA"/>
              </w:rPr>
              <w:t>8</w:t>
            </w:r>
          </w:p>
        </w:tc>
        <w:tc>
          <w:tcPr>
            <w:tcW w:w="1830" w:type="dxa"/>
            <w:shd w:val="clear" w:color="auto" w:fill="4F81BD" w:themeFill="accent1"/>
          </w:tcPr>
          <w:p w14:paraId="7EA33C45" w14:textId="5D7307F5" w:rsidR="00AF77B5" w:rsidRPr="002E6C0B" w:rsidRDefault="008D3621" w:rsidP="007A1F0E">
            <w:pPr>
              <w:rPr>
                <w:rFonts w:ascii="Calibri Light" w:hAnsi="Calibri Light" w:cs="Calibri Light"/>
                <w:lang w:eastAsia="en-US" w:bidi="ar-SA"/>
              </w:rPr>
            </w:pPr>
            <w:r w:rsidRPr="002E6C0B">
              <w:rPr>
                <w:rFonts w:ascii="Calibri Light" w:hAnsi="Calibri Light" w:cs="Calibri Light"/>
                <w:lang w:eastAsia="en-US" w:bidi="ar-SA"/>
              </w:rPr>
              <w:t>4</w:t>
            </w:r>
          </w:p>
        </w:tc>
        <w:tc>
          <w:tcPr>
            <w:tcW w:w="1830" w:type="dxa"/>
            <w:shd w:val="clear" w:color="auto" w:fill="4F81BD" w:themeFill="accent1"/>
          </w:tcPr>
          <w:p w14:paraId="574C1149" w14:textId="77777777" w:rsidR="00AF77B5" w:rsidRPr="002E6C0B" w:rsidRDefault="00AF77B5" w:rsidP="007A1F0E">
            <w:pPr>
              <w:rPr>
                <w:rFonts w:ascii="Calibri Light" w:hAnsi="Calibri Light" w:cs="Calibri Light"/>
                <w:lang w:eastAsia="en-US" w:bidi="ar-SA"/>
              </w:rPr>
            </w:pPr>
          </w:p>
        </w:tc>
      </w:tr>
      <w:tr w:rsidR="00C82F5B" w:rsidRPr="002E6C0B" w14:paraId="703170BE" w14:textId="77777777" w:rsidTr="004B5779">
        <w:tc>
          <w:tcPr>
            <w:tcW w:w="3114" w:type="dxa"/>
            <w:shd w:val="clear" w:color="auto" w:fill="4F81BD" w:themeFill="accent1"/>
          </w:tcPr>
          <w:p w14:paraId="59CF54E4" w14:textId="6C5D4FEC" w:rsidR="00C82F5B" w:rsidRPr="002E6C0B" w:rsidRDefault="00C82F5B" w:rsidP="007A1F0E">
            <w:pPr>
              <w:rPr>
                <w:rFonts w:ascii="Calibri Light" w:hAnsi="Calibri Light" w:cs="Calibri Light"/>
                <w:lang w:eastAsia="en-US" w:bidi="ar-SA"/>
              </w:rPr>
            </w:pPr>
            <w:r w:rsidRPr="002E6C0B">
              <w:rPr>
                <w:rFonts w:ascii="Calibri Light" w:hAnsi="Calibri Light" w:cs="Calibri Light"/>
                <w:lang w:eastAsia="en-US" w:bidi="ar-SA"/>
              </w:rPr>
              <w:t>Svømmeanlegg</w:t>
            </w:r>
          </w:p>
        </w:tc>
        <w:tc>
          <w:tcPr>
            <w:tcW w:w="1701" w:type="dxa"/>
            <w:shd w:val="clear" w:color="auto" w:fill="4F81BD" w:themeFill="accent1"/>
          </w:tcPr>
          <w:p w14:paraId="01F89E67" w14:textId="52CFF2BD" w:rsidR="00C82F5B" w:rsidRPr="002E6C0B" w:rsidRDefault="00C82F5B"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39E1744A" w14:textId="77777777" w:rsidR="00C82F5B" w:rsidRPr="002E6C0B" w:rsidRDefault="00C82F5B" w:rsidP="007A1F0E">
            <w:pPr>
              <w:rPr>
                <w:rFonts w:ascii="Calibri Light" w:hAnsi="Calibri Light" w:cs="Calibri Light"/>
                <w:lang w:eastAsia="en-US" w:bidi="ar-SA"/>
              </w:rPr>
            </w:pPr>
          </w:p>
        </w:tc>
        <w:tc>
          <w:tcPr>
            <w:tcW w:w="1830" w:type="dxa"/>
            <w:shd w:val="clear" w:color="auto" w:fill="4F81BD" w:themeFill="accent1"/>
          </w:tcPr>
          <w:p w14:paraId="19370E6F" w14:textId="77777777" w:rsidR="00C82F5B" w:rsidRPr="002E6C0B" w:rsidRDefault="00C82F5B" w:rsidP="007A1F0E">
            <w:pPr>
              <w:rPr>
                <w:rFonts w:ascii="Calibri Light" w:hAnsi="Calibri Light" w:cs="Calibri Light"/>
                <w:lang w:eastAsia="en-US" w:bidi="ar-SA"/>
              </w:rPr>
            </w:pPr>
          </w:p>
        </w:tc>
      </w:tr>
      <w:tr w:rsidR="00A43CC6" w:rsidRPr="002E6C0B" w14:paraId="2569E1BF" w14:textId="09EBBED6" w:rsidTr="004B5779">
        <w:tc>
          <w:tcPr>
            <w:tcW w:w="3114" w:type="dxa"/>
            <w:shd w:val="clear" w:color="auto" w:fill="4F81BD" w:themeFill="accent1"/>
          </w:tcPr>
          <w:p w14:paraId="51C45B96" w14:textId="6831D33E" w:rsidR="00A43CC6" w:rsidRPr="002E6C0B" w:rsidRDefault="00A43CC6" w:rsidP="007A1F0E">
            <w:pPr>
              <w:rPr>
                <w:rFonts w:ascii="Calibri Light" w:hAnsi="Calibri Light" w:cs="Calibri Light"/>
                <w:lang w:eastAsia="en-US" w:bidi="ar-SA"/>
              </w:rPr>
            </w:pPr>
            <w:r w:rsidRPr="002E6C0B">
              <w:rPr>
                <w:rFonts w:ascii="Calibri Light" w:hAnsi="Calibri Light" w:cs="Calibri Light"/>
                <w:lang w:eastAsia="en-US" w:bidi="ar-SA"/>
              </w:rPr>
              <w:t>Idrettshus og servicebygg</w:t>
            </w:r>
          </w:p>
        </w:tc>
        <w:tc>
          <w:tcPr>
            <w:tcW w:w="1701" w:type="dxa"/>
            <w:shd w:val="clear" w:color="auto" w:fill="4F81BD" w:themeFill="accent1"/>
          </w:tcPr>
          <w:p w14:paraId="74FA73BD" w14:textId="67F40752" w:rsidR="00A43CC6" w:rsidRPr="002E6C0B" w:rsidRDefault="009E3F51" w:rsidP="007A1F0E">
            <w:pPr>
              <w:rPr>
                <w:rFonts w:ascii="Calibri Light" w:hAnsi="Calibri Light" w:cs="Calibri Light"/>
                <w:lang w:eastAsia="en-US" w:bidi="ar-SA"/>
              </w:rPr>
            </w:pPr>
            <w:r w:rsidRPr="002E6C0B">
              <w:rPr>
                <w:rFonts w:ascii="Calibri Light" w:hAnsi="Calibri Light" w:cs="Calibri Light"/>
                <w:lang w:eastAsia="en-US" w:bidi="ar-SA"/>
              </w:rPr>
              <w:t>1</w:t>
            </w:r>
            <w:r w:rsidR="00AA7736" w:rsidRPr="002E6C0B">
              <w:rPr>
                <w:rFonts w:ascii="Calibri Light" w:hAnsi="Calibri Light" w:cs="Calibri Light"/>
                <w:lang w:eastAsia="en-US" w:bidi="ar-SA"/>
              </w:rPr>
              <w:t>1</w:t>
            </w:r>
          </w:p>
        </w:tc>
        <w:tc>
          <w:tcPr>
            <w:tcW w:w="1830" w:type="dxa"/>
            <w:shd w:val="clear" w:color="auto" w:fill="4F81BD" w:themeFill="accent1"/>
          </w:tcPr>
          <w:p w14:paraId="4737093A" w14:textId="37499AED" w:rsidR="00A43CC6" w:rsidRPr="002E6C0B" w:rsidRDefault="006E30D4"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3404BCE8" w14:textId="77777777" w:rsidR="00A43CC6" w:rsidRPr="002E6C0B" w:rsidRDefault="00A43CC6" w:rsidP="007A1F0E">
            <w:pPr>
              <w:rPr>
                <w:rFonts w:ascii="Calibri Light" w:hAnsi="Calibri Light" w:cs="Calibri Light"/>
                <w:lang w:eastAsia="en-US" w:bidi="ar-SA"/>
              </w:rPr>
            </w:pPr>
          </w:p>
        </w:tc>
      </w:tr>
      <w:tr w:rsidR="00D077B4" w:rsidRPr="002E6C0B" w14:paraId="7F158FAC" w14:textId="77777777" w:rsidTr="004B5779">
        <w:tc>
          <w:tcPr>
            <w:tcW w:w="3114" w:type="dxa"/>
            <w:shd w:val="clear" w:color="auto" w:fill="4F81BD" w:themeFill="accent1"/>
          </w:tcPr>
          <w:p w14:paraId="47C04B1D" w14:textId="2D4F69C4" w:rsidR="00D077B4" w:rsidRPr="002E6C0B" w:rsidRDefault="0041752B" w:rsidP="007A1F0E">
            <w:pPr>
              <w:rPr>
                <w:rFonts w:ascii="Calibri Light" w:hAnsi="Calibri Light" w:cs="Calibri Light"/>
                <w:lang w:eastAsia="en-US" w:bidi="ar-SA"/>
              </w:rPr>
            </w:pPr>
            <w:r w:rsidRPr="002E6C0B">
              <w:rPr>
                <w:rFonts w:ascii="Calibri Light" w:hAnsi="Calibri Light" w:cs="Calibri Light"/>
                <w:lang w:eastAsia="en-US" w:bidi="ar-SA"/>
              </w:rPr>
              <w:t>Flerbrukslokale for kultur</w:t>
            </w:r>
          </w:p>
        </w:tc>
        <w:tc>
          <w:tcPr>
            <w:tcW w:w="1701" w:type="dxa"/>
            <w:shd w:val="clear" w:color="auto" w:fill="4F81BD" w:themeFill="accent1"/>
          </w:tcPr>
          <w:p w14:paraId="370E7C2A" w14:textId="79B6BAC0" w:rsidR="00D077B4" w:rsidRPr="002E6C0B" w:rsidRDefault="00D3319B" w:rsidP="007A1F0E">
            <w:pPr>
              <w:rPr>
                <w:rFonts w:ascii="Calibri Light" w:hAnsi="Calibri Light" w:cs="Calibri Light"/>
                <w:lang w:eastAsia="en-US" w:bidi="ar-SA"/>
              </w:rPr>
            </w:pPr>
            <w:r w:rsidRPr="002E6C0B">
              <w:rPr>
                <w:rFonts w:ascii="Calibri Light" w:hAnsi="Calibri Light" w:cs="Calibri Light"/>
                <w:lang w:eastAsia="en-US" w:bidi="ar-SA"/>
              </w:rPr>
              <w:t>7</w:t>
            </w:r>
          </w:p>
        </w:tc>
        <w:tc>
          <w:tcPr>
            <w:tcW w:w="1830" w:type="dxa"/>
            <w:shd w:val="clear" w:color="auto" w:fill="4F81BD" w:themeFill="accent1"/>
          </w:tcPr>
          <w:p w14:paraId="41BE2EED" w14:textId="77777777" w:rsidR="00D077B4" w:rsidRPr="002E6C0B" w:rsidRDefault="00D077B4" w:rsidP="007A1F0E">
            <w:pPr>
              <w:rPr>
                <w:rFonts w:ascii="Calibri Light" w:hAnsi="Calibri Light" w:cs="Calibri Light"/>
                <w:lang w:eastAsia="en-US" w:bidi="ar-SA"/>
              </w:rPr>
            </w:pPr>
          </w:p>
        </w:tc>
        <w:tc>
          <w:tcPr>
            <w:tcW w:w="1830" w:type="dxa"/>
            <w:shd w:val="clear" w:color="auto" w:fill="4F81BD" w:themeFill="accent1"/>
          </w:tcPr>
          <w:p w14:paraId="381B0181" w14:textId="77777777" w:rsidR="00D077B4" w:rsidRPr="002E6C0B" w:rsidRDefault="00D077B4" w:rsidP="007A1F0E">
            <w:pPr>
              <w:rPr>
                <w:rFonts w:ascii="Calibri Light" w:hAnsi="Calibri Light" w:cs="Calibri Light"/>
                <w:lang w:eastAsia="en-US" w:bidi="ar-SA"/>
              </w:rPr>
            </w:pPr>
          </w:p>
        </w:tc>
      </w:tr>
      <w:tr w:rsidR="00D077B4" w:rsidRPr="002E6C0B" w14:paraId="7EC6B05B" w14:textId="77777777" w:rsidTr="004B5779">
        <w:tc>
          <w:tcPr>
            <w:tcW w:w="3114" w:type="dxa"/>
            <w:shd w:val="clear" w:color="auto" w:fill="4F81BD" w:themeFill="accent1"/>
          </w:tcPr>
          <w:p w14:paraId="6DFD0EED" w14:textId="1397EB62" w:rsidR="00D077B4" w:rsidRPr="002E6C0B" w:rsidRDefault="00294DDD" w:rsidP="007A1F0E">
            <w:pPr>
              <w:rPr>
                <w:rFonts w:ascii="Calibri Light" w:hAnsi="Calibri Light" w:cs="Calibri Light"/>
                <w:lang w:eastAsia="en-US" w:bidi="ar-SA"/>
              </w:rPr>
            </w:pPr>
            <w:r w:rsidRPr="002E6C0B">
              <w:rPr>
                <w:rFonts w:ascii="Calibri Light" w:hAnsi="Calibri Light" w:cs="Calibri Light"/>
                <w:lang w:eastAsia="en-US" w:bidi="ar-SA"/>
              </w:rPr>
              <w:t>Dagsturhytte</w:t>
            </w:r>
            <w:r w:rsidR="00B675CE" w:rsidRPr="002E6C0B">
              <w:rPr>
                <w:rFonts w:ascii="Calibri Light" w:hAnsi="Calibri Light" w:cs="Calibri Light"/>
                <w:lang w:eastAsia="en-US" w:bidi="ar-SA"/>
              </w:rPr>
              <w:t>/Overnatting</w:t>
            </w:r>
          </w:p>
        </w:tc>
        <w:tc>
          <w:tcPr>
            <w:tcW w:w="1701" w:type="dxa"/>
            <w:shd w:val="clear" w:color="auto" w:fill="4F81BD" w:themeFill="accent1"/>
          </w:tcPr>
          <w:p w14:paraId="20329C53" w14:textId="4F1C8D63" w:rsidR="00D077B4" w:rsidRPr="002E6C0B" w:rsidRDefault="00B675CE" w:rsidP="007A1F0E">
            <w:pPr>
              <w:rPr>
                <w:rFonts w:ascii="Calibri Light" w:hAnsi="Calibri Light" w:cs="Calibri Light"/>
                <w:lang w:eastAsia="en-US" w:bidi="ar-SA"/>
              </w:rPr>
            </w:pPr>
            <w:r w:rsidRPr="002E6C0B">
              <w:rPr>
                <w:rFonts w:ascii="Calibri Light" w:hAnsi="Calibri Light" w:cs="Calibri Light"/>
                <w:lang w:eastAsia="en-US" w:bidi="ar-SA"/>
              </w:rPr>
              <w:t>2</w:t>
            </w:r>
          </w:p>
        </w:tc>
        <w:tc>
          <w:tcPr>
            <w:tcW w:w="1830" w:type="dxa"/>
            <w:shd w:val="clear" w:color="auto" w:fill="4F81BD" w:themeFill="accent1"/>
          </w:tcPr>
          <w:p w14:paraId="50A3EA4D" w14:textId="77777777" w:rsidR="00D077B4" w:rsidRPr="002E6C0B" w:rsidRDefault="00D077B4" w:rsidP="007A1F0E">
            <w:pPr>
              <w:rPr>
                <w:rFonts w:ascii="Calibri Light" w:hAnsi="Calibri Light" w:cs="Calibri Light"/>
                <w:lang w:eastAsia="en-US" w:bidi="ar-SA"/>
              </w:rPr>
            </w:pPr>
          </w:p>
        </w:tc>
        <w:tc>
          <w:tcPr>
            <w:tcW w:w="1830" w:type="dxa"/>
            <w:shd w:val="clear" w:color="auto" w:fill="4F81BD" w:themeFill="accent1"/>
          </w:tcPr>
          <w:p w14:paraId="3B60771F" w14:textId="77777777" w:rsidR="00D077B4" w:rsidRPr="002E6C0B" w:rsidRDefault="00D077B4" w:rsidP="007A1F0E">
            <w:pPr>
              <w:rPr>
                <w:rFonts w:ascii="Calibri Light" w:hAnsi="Calibri Light" w:cs="Calibri Light"/>
                <w:lang w:eastAsia="en-US" w:bidi="ar-SA"/>
              </w:rPr>
            </w:pPr>
          </w:p>
        </w:tc>
      </w:tr>
      <w:tr w:rsidR="00CF22D4" w:rsidRPr="002E6C0B" w14:paraId="1686AE33" w14:textId="77777777" w:rsidTr="004B5779">
        <w:tc>
          <w:tcPr>
            <w:tcW w:w="3114" w:type="dxa"/>
            <w:shd w:val="clear" w:color="auto" w:fill="4F81BD" w:themeFill="accent1"/>
          </w:tcPr>
          <w:p w14:paraId="6A782461" w14:textId="435B76AD" w:rsidR="00CF22D4" w:rsidRPr="002E6C0B" w:rsidRDefault="00CF22D4" w:rsidP="007A1F0E">
            <w:pPr>
              <w:rPr>
                <w:rFonts w:ascii="Calibri Light" w:hAnsi="Calibri Light" w:cs="Calibri Light"/>
                <w:lang w:eastAsia="en-US" w:bidi="ar-SA"/>
              </w:rPr>
            </w:pPr>
            <w:r w:rsidRPr="002E6C0B">
              <w:rPr>
                <w:rFonts w:ascii="Calibri Light" w:hAnsi="Calibri Light" w:cs="Calibri Light"/>
                <w:lang w:eastAsia="en-US" w:bidi="ar-SA"/>
              </w:rPr>
              <w:t>Jernbanestien</w:t>
            </w:r>
          </w:p>
        </w:tc>
        <w:tc>
          <w:tcPr>
            <w:tcW w:w="1701" w:type="dxa"/>
            <w:shd w:val="clear" w:color="auto" w:fill="4F81BD" w:themeFill="accent1"/>
          </w:tcPr>
          <w:p w14:paraId="1E187CB3" w14:textId="70B75592" w:rsidR="00CF22D4" w:rsidRPr="002E6C0B" w:rsidRDefault="00CF22D4"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2C74A23D" w14:textId="77777777" w:rsidR="00CF22D4" w:rsidRPr="002E6C0B" w:rsidRDefault="00CF22D4" w:rsidP="007A1F0E">
            <w:pPr>
              <w:rPr>
                <w:rFonts w:ascii="Calibri Light" w:hAnsi="Calibri Light" w:cs="Calibri Light"/>
                <w:lang w:eastAsia="en-US" w:bidi="ar-SA"/>
              </w:rPr>
            </w:pPr>
          </w:p>
        </w:tc>
        <w:tc>
          <w:tcPr>
            <w:tcW w:w="1830" w:type="dxa"/>
            <w:shd w:val="clear" w:color="auto" w:fill="4F81BD" w:themeFill="accent1"/>
          </w:tcPr>
          <w:p w14:paraId="1180D561" w14:textId="445AA46C" w:rsidR="00CF22D4" w:rsidRPr="002E6C0B" w:rsidRDefault="00CF22D4" w:rsidP="007A1F0E">
            <w:pPr>
              <w:rPr>
                <w:rFonts w:ascii="Calibri Light" w:hAnsi="Calibri Light" w:cs="Calibri Light"/>
                <w:lang w:eastAsia="en-US" w:bidi="ar-SA"/>
              </w:rPr>
            </w:pPr>
            <w:r w:rsidRPr="002E6C0B">
              <w:rPr>
                <w:rFonts w:ascii="Calibri Light" w:hAnsi="Calibri Light" w:cs="Calibri Light"/>
                <w:lang w:eastAsia="en-US" w:bidi="ar-SA"/>
              </w:rPr>
              <w:t>1</w:t>
            </w:r>
          </w:p>
        </w:tc>
      </w:tr>
      <w:tr w:rsidR="00CF22D4" w:rsidRPr="002E6C0B" w14:paraId="29C52184" w14:textId="77777777" w:rsidTr="004B5779">
        <w:tc>
          <w:tcPr>
            <w:tcW w:w="3114" w:type="dxa"/>
            <w:shd w:val="clear" w:color="auto" w:fill="4F81BD" w:themeFill="accent1"/>
          </w:tcPr>
          <w:p w14:paraId="7511DAD6" w14:textId="6027579D" w:rsidR="00CF22D4" w:rsidRPr="002E6C0B" w:rsidRDefault="00451477" w:rsidP="007A1F0E">
            <w:pPr>
              <w:rPr>
                <w:rFonts w:ascii="Calibri Light" w:hAnsi="Calibri Light" w:cs="Calibri Light"/>
                <w:lang w:eastAsia="en-US" w:bidi="ar-SA"/>
              </w:rPr>
            </w:pPr>
            <w:r w:rsidRPr="002E6C0B">
              <w:rPr>
                <w:rFonts w:ascii="Calibri Light" w:hAnsi="Calibri Light" w:cs="Calibri Light"/>
                <w:lang w:eastAsia="en-US" w:bidi="ar-SA"/>
              </w:rPr>
              <w:t>Flerbrukshall Hunn skole</w:t>
            </w:r>
          </w:p>
        </w:tc>
        <w:tc>
          <w:tcPr>
            <w:tcW w:w="1701" w:type="dxa"/>
            <w:shd w:val="clear" w:color="auto" w:fill="4F81BD" w:themeFill="accent1"/>
          </w:tcPr>
          <w:p w14:paraId="49054119" w14:textId="60591C64" w:rsidR="00CF22D4" w:rsidRPr="002E6C0B" w:rsidRDefault="00451477" w:rsidP="007A1F0E">
            <w:pPr>
              <w:rPr>
                <w:rFonts w:ascii="Calibri Light" w:hAnsi="Calibri Light" w:cs="Calibri Light"/>
                <w:lang w:eastAsia="en-US" w:bidi="ar-SA"/>
              </w:rPr>
            </w:pPr>
            <w:r w:rsidRPr="002E6C0B">
              <w:rPr>
                <w:rFonts w:ascii="Calibri Light" w:hAnsi="Calibri Light" w:cs="Calibri Light"/>
                <w:lang w:eastAsia="en-US" w:bidi="ar-SA"/>
              </w:rPr>
              <w:t>1</w:t>
            </w:r>
          </w:p>
        </w:tc>
        <w:tc>
          <w:tcPr>
            <w:tcW w:w="1830" w:type="dxa"/>
            <w:shd w:val="clear" w:color="auto" w:fill="4F81BD" w:themeFill="accent1"/>
          </w:tcPr>
          <w:p w14:paraId="699F3193" w14:textId="77777777" w:rsidR="00CF22D4" w:rsidRPr="002E6C0B" w:rsidRDefault="00CF22D4" w:rsidP="007A1F0E">
            <w:pPr>
              <w:rPr>
                <w:rFonts w:ascii="Calibri Light" w:hAnsi="Calibri Light" w:cs="Calibri Light"/>
                <w:lang w:eastAsia="en-US" w:bidi="ar-SA"/>
              </w:rPr>
            </w:pPr>
          </w:p>
        </w:tc>
        <w:tc>
          <w:tcPr>
            <w:tcW w:w="1830" w:type="dxa"/>
            <w:shd w:val="clear" w:color="auto" w:fill="4F81BD" w:themeFill="accent1"/>
          </w:tcPr>
          <w:p w14:paraId="1B3DB7E9" w14:textId="55A319EB" w:rsidR="00CF22D4" w:rsidRPr="002E6C0B" w:rsidRDefault="00451477" w:rsidP="007A1F0E">
            <w:pPr>
              <w:rPr>
                <w:rFonts w:ascii="Calibri Light" w:hAnsi="Calibri Light" w:cs="Calibri Light"/>
                <w:lang w:eastAsia="en-US" w:bidi="ar-SA"/>
              </w:rPr>
            </w:pPr>
            <w:r w:rsidRPr="002E6C0B">
              <w:rPr>
                <w:rFonts w:ascii="Calibri Light" w:hAnsi="Calibri Light" w:cs="Calibri Light"/>
                <w:lang w:eastAsia="en-US" w:bidi="ar-SA"/>
              </w:rPr>
              <w:t>1</w:t>
            </w:r>
          </w:p>
        </w:tc>
      </w:tr>
      <w:tr w:rsidR="00451477" w:rsidRPr="002E6C0B" w14:paraId="38D4E198" w14:textId="77777777" w:rsidTr="004B5779">
        <w:tc>
          <w:tcPr>
            <w:tcW w:w="3114" w:type="dxa"/>
            <w:shd w:val="clear" w:color="auto" w:fill="4F81BD" w:themeFill="accent1"/>
          </w:tcPr>
          <w:p w14:paraId="424717CF" w14:textId="79092E17" w:rsidR="00451477" w:rsidRPr="002E6C0B" w:rsidRDefault="00451477" w:rsidP="007A1F0E">
            <w:pPr>
              <w:rPr>
                <w:rFonts w:ascii="Calibri Light" w:hAnsi="Calibri Light" w:cs="Calibri Light"/>
                <w:lang w:eastAsia="en-US" w:bidi="ar-SA"/>
              </w:rPr>
            </w:pPr>
            <w:proofErr w:type="spellStart"/>
            <w:r w:rsidRPr="002E6C0B">
              <w:rPr>
                <w:rFonts w:ascii="Calibri Light" w:hAnsi="Calibri Light" w:cs="Calibri Light"/>
                <w:lang w:eastAsia="en-US" w:bidi="ar-SA"/>
              </w:rPr>
              <w:t>Obus</w:t>
            </w:r>
            <w:proofErr w:type="spellEnd"/>
            <w:r w:rsidRPr="002E6C0B">
              <w:rPr>
                <w:rFonts w:ascii="Calibri Light" w:hAnsi="Calibri Light" w:cs="Calibri Light"/>
                <w:lang w:eastAsia="en-US" w:bidi="ar-SA"/>
              </w:rPr>
              <w:t xml:space="preserve"> uteområde</w:t>
            </w:r>
          </w:p>
        </w:tc>
        <w:tc>
          <w:tcPr>
            <w:tcW w:w="1701" w:type="dxa"/>
            <w:shd w:val="clear" w:color="auto" w:fill="4F81BD" w:themeFill="accent1"/>
          </w:tcPr>
          <w:p w14:paraId="3C6929B4" w14:textId="77777777" w:rsidR="00451477" w:rsidRPr="002E6C0B" w:rsidRDefault="00451477" w:rsidP="007A1F0E">
            <w:pPr>
              <w:rPr>
                <w:rFonts w:ascii="Calibri Light" w:hAnsi="Calibri Light" w:cs="Calibri Light"/>
                <w:lang w:eastAsia="en-US" w:bidi="ar-SA"/>
              </w:rPr>
            </w:pPr>
          </w:p>
        </w:tc>
        <w:tc>
          <w:tcPr>
            <w:tcW w:w="1830" w:type="dxa"/>
            <w:shd w:val="clear" w:color="auto" w:fill="4F81BD" w:themeFill="accent1"/>
          </w:tcPr>
          <w:p w14:paraId="2971BF80" w14:textId="03E4D43F" w:rsidR="00451477" w:rsidRPr="002E6C0B" w:rsidRDefault="00451477" w:rsidP="007A1F0E">
            <w:pPr>
              <w:rPr>
                <w:rFonts w:ascii="Calibri Light" w:hAnsi="Calibri Light" w:cs="Calibri Light"/>
                <w:lang w:eastAsia="en-US" w:bidi="ar-SA"/>
              </w:rPr>
            </w:pPr>
            <w:r w:rsidRPr="002E6C0B">
              <w:rPr>
                <w:rFonts w:ascii="Calibri Light" w:hAnsi="Calibri Light" w:cs="Calibri Light"/>
                <w:lang w:eastAsia="en-US" w:bidi="ar-SA"/>
              </w:rPr>
              <w:t>10</w:t>
            </w:r>
          </w:p>
        </w:tc>
        <w:tc>
          <w:tcPr>
            <w:tcW w:w="1830" w:type="dxa"/>
            <w:shd w:val="clear" w:color="auto" w:fill="4F81BD" w:themeFill="accent1"/>
          </w:tcPr>
          <w:p w14:paraId="0BCC5490" w14:textId="676FC0A9" w:rsidR="00451477" w:rsidRPr="002E6C0B" w:rsidRDefault="00451477" w:rsidP="007A1F0E">
            <w:pPr>
              <w:rPr>
                <w:rFonts w:ascii="Calibri Light" w:hAnsi="Calibri Light" w:cs="Calibri Light"/>
                <w:lang w:eastAsia="en-US" w:bidi="ar-SA"/>
              </w:rPr>
            </w:pPr>
            <w:r w:rsidRPr="002E6C0B">
              <w:rPr>
                <w:rFonts w:ascii="Calibri Light" w:hAnsi="Calibri Light" w:cs="Calibri Light"/>
                <w:lang w:eastAsia="en-US" w:bidi="ar-SA"/>
              </w:rPr>
              <w:t>10</w:t>
            </w:r>
          </w:p>
        </w:tc>
      </w:tr>
    </w:tbl>
    <w:p w14:paraId="4CEDE6D7" w14:textId="25438717" w:rsidR="001F0680" w:rsidRDefault="001F0680" w:rsidP="007A1F0E">
      <w:pPr>
        <w:rPr>
          <w:rFonts w:ascii="Calibri Light" w:hAnsi="Calibri Light" w:cs="Calibri Light"/>
          <w:sz w:val="24"/>
          <w:szCs w:val="24"/>
          <w:lang w:eastAsia="en-US" w:bidi="ar-SA"/>
        </w:rPr>
      </w:pPr>
    </w:p>
    <w:p w14:paraId="041D2EE1" w14:textId="7F337C47" w:rsidR="003F340A" w:rsidRPr="00495F62" w:rsidRDefault="00C42E41" w:rsidP="00F472A9">
      <w:pPr>
        <w:pStyle w:val="Overskrift3"/>
        <w:numPr>
          <w:ilvl w:val="0"/>
          <w:numId w:val="26"/>
        </w:numPr>
        <w:rPr>
          <w:rFonts w:ascii="Calibri Light" w:hAnsi="Calibri Light" w:cs="Calibri Light"/>
          <w:color w:val="auto"/>
          <w:sz w:val="28"/>
          <w:szCs w:val="28"/>
        </w:rPr>
      </w:pPr>
      <w:bookmarkStart w:id="18" w:name="_Toc77924246"/>
      <w:r w:rsidRPr="00495F62">
        <w:rPr>
          <w:rFonts w:ascii="Calibri Light" w:hAnsi="Calibri Light" w:cs="Calibri Light"/>
          <w:color w:val="auto"/>
          <w:sz w:val="28"/>
          <w:szCs w:val="28"/>
        </w:rPr>
        <w:t>Idrett</w:t>
      </w:r>
      <w:bookmarkEnd w:id="18"/>
    </w:p>
    <w:p w14:paraId="6E9C30CC" w14:textId="4DB42096" w:rsidR="003F340A" w:rsidRPr="002E6C0B" w:rsidRDefault="003F340A" w:rsidP="003F340A">
      <w:pPr>
        <w:rPr>
          <w:rFonts w:ascii="Calibri Light" w:hAnsi="Calibri Light" w:cs="Calibri Light"/>
        </w:rPr>
      </w:pPr>
      <w:r w:rsidRPr="002E6C0B">
        <w:rPr>
          <w:rFonts w:ascii="Calibri Light" w:hAnsi="Calibri Light" w:cs="Calibri Light"/>
        </w:rPr>
        <w:t xml:space="preserve">I Overhalla kommune </w:t>
      </w:r>
      <w:r w:rsidR="002A7882" w:rsidRPr="002E6C0B">
        <w:rPr>
          <w:rFonts w:ascii="Calibri Light" w:hAnsi="Calibri Light" w:cs="Calibri Light"/>
        </w:rPr>
        <w:t>finnes</w:t>
      </w:r>
      <w:r w:rsidRPr="002E6C0B">
        <w:rPr>
          <w:rFonts w:ascii="Calibri Light" w:hAnsi="Calibri Light" w:cs="Calibri Light"/>
        </w:rPr>
        <w:t xml:space="preserve"> idrettslag, skytterlag og klubber for ulike idrettsaktiviteter. De største idrettsaktivitetene </w:t>
      </w:r>
      <w:r w:rsidR="003558A8" w:rsidRPr="002E6C0B">
        <w:rPr>
          <w:rFonts w:ascii="Calibri Light" w:hAnsi="Calibri Light" w:cs="Calibri Light"/>
        </w:rPr>
        <w:t xml:space="preserve">har tradisjonelt vært </w:t>
      </w:r>
      <w:r w:rsidRPr="002E6C0B">
        <w:rPr>
          <w:rFonts w:ascii="Calibri Light" w:hAnsi="Calibri Light" w:cs="Calibri Light"/>
        </w:rPr>
        <w:t>fotball, skyting, friidrett</w:t>
      </w:r>
      <w:r w:rsidR="00E4048B">
        <w:rPr>
          <w:rFonts w:ascii="Calibri Light" w:hAnsi="Calibri Light" w:cs="Calibri Light"/>
        </w:rPr>
        <w:t>,</w:t>
      </w:r>
      <w:r w:rsidRPr="002E6C0B">
        <w:rPr>
          <w:rFonts w:ascii="Calibri Light" w:hAnsi="Calibri Light" w:cs="Calibri Light"/>
        </w:rPr>
        <w:t xml:space="preserve"> skiidrett</w:t>
      </w:r>
      <w:r w:rsidR="00E4048B">
        <w:rPr>
          <w:rFonts w:ascii="Calibri Light" w:hAnsi="Calibri Light" w:cs="Calibri Light"/>
        </w:rPr>
        <w:t>, motorsport og motocross</w:t>
      </w:r>
      <w:r w:rsidRPr="002E6C0B">
        <w:rPr>
          <w:rFonts w:ascii="Calibri Light" w:hAnsi="Calibri Light" w:cs="Calibri Light"/>
        </w:rPr>
        <w:t xml:space="preserve">. </w:t>
      </w:r>
      <w:r w:rsidR="002A7882" w:rsidRPr="002E6C0B">
        <w:rPr>
          <w:rFonts w:ascii="Calibri Light" w:hAnsi="Calibri Light" w:cs="Calibri Light"/>
        </w:rPr>
        <w:t xml:space="preserve">Men </w:t>
      </w:r>
      <w:r w:rsidR="00337261">
        <w:rPr>
          <w:rFonts w:ascii="Calibri Light" w:hAnsi="Calibri Light" w:cs="Calibri Light"/>
        </w:rPr>
        <w:t xml:space="preserve">aktivitet og </w:t>
      </w:r>
      <w:r w:rsidRPr="002E6C0B">
        <w:rPr>
          <w:rFonts w:ascii="Calibri Light" w:hAnsi="Calibri Light" w:cs="Calibri Light"/>
        </w:rPr>
        <w:t>rekruttering</w:t>
      </w:r>
      <w:r w:rsidR="006A0BE9" w:rsidRPr="002E6C0B">
        <w:rPr>
          <w:rFonts w:ascii="Calibri Light" w:hAnsi="Calibri Light" w:cs="Calibri Light"/>
        </w:rPr>
        <w:t xml:space="preserve"> </w:t>
      </w:r>
      <w:r w:rsidR="00D615B2">
        <w:rPr>
          <w:rFonts w:ascii="Calibri Light" w:hAnsi="Calibri Light" w:cs="Calibri Light"/>
        </w:rPr>
        <w:t>varierer</w:t>
      </w:r>
      <w:r w:rsidR="006A0BE9" w:rsidRPr="002E6C0B">
        <w:rPr>
          <w:rFonts w:ascii="Calibri Light" w:hAnsi="Calibri Light" w:cs="Calibri Light"/>
        </w:rPr>
        <w:t>.</w:t>
      </w:r>
      <w:r w:rsidRPr="002E6C0B">
        <w:rPr>
          <w:rFonts w:ascii="Calibri Light" w:hAnsi="Calibri Light" w:cs="Calibri Light"/>
        </w:rPr>
        <w:t xml:space="preserve"> </w:t>
      </w:r>
      <w:r w:rsidR="00C03B00" w:rsidRPr="002E6C0B">
        <w:rPr>
          <w:rFonts w:ascii="Calibri Light" w:hAnsi="Calibri Light" w:cs="Calibri Light"/>
        </w:rPr>
        <w:t xml:space="preserve">Utviklingstrender </w:t>
      </w:r>
      <w:r w:rsidR="00F608E2" w:rsidRPr="002E6C0B">
        <w:rPr>
          <w:rFonts w:ascii="Calibri Light" w:hAnsi="Calibri Light" w:cs="Calibri Light"/>
        </w:rPr>
        <w:t xml:space="preserve">skaper endringer i </w:t>
      </w:r>
      <w:r w:rsidR="00E56B4B" w:rsidRPr="002E6C0B">
        <w:rPr>
          <w:rFonts w:ascii="Calibri Light" w:hAnsi="Calibri Light" w:cs="Calibri Light"/>
        </w:rPr>
        <w:t xml:space="preserve">aktivitet, og nå ser vi </w:t>
      </w:r>
      <w:r w:rsidR="00133660" w:rsidRPr="002E6C0B">
        <w:rPr>
          <w:rFonts w:ascii="Calibri Light" w:hAnsi="Calibri Light" w:cs="Calibri Light"/>
        </w:rPr>
        <w:lastRenderedPageBreak/>
        <w:t xml:space="preserve">bl.a. </w:t>
      </w:r>
      <w:proofErr w:type="spellStart"/>
      <w:r w:rsidR="00EE3953" w:rsidRPr="002E6C0B">
        <w:rPr>
          <w:rFonts w:ascii="Calibri Light" w:hAnsi="Calibri Light" w:cs="Calibri Light"/>
        </w:rPr>
        <w:t>c</w:t>
      </w:r>
      <w:r w:rsidR="00E56B4B" w:rsidRPr="002E6C0B">
        <w:rPr>
          <w:rFonts w:ascii="Calibri Light" w:hAnsi="Calibri Light" w:cs="Calibri Light"/>
        </w:rPr>
        <w:t>heer</w:t>
      </w:r>
      <w:r w:rsidR="000402EE" w:rsidRPr="002E6C0B">
        <w:rPr>
          <w:rFonts w:ascii="Calibri Light" w:hAnsi="Calibri Light" w:cs="Calibri Light"/>
        </w:rPr>
        <w:t>leading</w:t>
      </w:r>
      <w:proofErr w:type="spellEnd"/>
      <w:r w:rsidR="000402EE" w:rsidRPr="002E6C0B">
        <w:rPr>
          <w:rFonts w:ascii="Calibri Light" w:hAnsi="Calibri Light" w:cs="Calibri Light"/>
        </w:rPr>
        <w:t xml:space="preserve"> som en populær aktivitet</w:t>
      </w:r>
      <w:r w:rsidR="00AE560D" w:rsidRPr="002E6C0B">
        <w:rPr>
          <w:rFonts w:ascii="Calibri Light" w:hAnsi="Calibri Light" w:cs="Calibri Light"/>
        </w:rPr>
        <w:t xml:space="preserve"> blant unge.</w:t>
      </w:r>
    </w:p>
    <w:p w14:paraId="3CF632C8" w14:textId="31A0E694" w:rsidR="005B6923" w:rsidRDefault="006C2954" w:rsidP="005B6923">
      <w:pPr>
        <w:rPr>
          <w:rFonts w:ascii="Calibri Light" w:hAnsi="Calibri Light" w:cs="Calibri Light"/>
        </w:rPr>
      </w:pPr>
      <w:r>
        <w:rPr>
          <w:rFonts w:ascii="Calibri Light" w:hAnsi="Calibri Light" w:cs="Calibri Light"/>
        </w:rPr>
        <w:t>I tillegg har vi</w:t>
      </w:r>
      <w:r w:rsidR="005B6923" w:rsidRPr="002E6C0B">
        <w:rPr>
          <w:rFonts w:ascii="Calibri Light" w:hAnsi="Calibri Light" w:cs="Calibri Light"/>
        </w:rPr>
        <w:t xml:space="preserve"> velforeninger</w:t>
      </w:r>
      <w:r w:rsidR="006C1DF5" w:rsidRPr="002E6C0B">
        <w:rPr>
          <w:rFonts w:ascii="Calibri Light" w:hAnsi="Calibri Light" w:cs="Calibri Light"/>
        </w:rPr>
        <w:t>,</w:t>
      </w:r>
      <w:r w:rsidR="005B6923" w:rsidRPr="002E6C0B">
        <w:rPr>
          <w:rFonts w:ascii="Calibri Light" w:hAnsi="Calibri Light" w:cs="Calibri Light"/>
        </w:rPr>
        <w:t xml:space="preserve"> grendelag </w:t>
      </w:r>
      <w:r w:rsidR="00C1328E" w:rsidRPr="002E6C0B">
        <w:rPr>
          <w:rFonts w:ascii="Calibri Light" w:hAnsi="Calibri Light" w:cs="Calibri Light"/>
        </w:rPr>
        <w:t xml:space="preserve">og andre lag og organisasjoner </w:t>
      </w:r>
      <w:r w:rsidR="005B6923" w:rsidRPr="002E6C0B">
        <w:rPr>
          <w:rFonts w:ascii="Calibri Light" w:hAnsi="Calibri Light" w:cs="Calibri Light"/>
        </w:rPr>
        <w:t>som tradisjonelt organiserer lekeplasser</w:t>
      </w:r>
      <w:r w:rsidR="008C065A" w:rsidRPr="002E6C0B">
        <w:rPr>
          <w:rFonts w:ascii="Calibri Light" w:hAnsi="Calibri Light" w:cs="Calibri Light"/>
        </w:rPr>
        <w:t xml:space="preserve"> og aktivitetsområder</w:t>
      </w:r>
      <w:r w:rsidR="005B6923" w:rsidRPr="002E6C0B">
        <w:rPr>
          <w:rFonts w:ascii="Calibri Light" w:hAnsi="Calibri Light" w:cs="Calibri Light"/>
        </w:rPr>
        <w:t xml:space="preserve">, </w:t>
      </w:r>
      <w:r w:rsidR="0095610E">
        <w:rPr>
          <w:rFonts w:ascii="Calibri Light" w:hAnsi="Calibri Light" w:cs="Calibri Light"/>
        </w:rPr>
        <w:t>og skaper</w:t>
      </w:r>
      <w:r w:rsidR="00B51EC4">
        <w:rPr>
          <w:rFonts w:ascii="Calibri Light" w:hAnsi="Calibri Light" w:cs="Calibri Light"/>
        </w:rPr>
        <w:t xml:space="preserve"> my</w:t>
      </w:r>
      <w:r w:rsidR="005B6923" w:rsidRPr="002E6C0B">
        <w:rPr>
          <w:rFonts w:ascii="Calibri Light" w:hAnsi="Calibri Light" w:cs="Calibri Light"/>
        </w:rPr>
        <w:t xml:space="preserve">e aktivitet i kommunen. </w:t>
      </w:r>
    </w:p>
    <w:p w14:paraId="04BA8A98" w14:textId="77777777" w:rsidR="00D31A40" w:rsidRPr="002E6C0B" w:rsidRDefault="00D31A40" w:rsidP="005B6923">
      <w:pPr>
        <w:rPr>
          <w:rFonts w:ascii="Calibri Light" w:hAnsi="Calibri Light" w:cs="Calibri Light"/>
        </w:rPr>
      </w:pPr>
    </w:p>
    <w:p w14:paraId="672F4577" w14:textId="42BEF80A" w:rsidR="003F340A" w:rsidRPr="00495F62" w:rsidRDefault="00C42E41" w:rsidP="00F472A9">
      <w:pPr>
        <w:pStyle w:val="Overskrift3"/>
        <w:numPr>
          <w:ilvl w:val="0"/>
          <w:numId w:val="26"/>
        </w:numPr>
        <w:rPr>
          <w:rFonts w:ascii="Calibri Light" w:hAnsi="Calibri Light" w:cs="Calibri Light"/>
          <w:color w:val="auto"/>
          <w:sz w:val="28"/>
          <w:szCs w:val="28"/>
        </w:rPr>
      </w:pPr>
      <w:bookmarkStart w:id="19" w:name="_Toc77924247"/>
      <w:r w:rsidRPr="00495F62">
        <w:rPr>
          <w:rFonts w:ascii="Calibri Light" w:hAnsi="Calibri Light" w:cs="Calibri Light"/>
          <w:color w:val="auto"/>
          <w:sz w:val="28"/>
          <w:szCs w:val="28"/>
        </w:rPr>
        <w:t>Fr</w:t>
      </w:r>
      <w:r w:rsidR="00782FA9" w:rsidRPr="00495F62">
        <w:rPr>
          <w:rFonts w:ascii="Calibri Light" w:hAnsi="Calibri Light" w:cs="Calibri Light"/>
          <w:color w:val="auto"/>
          <w:sz w:val="28"/>
          <w:szCs w:val="28"/>
        </w:rPr>
        <w:t>iluftsliv</w:t>
      </w:r>
      <w:bookmarkEnd w:id="19"/>
    </w:p>
    <w:p w14:paraId="1B88C3AB" w14:textId="1821D60A" w:rsidR="003F340A" w:rsidRPr="002E6C0B" w:rsidRDefault="00635121" w:rsidP="00351D2C">
      <w:pPr>
        <w:rPr>
          <w:rFonts w:ascii="Calibri Light" w:hAnsi="Calibri Light" w:cs="Calibri Light"/>
        </w:rPr>
      </w:pPr>
      <w:r w:rsidRPr="002E6C0B">
        <w:rPr>
          <w:rFonts w:ascii="Calibri Light" w:hAnsi="Calibri Light" w:cs="Calibri Light"/>
        </w:rPr>
        <w:t>Merking til t</w:t>
      </w:r>
      <w:r w:rsidR="003F340A" w:rsidRPr="002E6C0B">
        <w:rPr>
          <w:rFonts w:ascii="Calibri Light" w:hAnsi="Calibri Light" w:cs="Calibri Light"/>
        </w:rPr>
        <w:t xml:space="preserve">urområder og tilrettelegging </w:t>
      </w:r>
      <w:r w:rsidR="001317C9" w:rsidRPr="002E6C0B">
        <w:rPr>
          <w:rFonts w:ascii="Calibri Light" w:hAnsi="Calibri Light" w:cs="Calibri Light"/>
        </w:rPr>
        <w:t>av stier</w:t>
      </w:r>
      <w:r w:rsidR="003F340A" w:rsidRPr="002E6C0B">
        <w:rPr>
          <w:rFonts w:ascii="Calibri Light" w:hAnsi="Calibri Light" w:cs="Calibri Light"/>
        </w:rPr>
        <w:t xml:space="preserve">, </w:t>
      </w:r>
      <w:r w:rsidR="00223821" w:rsidRPr="002E6C0B">
        <w:rPr>
          <w:rFonts w:ascii="Calibri Light" w:hAnsi="Calibri Light" w:cs="Calibri Light"/>
        </w:rPr>
        <w:t>gi</w:t>
      </w:r>
      <w:r w:rsidR="003F340A" w:rsidRPr="002E6C0B">
        <w:rPr>
          <w:rFonts w:ascii="Calibri Light" w:hAnsi="Calibri Light" w:cs="Calibri Light"/>
        </w:rPr>
        <w:t>r tilbud til f</w:t>
      </w:r>
      <w:r w:rsidR="001317C9" w:rsidRPr="002E6C0B">
        <w:rPr>
          <w:rFonts w:ascii="Calibri Light" w:hAnsi="Calibri Light" w:cs="Calibri Light"/>
        </w:rPr>
        <w:t>lere</w:t>
      </w:r>
      <w:r w:rsidR="003F340A" w:rsidRPr="002E6C0B">
        <w:rPr>
          <w:rFonts w:ascii="Calibri Light" w:hAnsi="Calibri Light" w:cs="Calibri Light"/>
        </w:rPr>
        <w:t xml:space="preserve"> brukergrupper. </w:t>
      </w:r>
      <w:r w:rsidR="007936E2" w:rsidRPr="002E6C0B">
        <w:rPr>
          <w:rFonts w:ascii="Calibri Light" w:hAnsi="Calibri Light" w:cs="Calibri Light"/>
        </w:rPr>
        <w:t xml:space="preserve">Overhalla kommune har de siste </w:t>
      </w:r>
      <w:r w:rsidR="00223821" w:rsidRPr="002E6C0B">
        <w:rPr>
          <w:rFonts w:ascii="Calibri Light" w:hAnsi="Calibri Light" w:cs="Calibri Light"/>
        </w:rPr>
        <w:t>årene</w:t>
      </w:r>
      <w:r w:rsidR="007936E2" w:rsidRPr="002E6C0B">
        <w:rPr>
          <w:rFonts w:ascii="Calibri Light" w:hAnsi="Calibri Light" w:cs="Calibri Light"/>
        </w:rPr>
        <w:t xml:space="preserve"> merket stier </w:t>
      </w:r>
      <w:r w:rsidR="00733D63" w:rsidRPr="002E6C0B">
        <w:rPr>
          <w:rFonts w:ascii="Calibri Light" w:hAnsi="Calibri Light" w:cs="Calibri Light"/>
        </w:rPr>
        <w:t>etter Nasjonal standard for at flere skal føle seg trygg på tur</w:t>
      </w:r>
      <w:r w:rsidR="0031583C" w:rsidRPr="002E6C0B">
        <w:rPr>
          <w:rFonts w:ascii="Calibri Light" w:hAnsi="Calibri Light" w:cs="Calibri Light"/>
        </w:rPr>
        <w:t>. Dette gjelder</w:t>
      </w:r>
      <w:r w:rsidR="003E5F20" w:rsidRPr="002E6C0B">
        <w:rPr>
          <w:rFonts w:ascii="Calibri Light" w:hAnsi="Calibri Light" w:cs="Calibri Light"/>
        </w:rPr>
        <w:t xml:space="preserve"> stier </w:t>
      </w:r>
      <w:r w:rsidR="00267806" w:rsidRPr="002E6C0B">
        <w:rPr>
          <w:rFonts w:ascii="Calibri Light" w:hAnsi="Calibri Light" w:cs="Calibri Light"/>
        </w:rPr>
        <w:t xml:space="preserve">ut i terrenget, og stier </w:t>
      </w:r>
      <w:r w:rsidR="00867417" w:rsidRPr="002E6C0B">
        <w:rPr>
          <w:rFonts w:ascii="Calibri Light" w:hAnsi="Calibri Light" w:cs="Calibri Light"/>
        </w:rPr>
        <w:t>i nærmiljøet som både kan sykles og gå</w:t>
      </w:r>
      <w:r w:rsidR="003C150F" w:rsidRPr="002E6C0B">
        <w:rPr>
          <w:rFonts w:ascii="Calibri Light" w:hAnsi="Calibri Light" w:cs="Calibri Light"/>
        </w:rPr>
        <w:t>s</w:t>
      </w:r>
      <w:r w:rsidR="00867417" w:rsidRPr="002E6C0B">
        <w:rPr>
          <w:rFonts w:ascii="Calibri Light" w:hAnsi="Calibri Light" w:cs="Calibri Light"/>
        </w:rPr>
        <w:t xml:space="preserve"> på.</w:t>
      </w:r>
    </w:p>
    <w:p w14:paraId="62746A48" w14:textId="52A639CF" w:rsidR="004D49C4" w:rsidRPr="002E6C0B" w:rsidRDefault="003F340A" w:rsidP="003F340A">
      <w:pPr>
        <w:rPr>
          <w:rFonts w:ascii="Calibri Light" w:hAnsi="Calibri Light" w:cs="Calibri Light"/>
        </w:rPr>
      </w:pPr>
      <w:r w:rsidRPr="002E6C0B">
        <w:rPr>
          <w:rFonts w:ascii="Calibri Light" w:hAnsi="Calibri Light" w:cs="Calibri Light"/>
        </w:rPr>
        <w:t xml:space="preserve">Rehabilitering av </w:t>
      </w:r>
      <w:proofErr w:type="spellStart"/>
      <w:r w:rsidRPr="002E6C0B">
        <w:rPr>
          <w:rFonts w:ascii="Calibri Light" w:hAnsi="Calibri Light" w:cs="Calibri Light"/>
        </w:rPr>
        <w:t>Solumstien</w:t>
      </w:r>
      <w:proofErr w:type="spellEnd"/>
      <w:r w:rsidRPr="002E6C0B">
        <w:rPr>
          <w:rFonts w:ascii="Calibri Light" w:hAnsi="Calibri Light" w:cs="Calibri Light"/>
        </w:rPr>
        <w:t xml:space="preserve"> til </w:t>
      </w:r>
      <w:proofErr w:type="spellStart"/>
      <w:r w:rsidR="00BF1694" w:rsidRPr="002E6C0B">
        <w:rPr>
          <w:rFonts w:ascii="Calibri Light" w:hAnsi="Calibri Light" w:cs="Calibri Light"/>
        </w:rPr>
        <w:t>RødeKors</w:t>
      </w:r>
      <w:proofErr w:type="spellEnd"/>
      <w:r w:rsidR="00BF1694" w:rsidRPr="002E6C0B">
        <w:rPr>
          <w:rFonts w:ascii="Calibri Light" w:hAnsi="Calibri Light" w:cs="Calibri Light"/>
        </w:rPr>
        <w:t xml:space="preserve">-hytta og </w:t>
      </w:r>
      <w:proofErr w:type="spellStart"/>
      <w:r w:rsidRPr="002E6C0B">
        <w:rPr>
          <w:rFonts w:ascii="Calibri Light" w:hAnsi="Calibri Light" w:cs="Calibri Light"/>
        </w:rPr>
        <w:t>Himovatnet</w:t>
      </w:r>
      <w:proofErr w:type="spellEnd"/>
      <w:r w:rsidRPr="002E6C0B">
        <w:rPr>
          <w:rFonts w:ascii="Calibri Light" w:hAnsi="Calibri Light" w:cs="Calibri Light"/>
        </w:rPr>
        <w:t xml:space="preserve"> og </w:t>
      </w:r>
      <w:proofErr w:type="spellStart"/>
      <w:r w:rsidRPr="002E6C0B">
        <w:rPr>
          <w:rFonts w:ascii="Calibri Light" w:hAnsi="Calibri Light" w:cs="Calibri Light"/>
        </w:rPr>
        <w:t>Grytsjøstien</w:t>
      </w:r>
      <w:proofErr w:type="spellEnd"/>
      <w:r w:rsidRPr="002E6C0B">
        <w:rPr>
          <w:rFonts w:ascii="Calibri Light" w:hAnsi="Calibri Light" w:cs="Calibri Light"/>
        </w:rPr>
        <w:t xml:space="preserve"> er </w:t>
      </w:r>
      <w:r w:rsidR="00BF1694" w:rsidRPr="002E6C0B">
        <w:rPr>
          <w:rFonts w:ascii="Calibri Light" w:hAnsi="Calibri Light" w:cs="Calibri Light"/>
        </w:rPr>
        <w:t>vellykkede</w:t>
      </w:r>
      <w:r w:rsidRPr="002E6C0B">
        <w:rPr>
          <w:rFonts w:ascii="Calibri Light" w:hAnsi="Calibri Light" w:cs="Calibri Light"/>
        </w:rPr>
        <w:t xml:space="preserve"> prosjekt</w:t>
      </w:r>
      <w:r w:rsidR="004D49C4" w:rsidRPr="002E6C0B">
        <w:rPr>
          <w:rFonts w:ascii="Calibri Light" w:hAnsi="Calibri Light" w:cs="Calibri Light"/>
        </w:rPr>
        <w:t xml:space="preserve"> som er mye brukt</w:t>
      </w:r>
      <w:r w:rsidRPr="002E6C0B">
        <w:rPr>
          <w:rFonts w:ascii="Calibri Light" w:hAnsi="Calibri Light" w:cs="Calibri Light"/>
        </w:rPr>
        <w:t xml:space="preserve">. Det </w:t>
      </w:r>
      <w:r w:rsidR="004D49C4" w:rsidRPr="002E6C0B">
        <w:rPr>
          <w:rFonts w:ascii="Calibri Light" w:hAnsi="Calibri Light" w:cs="Calibri Light"/>
        </w:rPr>
        <w:t xml:space="preserve">same </w:t>
      </w:r>
      <w:r w:rsidRPr="002E6C0B">
        <w:rPr>
          <w:rFonts w:ascii="Calibri Light" w:hAnsi="Calibri Light" w:cs="Calibri Light"/>
        </w:rPr>
        <w:t xml:space="preserve">gjelder </w:t>
      </w:r>
      <w:r w:rsidR="004D49C4" w:rsidRPr="002E6C0B">
        <w:rPr>
          <w:rFonts w:ascii="Calibri Light" w:hAnsi="Calibri Light" w:cs="Calibri Light"/>
        </w:rPr>
        <w:t>stien</w:t>
      </w:r>
      <w:r w:rsidRPr="002E6C0B">
        <w:rPr>
          <w:rFonts w:ascii="Calibri Light" w:hAnsi="Calibri Light" w:cs="Calibri Light"/>
        </w:rPr>
        <w:t xml:space="preserve"> til </w:t>
      </w:r>
      <w:proofErr w:type="spellStart"/>
      <w:r w:rsidRPr="002E6C0B">
        <w:rPr>
          <w:rFonts w:ascii="Calibri Light" w:hAnsi="Calibri Light" w:cs="Calibri Light"/>
        </w:rPr>
        <w:t>Koltjønnhytta</w:t>
      </w:r>
      <w:proofErr w:type="spellEnd"/>
      <w:r w:rsidR="000F6CC5" w:rsidRPr="002E6C0B">
        <w:rPr>
          <w:rFonts w:ascii="Calibri Light" w:hAnsi="Calibri Light" w:cs="Calibri Light"/>
        </w:rPr>
        <w:t xml:space="preserve"> og rundløyper </w:t>
      </w:r>
      <w:r w:rsidR="00B878EB" w:rsidRPr="002E6C0B">
        <w:rPr>
          <w:rFonts w:ascii="Calibri Light" w:hAnsi="Calibri Light" w:cs="Calibri Light"/>
        </w:rPr>
        <w:t>for sykling og gåing.</w:t>
      </w:r>
    </w:p>
    <w:p w14:paraId="68C73E00" w14:textId="208FE4D6" w:rsidR="003F340A" w:rsidRPr="002E6C0B" w:rsidRDefault="004779CA" w:rsidP="003F340A">
      <w:pPr>
        <w:rPr>
          <w:rFonts w:ascii="Calibri Light" w:hAnsi="Calibri Light" w:cs="Calibri Light"/>
        </w:rPr>
      </w:pPr>
      <w:r w:rsidRPr="002E6C0B">
        <w:rPr>
          <w:rFonts w:ascii="Calibri Light" w:hAnsi="Calibri Light" w:cs="Calibri Light"/>
        </w:rPr>
        <w:t xml:space="preserve">Overhalla kommune har </w:t>
      </w:r>
      <w:r w:rsidR="004B5E0A" w:rsidRPr="002E6C0B">
        <w:rPr>
          <w:rFonts w:ascii="Calibri Light" w:hAnsi="Calibri Light" w:cs="Calibri Light"/>
        </w:rPr>
        <w:t xml:space="preserve">fått bruksrett til </w:t>
      </w:r>
      <w:r w:rsidR="009B17BC" w:rsidRPr="002E6C0B">
        <w:rPr>
          <w:rFonts w:ascii="Calibri Light" w:hAnsi="Calibri Light" w:cs="Calibri Light"/>
        </w:rPr>
        <w:t xml:space="preserve">Namsosbanen </w:t>
      </w:r>
      <w:r w:rsidR="00B61BEF" w:rsidRPr="002E6C0B">
        <w:rPr>
          <w:rFonts w:ascii="Calibri Light" w:hAnsi="Calibri Light" w:cs="Calibri Light"/>
        </w:rPr>
        <w:t>på strekningen fra tunnelen vest for Skage til Sk</w:t>
      </w:r>
      <w:r w:rsidR="00C76670" w:rsidRPr="002E6C0B">
        <w:rPr>
          <w:rFonts w:ascii="Calibri Light" w:hAnsi="Calibri Light" w:cs="Calibri Light"/>
        </w:rPr>
        <w:t xml:space="preserve">ogmo. Første etappe fra Ranemsletta til </w:t>
      </w:r>
      <w:proofErr w:type="spellStart"/>
      <w:r w:rsidR="00C76670" w:rsidRPr="002E6C0B">
        <w:rPr>
          <w:rFonts w:ascii="Calibri Light" w:hAnsi="Calibri Light" w:cs="Calibri Light"/>
        </w:rPr>
        <w:t>Øysvollen</w:t>
      </w:r>
      <w:proofErr w:type="spellEnd"/>
      <w:r w:rsidR="00C76670" w:rsidRPr="002E6C0B">
        <w:rPr>
          <w:rFonts w:ascii="Calibri Light" w:hAnsi="Calibri Light" w:cs="Calibri Light"/>
        </w:rPr>
        <w:t xml:space="preserve"> er ferdig og tatt i bruk. </w:t>
      </w:r>
      <w:r w:rsidR="0073638E" w:rsidRPr="002E6C0B">
        <w:rPr>
          <w:rFonts w:ascii="Calibri Light" w:hAnsi="Calibri Light" w:cs="Calibri Light"/>
        </w:rPr>
        <w:t xml:space="preserve">Denne kan brukes både </w:t>
      </w:r>
      <w:r w:rsidR="0054019E" w:rsidRPr="002E6C0B">
        <w:rPr>
          <w:rFonts w:ascii="Calibri Light" w:hAnsi="Calibri Light" w:cs="Calibri Light"/>
        </w:rPr>
        <w:t>som sykkelsti og gangveg</w:t>
      </w:r>
      <w:r w:rsidR="00FE228A" w:rsidRPr="002E6C0B">
        <w:rPr>
          <w:rFonts w:ascii="Calibri Light" w:hAnsi="Calibri Light" w:cs="Calibri Light"/>
        </w:rPr>
        <w:t xml:space="preserve">, </w:t>
      </w:r>
      <w:r w:rsidR="00A27B93" w:rsidRPr="002E6C0B">
        <w:rPr>
          <w:rFonts w:ascii="Calibri Light" w:hAnsi="Calibri Light" w:cs="Calibri Light"/>
        </w:rPr>
        <w:t>og av alle, uavhengig av alder</w:t>
      </w:r>
      <w:r w:rsidR="00FE228A" w:rsidRPr="002E6C0B">
        <w:rPr>
          <w:rFonts w:ascii="Calibri Light" w:hAnsi="Calibri Light" w:cs="Calibri Light"/>
        </w:rPr>
        <w:t xml:space="preserve">. </w:t>
      </w:r>
    </w:p>
    <w:p w14:paraId="3EA27FC2" w14:textId="72E492E3" w:rsidR="003F340A" w:rsidRDefault="003F340A" w:rsidP="003F340A">
      <w:pPr>
        <w:rPr>
          <w:rFonts w:ascii="Calibri Light" w:hAnsi="Calibri Light" w:cs="Calibri Light"/>
        </w:rPr>
      </w:pPr>
      <w:r w:rsidRPr="002E6C0B">
        <w:rPr>
          <w:rFonts w:ascii="Calibri Light" w:hAnsi="Calibri Light" w:cs="Calibri Light"/>
        </w:rPr>
        <w:t>Ellers er oppkjørte skiløyper på vinteren mye brukt.</w:t>
      </w:r>
      <w:r w:rsidR="009E49F5" w:rsidRPr="002E6C0B">
        <w:rPr>
          <w:rFonts w:ascii="Calibri Light" w:hAnsi="Calibri Light" w:cs="Calibri Light"/>
        </w:rPr>
        <w:t xml:space="preserve"> </w:t>
      </w:r>
      <w:r w:rsidR="00B01D1E" w:rsidRPr="002E6C0B">
        <w:rPr>
          <w:rFonts w:ascii="Calibri Light" w:hAnsi="Calibri Light" w:cs="Calibri Light"/>
        </w:rPr>
        <w:t>Det er faste traseer som blir oppkjø</w:t>
      </w:r>
      <w:r w:rsidR="00794439" w:rsidRPr="002E6C0B">
        <w:rPr>
          <w:rFonts w:ascii="Calibri Light" w:hAnsi="Calibri Light" w:cs="Calibri Light"/>
        </w:rPr>
        <w:t>r</w:t>
      </w:r>
      <w:r w:rsidR="00B01D1E" w:rsidRPr="002E6C0B">
        <w:rPr>
          <w:rFonts w:ascii="Calibri Light" w:hAnsi="Calibri Light" w:cs="Calibri Light"/>
        </w:rPr>
        <w:t xml:space="preserve">t og sporet </w:t>
      </w:r>
      <w:r w:rsidR="00084F7A" w:rsidRPr="002E6C0B">
        <w:rPr>
          <w:rFonts w:ascii="Calibri Light" w:hAnsi="Calibri Light" w:cs="Calibri Light"/>
        </w:rPr>
        <w:t>når snøfor</w:t>
      </w:r>
      <w:r w:rsidR="00A436F7" w:rsidRPr="002E6C0B">
        <w:rPr>
          <w:rFonts w:ascii="Calibri Light" w:hAnsi="Calibri Light" w:cs="Calibri Light"/>
        </w:rPr>
        <w:t>holdene tillater det</w:t>
      </w:r>
      <w:r w:rsidR="00B01D1E" w:rsidRPr="002E6C0B">
        <w:rPr>
          <w:rFonts w:ascii="Calibri Light" w:hAnsi="Calibri Light" w:cs="Calibri Light"/>
        </w:rPr>
        <w:t xml:space="preserve">. </w:t>
      </w:r>
      <w:r w:rsidR="00AA28E8" w:rsidRPr="002E6C0B">
        <w:rPr>
          <w:rFonts w:ascii="Calibri Light" w:hAnsi="Calibri Light" w:cs="Calibri Light"/>
        </w:rPr>
        <w:t xml:space="preserve">De siste </w:t>
      </w:r>
      <w:r w:rsidR="00083D14" w:rsidRPr="002E6C0B">
        <w:rPr>
          <w:rFonts w:ascii="Calibri Light" w:hAnsi="Calibri Light" w:cs="Calibri Light"/>
        </w:rPr>
        <w:t>årene</w:t>
      </w:r>
      <w:r w:rsidR="00AA28E8" w:rsidRPr="002E6C0B">
        <w:rPr>
          <w:rFonts w:ascii="Calibri Light" w:hAnsi="Calibri Light" w:cs="Calibri Light"/>
        </w:rPr>
        <w:t xml:space="preserve"> </w:t>
      </w:r>
      <w:r w:rsidR="00083D14" w:rsidRPr="002E6C0B">
        <w:rPr>
          <w:rFonts w:ascii="Calibri Light" w:hAnsi="Calibri Light" w:cs="Calibri Light"/>
        </w:rPr>
        <w:t xml:space="preserve">har </w:t>
      </w:r>
      <w:r w:rsidR="00AA28E8" w:rsidRPr="002E6C0B">
        <w:rPr>
          <w:rFonts w:ascii="Calibri Light" w:hAnsi="Calibri Light" w:cs="Calibri Light"/>
        </w:rPr>
        <w:t>det vært utfordringer med</w:t>
      </w:r>
      <w:r w:rsidR="00083D14" w:rsidRPr="002E6C0B">
        <w:rPr>
          <w:rFonts w:ascii="Calibri Light" w:hAnsi="Calibri Light" w:cs="Calibri Light"/>
        </w:rPr>
        <w:t xml:space="preserve"> parkeringsforhold i </w:t>
      </w:r>
      <w:proofErr w:type="spellStart"/>
      <w:r w:rsidR="00083D14" w:rsidRPr="002E6C0B">
        <w:rPr>
          <w:rFonts w:ascii="Calibri Light" w:hAnsi="Calibri Light" w:cs="Calibri Light"/>
        </w:rPr>
        <w:t>Svalia</w:t>
      </w:r>
      <w:proofErr w:type="spellEnd"/>
      <w:r w:rsidR="00083D14" w:rsidRPr="002E6C0B">
        <w:rPr>
          <w:rFonts w:ascii="Calibri Light" w:hAnsi="Calibri Light" w:cs="Calibri Light"/>
        </w:rPr>
        <w:t xml:space="preserve"> </w:t>
      </w:r>
      <w:r w:rsidR="00137BEC" w:rsidRPr="002E6C0B">
        <w:rPr>
          <w:rFonts w:ascii="Calibri Light" w:hAnsi="Calibri Light" w:cs="Calibri Light"/>
        </w:rPr>
        <w:t>på grunn av ras som tok parkeringsplassen.</w:t>
      </w:r>
      <w:r w:rsidR="008B3DAC" w:rsidRPr="002E6C0B">
        <w:rPr>
          <w:rFonts w:ascii="Calibri Light" w:hAnsi="Calibri Light" w:cs="Calibri Light"/>
        </w:rPr>
        <w:t xml:space="preserve"> Men planen er å få permane</w:t>
      </w:r>
      <w:r w:rsidR="00BB0118" w:rsidRPr="002E6C0B">
        <w:rPr>
          <w:rFonts w:ascii="Calibri Light" w:hAnsi="Calibri Light" w:cs="Calibri Light"/>
        </w:rPr>
        <w:t>n</w:t>
      </w:r>
      <w:r w:rsidR="008B3DAC" w:rsidRPr="002E6C0B">
        <w:rPr>
          <w:rFonts w:ascii="Calibri Light" w:hAnsi="Calibri Light" w:cs="Calibri Light"/>
        </w:rPr>
        <w:t xml:space="preserve">t løsning på plass til </w:t>
      </w:r>
      <w:r w:rsidR="00BB0118" w:rsidRPr="002E6C0B">
        <w:rPr>
          <w:rFonts w:ascii="Calibri Light" w:hAnsi="Calibri Light" w:cs="Calibri Light"/>
        </w:rPr>
        <w:t>vinteren 21/22.</w:t>
      </w:r>
    </w:p>
    <w:p w14:paraId="52297AB7" w14:textId="384B3E6E" w:rsidR="00B51EC4" w:rsidRDefault="00B51EC4" w:rsidP="003F340A">
      <w:pPr>
        <w:rPr>
          <w:rFonts w:ascii="Calibri Light" w:hAnsi="Calibri Light" w:cs="Calibri Light"/>
        </w:rPr>
      </w:pPr>
    </w:p>
    <w:p w14:paraId="350E4BF8" w14:textId="5358A4D8" w:rsidR="006D3392" w:rsidRDefault="001A7AE9" w:rsidP="00C00136">
      <w:pPr>
        <w:pStyle w:val="Overskrift2"/>
        <w:numPr>
          <w:ilvl w:val="0"/>
          <w:numId w:val="20"/>
        </w:numPr>
        <w:rPr>
          <w:b/>
          <w:bCs/>
          <w:color w:val="FF0000"/>
        </w:rPr>
      </w:pPr>
      <w:bookmarkStart w:id="20" w:name="_Toc77924248"/>
      <w:r w:rsidRPr="00797925">
        <w:rPr>
          <w:b/>
          <w:bCs/>
          <w:color w:val="FF0000"/>
        </w:rPr>
        <w:t>Vurdering av aktivitet og framtid</w:t>
      </w:r>
      <w:r w:rsidR="00834693">
        <w:rPr>
          <w:b/>
          <w:bCs/>
          <w:color w:val="FF0000"/>
        </w:rPr>
        <w:t xml:space="preserve">ige </w:t>
      </w:r>
      <w:r w:rsidRPr="00797925">
        <w:rPr>
          <w:b/>
          <w:bCs/>
          <w:color w:val="FF0000"/>
        </w:rPr>
        <w:t>behov</w:t>
      </w:r>
      <w:bookmarkEnd w:id="20"/>
    </w:p>
    <w:p w14:paraId="59D5620E" w14:textId="19355898" w:rsidR="003204CF" w:rsidRPr="00BD01DC" w:rsidRDefault="00F21706" w:rsidP="003204CF">
      <w:pPr>
        <w:rPr>
          <w:rFonts w:ascii="Calibri Light" w:hAnsi="Calibri Light" w:cs="Calibri Light"/>
        </w:rPr>
      </w:pPr>
      <w:r w:rsidRPr="00BD01DC">
        <w:rPr>
          <w:rFonts w:ascii="Calibri Light" w:hAnsi="Calibri Light" w:cs="Calibri Light"/>
        </w:rPr>
        <w:t xml:space="preserve">Med </w:t>
      </w:r>
      <w:r w:rsidR="00A225A1">
        <w:rPr>
          <w:rFonts w:ascii="Calibri Light" w:hAnsi="Calibri Light" w:cs="Calibri Light"/>
        </w:rPr>
        <w:t>kunnskapen vi har om</w:t>
      </w:r>
      <w:r w:rsidR="007C7308">
        <w:rPr>
          <w:rFonts w:ascii="Calibri Light" w:hAnsi="Calibri Light" w:cs="Calibri Light"/>
        </w:rPr>
        <w:t xml:space="preserve"> anleggene og aktivitet</w:t>
      </w:r>
      <w:r w:rsidR="00DA7AFE">
        <w:rPr>
          <w:rFonts w:ascii="Calibri Light" w:hAnsi="Calibri Light" w:cs="Calibri Light"/>
        </w:rPr>
        <w:t>en</w:t>
      </w:r>
      <w:r w:rsidR="009C6E2B">
        <w:rPr>
          <w:rFonts w:ascii="Calibri Light" w:hAnsi="Calibri Light" w:cs="Calibri Light"/>
        </w:rPr>
        <w:t xml:space="preserve">, </w:t>
      </w:r>
      <w:r w:rsidR="00687C7F">
        <w:rPr>
          <w:rFonts w:ascii="Calibri Light" w:hAnsi="Calibri Light" w:cs="Calibri Light"/>
        </w:rPr>
        <w:t xml:space="preserve">skal vi for neste </w:t>
      </w:r>
      <w:r w:rsidR="00EE40FE">
        <w:rPr>
          <w:rFonts w:ascii="Calibri Light" w:hAnsi="Calibri Light" w:cs="Calibri Light"/>
        </w:rPr>
        <w:t>planperiode</w:t>
      </w:r>
      <w:r w:rsidR="008078AC">
        <w:rPr>
          <w:rFonts w:ascii="Calibri Light" w:hAnsi="Calibri Light" w:cs="Calibri Light"/>
        </w:rPr>
        <w:t xml:space="preserve"> </w:t>
      </w:r>
      <w:r w:rsidR="003502E9">
        <w:rPr>
          <w:rFonts w:ascii="Calibri Light" w:hAnsi="Calibri Light" w:cs="Calibri Light"/>
        </w:rPr>
        <w:t>skissere behovene for organisert og uorganisert aktivitet</w:t>
      </w:r>
      <w:r w:rsidR="009C6E2B">
        <w:rPr>
          <w:rFonts w:ascii="Calibri Light" w:hAnsi="Calibri Light" w:cs="Calibri Light"/>
        </w:rPr>
        <w:t xml:space="preserve">, og hva dette vil </w:t>
      </w:r>
      <w:r w:rsidR="007A55C0">
        <w:rPr>
          <w:rFonts w:ascii="Calibri Light" w:hAnsi="Calibri Light" w:cs="Calibri Light"/>
        </w:rPr>
        <w:t>medføre</w:t>
      </w:r>
      <w:r w:rsidR="00DA7AFE">
        <w:rPr>
          <w:rFonts w:ascii="Calibri Light" w:hAnsi="Calibri Light" w:cs="Calibri Light"/>
        </w:rPr>
        <w:t xml:space="preserve"> i forhold til anleggsutbygging </w:t>
      </w:r>
      <w:r w:rsidR="002B5625">
        <w:rPr>
          <w:rFonts w:ascii="Calibri Light" w:hAnsi="Calibri Light" w:cs="Calibri Light"/>
        </w:rPr>
        <w:t>og spillemiddel</w:t>
      </w:r>
      <w:r w:rsidR="00A91E1D">
        <w:rPr>
          <w:rFonts w:ascii="Calibri Light" w:hAnsi="Calibri Light" w:cs="Calibri Light"/>
        </w:rPr>
        <w:t>søknader.</w:t>
      </w:r>
    </w:p>
    <w:p w14:paraId="4474CB5C" w14:textId="72631D7C" w:rsidR="00BD01DC" w:rsidRPr="003204CF" w:rsidRDefault="00BD01DC" w:rsidP="003204CF"/>
    <w:p w14:paraId="2B7B11C3" w14:textId="642C1ED8" w:rsidR="009A409E" w:rsidRPr="00495F62" w:rsidRDefault="00412AA2" w:rsidP="007D3F51">
      <w:pPr>
        <w:pStyle w:val="Overskrift3"/>
        <w:numPr>
          <w:ilvl w:val="0"/>
          <w:numId w:val="32"/>
        </w:numPr>
        <w:rPr>
          <w:rFonts w:ascii="Calibri Light" w:hAnsi="Calibri Light" w:cs="Calibri Light"/>
          <w:color w:val="auto"/>
          <w:sz w:val="28"/>
          <w:szCs w:val="28"/>
        </w:rPr>
      </w:pPr>
      <w:bookmarkStart w:id="21" w:name="_Toc77924249"/>
      <w:r w:rsidRPr="00495F62">
        <w:rPr>
          <w:rFonts w:ascii="Calibri Light" w:hAnsi="Calibri Light" w:cs="Calibri Light"/>
          <w:color w:val="auto"/>
          <w:sz w:val="28"/>
          <w:szCs w:val="28"/>
        </w:rPr>
        <w:t xml:space="preserve">Framtidige behov for </w:t>
      </w:r>
      <w:r w:rsidR="00A554CB" w:rsidRPr="00495F62">
        <w:rPr>
          <w:rFonts w:ascii="Calibri Light" w:hAnsi="Calibri Light" w:cs="Calibri Light"/>
          <w:color w:val="auto"/>
          <w:sz w:val="28"/>
          <w:szCs w:val="28"/>
        </w:rPr>
        <w:t xml:space="preserve">organisert og uorganisert </w:t>
      </w:r>
      <w:r w:rsidR="00CE1333" w:rsidRPr="00495F62">
        <w:rPr>
          <w:rFonts w:ascii="Calibri Light" w:hAnsi="Calibri Light" w:cs="Calibri Light"/>
          <w:color w:val="auto"/>
          <w:sz w:val="28"/>
          <w:szCs w:val="28"/>
        </w:rPr>
        <w:t>aktivitet</w:t>
      </w:r>
      <w:bookmarkEnd w:id="21"/>
    </w:p>
    <w:p w14:paraId="0D820785" w14:textId="114C0EBC" w:rsidR="00193226" w:rsidRPr="003204CF" w:rsidRDefault="00F107F9" w:rsidP="00193226">
      <w:pPr>
        <w:rPr>
          <w:rFonts w:ascii="Calibri Light" w:hAnsi="Calibri Light" w:cs="Calibri Light"/>
          <w:lang w:eastAsia="en-US" w:bidi="ar-SA"/>
        </w:rPr>
      </w:pPr>
      <w:r w:rsidRPr="003204CF">
        <w:rPr>
          <w:rFonts w:ascii="Calibri Light" w:hAnsi="Calibri Light" w:cs="Calibri Light"/>
          <w:lang w:eastAsia="en-US" w:bidi="ar-SA"/>
        </w:rPr>
        <w:t xml:space="preserve">Overordnet </w:t>
      </w:r>
      <w:r w:rsidR="009C0089" w:rsidRPr="003204CF">
        <w:rPr>
          <w:rFonts w:ascii="Calibri Light" w:hAnsi="Calibri Light" w:cs="Calibri Light"/>
          <w:lang w:eastAsia="en-US" w:bidi="ar-SA"/>
        </w:rPr>
        <w:t>målsetting</w:t>
      </w:r>
      <w:r w:rsidR="00CA4593" w:rsidRPr="003204CF">
        <w:rPr>
          <w:rFonts w:ascii="Calibri Light" w:hAnsi="Calibri Light" w:cs="Calibri Light"/>
          <w:lang w:eastAsia="en-US" w:bidi="ar-SA"/>
        </w:rPr>
        <w:t xml:space="preserve"> er at </w:t>
      </w:r>
      <w:r w:rsidR="00193226" w:rsidRPr="003204CF">
        <w:rPr>
          <w:rFonts w:ascii="Calibri Light" w:hAnsi="Calibri Light" w:cs="Calibri Light"/>
          <w:lang w:eastAsia="en-US" w:bidi="ar-SA"/>
        </w:rPr>
        <w:t>utbygging og rehabilitering av anlegg og bygg og tilrettelegging av områder for aktivitet innen idrett og friluftsliv utføres slik at idrett og fysisk aktivitet er mulig for alle</w:t>
      </w:r>
      <w:r w:rsidR="004410F5">
        <w:rPr>
          <w:rFonts w:ascii="Calibri Light" w:hAnsi="Calibri Light" w:cs="Calibri Light"/>
          <w:lang w:eastAsia="en-US" w:bidi="ar-SA"/>
        </w:rPr>
        <w:t xml:space="preserve"> i Overhalla</w:t>
      </w:r>
      <w:r w:rsidR="00193226" w:rsidRPr="003204CF">
        <w:rPr>
          <w:rFonts w:ascii="Calibri Light" w:hAnsi="Calibri Light" w:cs="Calibri Light"/>
          <w:lang w:eastAsia="en-US" w:bidi="ar-SA"/>
        </w:rPr>
        <w:t>.</w:t>
      </w:r>
    </w:p>
    <w:p w14:paraId="506723F3" w14:textId="56D69462" w:rsidR="00193226" w:rsidRPr="003204CF" w:rsidRDefault="00193226" w:rsidP="00193226">
      <w:pPr>
        <w:spacing w:before="0"/>
        <w:rPr>
          <w:rFonts w:ascii="Calibri Light" w:hAnsi="Calibri Light" w:cs="Calibri Light"/>
          <w:lang w:eastAsia="en-US" w:bidi="ar-SA"/>
        </w:rPr>
      </w:pPr>
      <w:r w:rsidRPr="003204CF">
        <w:rPr>
          <w:rFonts w:ascii="Calibri Light" w:hAnsi="Calibri Light" w:cs="Calibri Light"/>
          <w:lang w:eastAsia="en-US" w:bidi="ar-SA"/>
        </w:rPr>
        <w:t>Overhalla skal være et attraktivt lokalsamfunn hvor vi skal ha mulighet for aktivitet hele livet.</w:t>
      </w:r>
    </w:p>
    <w:p w14:paraId="4FA38C20" w14:textId="6FE699EF" w:rsidR="00AE2096" w:rsidRPr="003204CF" w:rsidRDefault="00AE2096" w:rsidP="00193226">
      <w:pPr>
        <w:spacing w:before="0"/>
        <w:rPr>
          <w:rFonts w:ascii="Calibri Light" w:hAnsi="Calibri Light" w:cs="Calibri Light"/>
          <w:lang w:eastAsia="en-US" w:bidi="ar-SA"/>
        </w:rPr>
      </w:pPr>
    </w:p>
    <w:p w14:paraId="0D1F151F" w14:textId="2DDE0DE7" w:rsidR="0064054C" w:rsidRPr="003204CF" w:rsidRDefault="0064054C" w:rsidP="0064054C">
      <w:pPr>
        <w:spacing w:before="0"/>
        <w:rPr>
          <w:rFonts w:ascii="Calibri Light" w:hAnsi="Calibri Light" w:cs="Calibri Light"/>
          <w:lang w:eastAsia="en-US" w:bidi="ar-SA"/>
        </w:rPr>
      </w:pPr>
      <w:r w:rsidRPr="003204CF">
        <w:rPr>
          <w:rFonts w:ascii="Calibri Light" w:hAnsi="Calibri Light" w:cs="Calibri Light"/>
          <w:lang w:eastAsia="en-US" w:bidi="ar-SA"/>
        </w:rPr>
        <w:t xml:space="preserve">For å oppnå denne målsettingen, tilpasses planen kommunens øvrige planverk hvor planlegging er </w:t>
      </w:r>
      <w:r w:rsidR="00002650" w:rsidRPr="0064054C">
        <w:rPr>
          <w:rFonts w:ascii="Calibri Light" w:hAnsi="Calibri Light" w:cs="Calibri Light"/>
          <w:noProof/>
          <w:lang w:eastAsia="en-US" w:bidi="ar-SA"/>
        </w:rPr>
        <w:lastRenderedPageBreak/>
        <mc:AlternateContent>
          <mc:Choice Requires="wps">
            <w:drawing>
              <wp:anchor distT="91440" distB="91440" distL="137160" distR="137160" simplePos="0" relativeHeight="251695104" behindDoc="0" locked="0" layoutInCell="0" allowOverlap="1" wp14:anchorId="424D3B7D" wp14:editId="36391494">
                <wp:simplePos x="0" y="0"/>
                <wp:positionH relativeFrom="margin">
                  <wp:posOffset>3086100</wp:posOffset>
                </wp:positionH>
                <wp:positionV relativeFrom="margin">
                  <wp:posOffset>-252730</wp:posOffset>
                </wp:positionV>
                <wp:extent cx="1979295" cy="2606040"/>
                <wp:effectExtent l="0" t="1905" r="0" b="0"/>
                <wp:wrapSquare wrapText="bothSides"/>
                <wp:docPr id="29"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015BE8F9" w14:textId="13FCA026" w:rsidR="0064054C" w:rsidRPr="003C3236" w:rsidRDefault="0064054C" w:rsidP="0064054C">
                            <w:pPr>
                              <w:spacing w:before="0"/>
                              <w:rPr>
                                <w:rFonts w:ascii="Calibri Light" w:hAnsi="Calibri Light" w:cs="Calibri Light"/>
                                <w:lang w:eastAsia="en-US" w:bidi="ar-SA"/>
                              </w:rPr>
                            </w:pPr>
                            <w:r w:rsidRPr="003C3236">
                              <w:rPr>
                                <w:rFonts w:ascii="Calibri Light" w:hAnsi="Calibri Light" w:cs="Calibri Light"/>
                                <w:lang w:eastAsia="en-US" w:bidi="ar-SA"/>
                              </w:rPr>
                              <w:t>I Overhalla skal utbygging og rehabilitering av anlegg og bygg, og tilrettelegging av områder for aktivitet innen idrett og friluftsliv utføres slik at idrett og fysisk aktivitet er mulig for alle.</w:t>
                            </w:r>
                          </w:p>
                          <w:p w14:paraId="3E054A23" w14:textId="77777777" w:rsidR="0064054C" w:rsidRPr="003C3236" w:rsidRDefault="0064054C" w:rsidP="0064054C">
                            <w:pPr>
                              <w:spacing w:before="0"/>
                              <w:rPr>
                                <w:rFonts w:ascii="Calibri Light" w:hAnsi="Calibri Light" w:cs="Calibri Light"/>
                                <w:lang w:eastAsia="en-US" w:bidi="ar-SA"/>
                              </w:rPr>
                            </w:pPr>
                            <w:r w:rsidRPr="003C3236">
                              <w:rPr>
                                <w:rFonts w:ascii="Calibri Light" w:hAnsi="Calibri Light" w:cs="Calibri Light"/>
                                <w:lang w:eastAsia="en-US" w:bidi="ar-SA"/>
                              </w:rPr>
                              <w:t>Overhalla skal være et attraktivt lokalsamfunn hvor vi skal ha mulighet for aktivitet hele livet.</w:t>
                            </w:r>
                          </w:p>
                          <w:p w14:paraId="55D7C6C8" w14:textId="4A5758F6" w:rsidR="0064054C" w:rsidRDefault="0064054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424D3B7D" id="_x0000_s1035" style="position:absolute;margin-left:243pt;margin-top:-19.9pt;width:155.85pt;height:205.2pt;rotation:90;z-index:251695104;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" o:allowincell="f" fillcolor="#4f81bd [3204]" stroked="f">
                <v:textbox>
                  <w:txbxContent>
                    <w:p w14:paraId="015BE8F9" w14:textId="13FCA026" w:rsidR="0064054C" w:rsidRPr="003C3236" w:rsidRDefault="0064054C" w:rsidP="0064054C">
                      <w:pPr>
                        <w:spacing w:before="0"/>
                        <w:rPr>
                          <w:rFonts w:ascii="Calibri Light" w:hAnsi="Calibri Light" w:cs="Calibri Light"/>
                          <w:lang w:eastAsia="en-US" w:bidi="ar-SA"/>
                        </w:rPr>
                      </w:pPr>
                      <w:r w:rsidRPr="003C3236">
                        <w:rPr>
                          <w:rFonts w:ascii="Calibri Light" w:hAnsi="Calibri Light" w:cs="Calibri Light"/>
                          <w:lang w:eastAsia="en-US" w:bidi="ar-SA"/>
                        </w:rPr>
                        <w:t>I Overhalla skal utbygging og rehabilitering av anlegg og bygg, og tilrettelegging av områder for aktivitet innen idrett og friluftsliv utføres slik at idrett og fysisk aktivitet er mulig for alle.</w:t>
                      </w:r>
                    </w:p>
                    <w:p w14:paraId="3E054A23" w14:textId="77777777" w:rsidR="0064054C" w:rsidRPr="003C3236" w:rsidRDefault="0064054C" w:rsidP="0064054C">
                      <w:pPr>
                        <w:spacing w:before="0"/>
                        <w:rPr>
                          <w:rFonts w:ascii="Calibri Light" w:hAnsi="Calibri Light" w:cs="Calibri Light"/>
                          <w:lang w:eastAsia="en-US" w:bidi="ar-SA"/>
                        </w:rPr>
                      </w:pPr>
                      <w:r w:rsidRPr="003C3236">
                        <w:rPr>
                          <w:rFonts w:ascii="Calibri Light" w:hAnsi="Calibri Light" w:cs="Calibri Light"/>
                          <w:lang w:eastAsia="en-US" w:bidi="ar-SA"/>
                        </w:rPr>
                        <w:t>Overhalla skal være et attraktivt lokalsamfunn hvor vi skal ha mulighet for aktivitet hele livet.</w:t>
                      </w:r>
                    </w:p>
                    <w:p w14:paraId="55D7C6C8" w14:textId="4A5758F6" w:rsidR="0064054C" w:rsidRDefault="0064054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3204CF">
        <w:rPr>
          <w:rFonts w:ascii="Calibri Light" w:hAnsi="Calibri Light" w:cs="Calibri Light"/>
          <w:lang w:eastAsia="en-US" w:bidi="ar-SA"/>
        </w:rPr>
        <w:t>en kontinuerlig læringsprosess hvor vi må ta retningsvalg og gjøre viktige prioriteringer.</w:t>
      </w:r>
      <w:r w:rsidR="00BE7FD7" w:rsidRPr="003204CF">
        <w:rPr>
          <w:rFonts w:ascii="Calibri Light" w:hAnsi="Calibri Light" w:cs="Calibri Light"/>
          <w:lang w:eastAsia="en-US" w:bidi="ar-SA"/>
        </w:rPr>
        <w:tab/>
      </w:r>
    </w:p>
    <w:p w14:paraId="28F1E003" w14:textId="20771524" w:rsidR="009E095D" w:rsidRPr="003204CF" w:rsidRDefault="00A27F49" w:rsidP="009E095D">
      <w:pPr>
        <w:rPr>
          <w:rFonts w:ascii="Calibri Light" w:hAnsi="Calibri Light" w:cs="Calibri Light"/>
        </w:rPr>
      </w:pPr>
      <w:r w:rsidRPr="003204CF">
        <w:rPr>
          <w:rFonts w:ascii="Calibri Light" w:hAnsi="Calibri Light" w:cs="Calibri Light"/>
        </w:rPr>
        <w:t>Kommuneplanens s</w:t>
      </w:r>
      <w:r w:rsidR="009E095D" w:rsidRPr="003204CF">
        <w:rPr>
          <w:rFonts w:ascii="Calibri Light" w:hAnsi="Calibri Light" w:cs="Calibri Light"/>
        </w:rPr>
        <w:t xml:space="preserve">amfunnsdel </w:t>
      </w:r>
      <w:r w:rsidRPr="003204CF">
        <w:rPr>
          <w:rFonts w:ascii="Calibri Light" w:hAnsi="Calibri Light" w:cs="Calibri Light"/>
        </w:rPr>
        <w:t xml:space="preserve">med sine </w:t>
      </w:r>
      <w:r w:rsidR="009E095D" w:rsidRPr="003204CF">
        <w:rPr>
          <w:rFonts w:ascii="Calibri Light" w:hAnsi="Calibri Light" w:cs="Calibri Light"/>
        </w:rPr>
        <w:t xml:space="preserve">mål, visjoner og retninger og bærekraftige omstillingsstrategier </w:t>
      </w:r>
      <w:r w:rsidR="00B3772D" w:rsidRPr="003204CF">
        <w:rPr>
          <w:rFonts w:ascii="Calibri Light" w:hAnsi="Calibri Light" w:cs="Calibri Light"/>
        </w:rPr>
        <w:t>blir derfor retningsgivende</w:t>
      </w:r>
      <w:r w:rsidR="00D72546" w:rsidRPr="003204CF">
        <w:rPr>
          <w:rFonts w:ascii="Calibri Light" w:hAnsi="Calibri Light" w:cs="Calibri Light"/>
        </w:rPr>
        <w:t xml:space="preserve">, </w:t>
      </w:r>
      <w:r w:rsidR="00C32DD0" w:rsidRPr="003204CF">
        <w:rPr>
          <w:rFonts w:ascii="Calibri Light" w:hAnsi="Calibri Light" w:cs="Calibri Light"/>
        </w:rPr>
        <w:t>samtidig</w:t>
      </w:r>
      <w:r w:rsidR="009E095D" w:rsidRPr="003204CF">
        <w:rPr>
          <w:rFonts w:ascii="Calibri Light" w:hAnsi="Calibri Light" w:cs="Calibri Light"/>
        </w:rPr>
        <w:t xml:space="preserve"> </w:t>
      </w:r>
      <w:r w:rsidR="00C32DD0" w:rsidRPr="003204CF">
        <w:rPr>
          <w:rFonts w:ascii="Calibri Light" w:hAnsi="Calibri Light" w:cs="Calibri Light"/>
        </w:rPr>
        <w:t>som</w:t>
      </w:r>
      <w:r w:rsidR="009E095D" w:rsidRPr="003204CF">
        <w:rPr>
          <w:rFonts w:ascii="Calibri Light" w:hAnsi="Calibri Light" w:cs="Calibri Light"/>
        </w:rPr>
        <w:t xml:space="preserve"> arealbehovet </w:t>
      </w:r>
      <w:r w:rsidR="00C32DD0" w:rsidRPr="003204CF">
        <w:rPr>
          <w:rFonts w:ascii="Calibri Light" w:hAnsi="Calibri Light" w:cs="Calibri Light"/>
        </w:rPr>
        <w:t>ivaretas gjennom kommuneplanens arealdel</w:t>
      </w:r>
      <w:r w:rsidR="009E095D" w:rsidRPr="003204CF">
        <w:rPr>
          <w:rFonts w:ascii="Calibri Light" w:hAnsi="Calibri Light" w:cs="Calibri Light"/>
        </w:rPr>
        <w:t>.</w:t>
      </w:r>
    </w:p>
    <w:p w14:paraId="40A8628E" w14:textId="23E6E5F6" w:rsidR="008974F2" w:rsidRPr="003204CF" w:rsidRDefault="0039593D" w:rsidP="009E095D">
      <w:pPr>
        <w:rPr>
          <w:rFonts w:ascii="Calibri Light" w:hAnsi="Calibri Light" w:cs="Calibri Light"/>
        </w:rPr>
      </w:pPr>
      <w:r w:rsidRPr="003204CF">
        <w:rPr>
          <w:rFonts w:ascii="Calibri Light" w:hAnsi="Calibri Light" w:cs="Calibri Light"/>
        </w:rPr>
        <w:t>Kommunen</w:t>
      </w:r>
      <w:r w:rsidR="00A15835" w:rsidRPr="003204CF">
        <w:rPr>
          <w:rFonts w:ascii="Calibri Light" w:hAnsi="Calibri Light" w:cs="Calibri Light"/>
        </w:rPr>
        <w:t xml:space="preserve"> har en utfordring </w:t>
      </w:r>
      <w:r w:rsidR="007359C8" w:rsidRPr="003204CF">
        <w:rPr>
          <w:rFonts w:ascii="Calibri Light" w:hAnsi="Calibri Light" w:cs="Calibri Light"/>
        </w:rPr>
        <w:t xml:space="preserve">med for lite </w:t>
      </w:r>
      <w:r w:rsidR="00D42743" w:rsidRPr="003204CF">
        <w:rPr>
          <w:rFonts w:ascii="Calibri Light" w:hAnsi="Calibri Light" w:cs="Calibri Light"/>
        </w:rPr>
        <w:t>fysisk aktivitet</w:t>
      </w:r>
      <w:r w:rsidR="00772C2E" w:rsidRPr="003204CF">
        <w:rPr>
          <w:rFonts w:ascii="Calibri Light" w:hAnsi="Calibri Light" w:cs="Calibri Light"/>
        </w:rPr>
        <w:t>, og spesielt med økende alder.</w:t>
      </w:r>
      <w:r w:rsidR="0095597B" w:rsidRPr="003204CF">
        <w:rPr>
          <w:rFonts w:ascii="Calibri Light" w:hAnsi="Calibri Light" w:cs="Calibri Light"/>
        </w:rPr>
        <w:t xml:space="preserve"> </w:t>
      </w:r>
      <w:r w:rsidR="00A71073" w:rsidRPr="003204CF">
        <w:rPr>
          <w:rFonts w:ascii="Calibri Light" w:hAnsi="Calibri Light" w:cs="Calibri Light"/>
        </w:rPr>
        <w:t>Videre tilrettelegging</w:t>
      </w:r>
      <w:r w:rsidR="00710345" w:rsidRPr="003204CF">
        <w:rPr>
          <w:rFonts w:ascii="Calibri Light" w:hAnsi="Calibri Light" w:cs="Calibri Light"/>
        </w:rPr>
        <w:t xml:space="preserve"> for fysisk aktivitet, både organisert og uorganisert</w:t>
      </w:r>
      <w:r w:rsidR="00C333EE" w:rsidRPr="003204CF">
        <w:rPr>
          <w:rFonts w:ascii="Calibri Light" w:hAnsi="Calibri Light" w:cs="Calibri Light"/>
        </w:rPr>
        <w:t xml:space="preserve">, må </w:t>
      </w:r>
      <w:r w:rsidR="001E1C28" w:rsidRPr="003204CF">
        <w:rPr>
          <w:rFonts w:ascii="Calibri Light" w:hAnsi="Calibri Light" w:cs="Calibri Light"/>
        </w:rPr>
        <w:t xml:space="preserve">derfor </w:t>
      </w:r>
      <w:r w:rsidR="003537BD" w:rsidRPr="003204CF">
        <w:rPr>
          <w:rFonts w:ascii="Calibri Light" w:hAnsi="Calibri Light" w:cs="Calibri Light"/>
        </w:rPr>
        <w:t xml:space="preserve">ha som mål å avhjelpe dette slik at </w:t>
      </w:r>
      <w:r w:rsidR="00AF15BE" w:rsidRPr="003204CF">
        <w:rPr>
          <w:rFonts w:ascii="Calibri Light" w:hAnsi="Calibri Light" w:cs="Calibri Light"/>
        </w:rPr>
        <w:t>kommunens hovedmålsetting</w:t>
      </w:r>
      <w:r w:rsidR="003F7D18" w:rsidRPr="003204CF">
        <w:rPr>
          <w:rFonts w:ascii="Calibri Light" w:hAnsi="Calibri Light" w:cs="Calibri Light"/>
        </w:rPr>
        <w:t xml:space="preserve"> </w:t>
      </w:r>
      <w:r w:rsidR="00911F0B" w:rsidRPr="0023532E">
        <w:rPr>
          <w:rFonts w:ascii="Calibri Light" w:hAnsi="Calibri Light" w:cs="Calibri Light"/>
          <w:b/>
          <w:bCs/>
          <w:color w:val="FF0000"/>
          <w:sz w:val="24"/>
          <w:szCs w:val="24"/>
        </w:rPr>
        <w:t>i</w:t>
      </w:r>
      <w:r w:rsidR="003F7D18" w:rsidRPr="0023532E">
        <w:rPr>
          <w:rFonts w:ascii="Calibri Light" w:hAnsi="Calibri Light" w:cs="Calibri Light"/>
          <w:b/>
          <w:bCs/>
          <w:color w:val="FF0000"/>
          <w:sz w:val="24"/>
          <w:szCs w:val="24"/>
        </w:rPr>
        <w:t>drett og fysisk aktivitet skal være mul</w:t>
      </w:r>
      <w:r w:rsidR="00726941" w:rsidRPr="0023532E">
        <w:rPr>
          <w:rFonts w:ascii="Calibri Light" w:hAnsi="Calibri Light" w:cs="Calibri Light"/>
          <w:b/>
          <w:bCs/>
          <w:color w:val="FF0000"/>
          <w:sz w:val="24"/>
          <w:szCs w:val="24"/>
        </w:rPr>
        <w:t>ig for alle</w:t>
      </w:r>
      <w:r w:rsidR="00726941" w:rsidRPr="003204CF">
        <w:rPr>
          <w:rFonts w:ascii="Calibri Light" w:hAnsi="Calibri Light" w:cs="Calibri Light"/>
        </w:rPr>
        <w:t xml:space="preserve"> kan oppnås.</w:t>
      </w:r>
    </w:p>
    <w:p w14:paraId="2BAE1923" w14:textId="0952CEF5" w:rsidR="00911F0B" w:rsidRPr="003204CF" w:rsidRDefault="00277BDD" w:rsidP="009E095D">
      <w:pPr>
        <w:rPr>
          <w:rFonts w:ascii="Calibri Light" w:hAnsi="Calibri Light" w:cs="Calibri Light"/>
        </w:rPr>
      </w:pPr>
      <w:r w:rsidRPr="003204CF">
        <w:rPr>
          <w:rFonts w:ascii="Calibri Light" w:hAnsi="Calibri Light" w:cs="Calibri Light"/>
        </w:rPr>
        <w:t>Handlingsprogrammet</w:t>
      </w:r>
      <w:r w:rsidR="0064477C" w:rsidRPr="003204CF">
        <w:rPr>
          <w:rFonts w:ascii="Calibri Light" w:hAnsi="Calibri Light" w:cs="Calibri Light"/>
        </w:rPr>
        <w:t xml:space="preserve"> angir behovet</w:t>
      </w:r>
      <w:r w:rsidR="000C367B" w:rsidRPr="003204CF">
        <w:rPr>
          <w:rFonts w:ascii="Calibri Light" w:hAnsi="Calibri Light" w:cs="Calibri Light"/>
        </w:rPr>
        <w:t xml:space="preserve"> for tilrettelegging av anlegg</w:t>
      </w:r>
      <w:r w:rsidR="00724BBB" w:rsidRPr="003204CF">
        <w:rPr>
          <w:rFonts w:ascii="Calibri Light" w:hAnsi="Calibri Light" w:cs="Calibri Light"/>
        </w:rPr>
        <w:t xml:space="preserve"> for å oppnå målsettingen vår</w:t>
      </w:r>
      <w:r w:rsidR="008B1FF8" w:rsidRPr="003204CF">
        <w:rPr>
          <w:rFonts w:ascii="Calibri Light" w:hAnsi="Calibri Light" w:cs="Calibri Light"/>
        </w:rPr>
        <w:t xml:space="preserve">, og er resultat av </w:t>
      </w:r>
      <w:r w:rsidR="009452F0" w:rsidRPr="003204CF">
        <w:rPr>
          <w:rFonts w:ascii="Calibri Light" w:hAnsi="Calibri Light" w:cs="Calibri Light"/>
        </w:rPr>
        <w:t>innspill fra lag o</w:t>
      </w:r>
      <w:r w:rsidR="00074084" w:rsidRPr="003204CF">
        <w:rPr>
          <w:rFonts w:ascii="Calibri Light" w:hAnsi="Calibri Light" w:cs="Calibri Light"/>
        </w:rPr>
        <w:t>g organisasjoner som</w:t>
      </w:r>
      <w:r w:rsidR="00C40189" w:rsidRPr="003204CF">
        <w:rPr>
          <w:rFonts w:ascii="Calibri Light" w:hAnsi="Calibri Light" w:cs="Calibri Light"/>
        </w:rPr>
        <w:t xml:space="preserve"> tilbyr fysisk aktivitet og kommunen</w:t>
      </w:r>
      <w:r w:rsidR="009D0064" w:rsidRPr="003204CF">
        <w:rPr>
          <w:rFonts w:ascii="Calibri Light" w:hAnsi="Calibri Light" w:cs="Calibri Light"/>
        </w:rPr>
        <w:t xml:space="preserve"> som viktig aktør.</w:t>
      </w:r>
    </w:p>
    <w:p w14:paraId="19B3B5F2" w14:textId="2F6C7E05" w:rsidR="0047385E" w:rsidRPr="003204CF" w:rsidRDefault="007529E5" w:rsidP="009E095D">
      <w:pPr>
        <w:rPr>
          <w:rFonts w:ascii="Calibri Light" w:hAnsi="Calibri Light" w:cs="Calibri Light"/>
        </w:rPr>
      </w:pPr>
      <w:r w:rsidRPr="003204CF">
        <w:rPr>
          <w:rFonts w:ascii="Calibri Light" w:hAnsi="Calibri Light" w:cs="Calibri Light"/>
        </w:rPr>
        <w:t>Innspillene</w:t>
      </w:r>
      <w:r w:rsidR="00FC3AA9" w:rsidRPr="003204CF">
        <w:rPr>
          <w:rFonts w:ascii="Calibri Light" w:hAnsi="Calibri Light" w:cs="Calibri Light"/>
        </w:rPr>
        <w:t xml:space="preserve"> viser at det ikke er behov for </w:t>
      </w:r>
      <w:r w:rsidR="00161844" w:rsidRPr="003204CF">
        <w:rPr>
          <w:rFonts w:ascii="Calibri Light" w:hAnsi="Calibri Light" w:cs="Calibri Light"/>
        </w:rPr>
        <w:t>nye tradisjonelle idrettsanlegg, men renovering</w:t>
      </w:r>
      <w:r w:rsidR="00491A1A" w:rsidRPr="003204CF">
        <w:rPr>
          <w:rFonts w:ascii="Calibri Light" w:hAnsi="Calibri Light" w:cs="Calibri Light"/>
        </w:rPr>
        <w:t>/nybygg</w:t>
      </w:r>
      <w:r w:rsidR="00161844" w:rsidRPr="003204CF">
        <w:rPr>
          <w:rFonts w:ascii="Calibri Light" w:hAnsi="Calibri Light" w:cs="Calibri Light"/>
        </w:rPr>
        <w:t xml:space="preserve"> og </w:t>
      </w:r>
      <w:r w:rsidR="005E501E" w:rsidRPr="003204CF">
        <w:rPr>
          <w:rFonts w:ascii="Calibri Light" w:hAnsi="Calibri Light" w:cs="Calibri Light"/>
        </w:rPr>
        <w:t>vedlikehold</w:t>
      </w:r>
      <w:r w:rsidR="00161844" w:rsidRPr="003204CF">
        <w:rPr>
          <w:rFonts w:ascii="Calibri Light" w:hAnsi="Calibri Light" w:cs="Calibri Light"/>
        </w:rPr>
        <w:t xml:space="preserve"> </w:t>
      </w:r>
      <w:r w:rsidR="00957EF6" w:rsidRPr="003204CF">
        <w:rPr>
          <w:rFonts w:ascii="Calibri Light" w:hAnsi="Calibri Light" w:cs="Calibri Light"/>
        </w:rPr>
        <w:t xml:space="preserve">for </w:t>
      </w:r>
      <w:r w:rsidR="00C47D1D" w:rsidRPr="003204CF">
        <w:rPr>
          <w:rFonts w:ascii="Calibri Light" w:hAnsi="Calibri Light" w:cs="Calibri Light"/>
        </w:rPr>
        <w:t xml:space="preserve">fortsatt </w:t>
      </w:r>
      <w:r w:rsidR="00176E23" w:rsidRPr="003204CF">
        <w:rPr>
          <w:rFonts w:ascii="Calibri Light" w:hAnsi="Calibri Light" w:cs="Calibri Light"/>
        </w:rPr>
        <w:t xml:space="preserve">å </w:t>
      </w:r>
      <w:r w:rsidR="00C47D1D" w:rsidRPr="003204CF">
        <w:rPr>
          <w:rFonts w:ascii="Calibri Light" w:hAnsi="Calibri Light" w:cs="Calibri Light"/>
        </w:rPr>
        <w:t xml:space="preserve">ha gode anlegg </w:t>
      </w:r>
      <w:r w:rsidR="005C32D4">
        <w:rPr>
          <w:rFonts w:ascii="Calibri Light" w:hAnsi="Calibri Light" w:cs="Calibri Light"/>
        </w:rPr>
        <w:t xml:space="preserve">for aktivitet </w:t>
      </w:r>
      <w:r w:rsidR="00C47D1D" w:rsidRPr="003204CF">
        <w:rPr>
          <w:rFonts w:ascii="Calibri Light" w:hAnsi="Calibri Light" w:cs="Calibri Light"/>
        </w:rPr>
        <w:t xml:space="preserve">og for å tilfredsstille nye </w:t>
      </w:r>
      <w:r w:rsidR="00176E23" w:rsidRPr="003204CF">
        <w:rPr>
          <w:rFonts w:ascii="Calibri Light" w:hAnsi="Calibri Light" w:cs="Calibri Light"/>
        </w:rPr>
        <w:t>miljø</w:t>
      </w:r>
      <w:r w:rsidR="00C47D1D" w:rsidRPr="003204CF">
        <w:rPr>
          <w:rFonts w:ascii="Calibri Light" w:hAnsi="Calibri Light" w:cs="Calibri Light"/>
        </w:rPr>
        <w:t>krav</w:t>
      </w:r>
      <w:r w:rsidR="0047385E" w:rsidRPr="003204CF">
        <w:rPr>
          <w:rFonts w:ascii="Calibri Light" w:hAnsi="Calibri Light" w:cs="Calibri Light"/>
        </w:rPr>
        <w:t>.</w:t>
      </w:r>
      <w:r w:rsidR="00C501D7" w:rsidRPr="003204CF">
        <w:rPr>
          <w:rFonts w:ascii="Calibri Light" w:hAnsi="Calibri Light" w:cs="Calibri Light"/>
        </w:rPr>
        <w:t xml:space="preserve"> Dette gjelder </w:t>
      </w:r>
      <w:r w:rsidR="00723337">
        <w:rPr>
          <w:rFonts w:ascii="Calibri Light" w:hAnsi="Calibri Light" w:cs="Calibri Light"/>
        </w:rPr>
        <w:t xml:space="preserve">både </w:t>
      </w:r>
      <w:r w:rsidR="00C501D7" w:rsidRPr="003204CF">
        <w:rPr>
          <w:rFonts w:ascii="Calibri Light" w:hAnsi="Calibri Light" w:cs="Calibri Light"/>
        </w:rPr>
        <w:t xml:space="preserve">anlegg </w:t>
      </w:r>
      <w:r w:rsidR="0022524B">
        <w:rPr>
          <w:rFonts w:ascii="Calibri Light" w:hAnsi="Calibri Light" w:cs="Calibri Light"/>
        </w:rPr>
        <w:t>eid</w:t>
      </w:r>
      <w:r w:rsidR="0032054F" w:rsidRPr="003204CF">
        <w:rPr>
          <w:rFonts w:ascii="Calibri Light" w:hAnsi="Calibri Light" w:cs="Calibri Light"/>
        </w:rPr>
        <w:t xml:space="preserve"> av</w:t>
      </w:r>
      <w:r w:rsidR="006C0D43" w:rsidRPr="003204CF">
        <w:rPr>
          <w:rFonts w:ascii="Calibri Light" w:hAnsi="Calibri Light" w:cs="Calibri Light"/>
        </w:rPr>
        <w:t xml:space="preserve"> lag</w:t>
      </w:r>
      <w:r w:rsidR="0022524B">
        <w:rPr>
          <w:rFonts w:ascii="Calibri Light" w:hAnsi="Calibri Light" w:cs="Calibri Light"/>
        </w:rPr>
        <w:t>ene</w:t>
      </w:r>
      <w:r w:rsidR="006C0D43" w:rsidRPr="003204CF">
        <w:rPr>
          <w:rFonts w:ascii="Calibri Light" w:hAnsi="Calibri Light" w:cs="Calibri Light"/>
        </w:rPr>
        <w:t xml:space="preserve"> og kommunens anlegg</w:t>
      </w:r>
      <w:r w:rsidR="00EA68DB" w:rsidRPr="003204CF">
        <w:rPr>
          <w:rFonts w:ascii="Calibri Light" w:hAnsi="Calibri Light" w:cs="Calibri Light"/>
        </w:rPr>
        <w:t>.</w:t>
      </w:r>
    </w:p>
    <w:p w14:paraId="5C1AA7E2" w14:textId="4477A4FD" w:rsidR="002B0659" w:rsidRPr="003204CF" w:rsidRDefault="004F6E4C" w:rsidP="009E095D">
      <w:pPr>
        <w:rPr>
          <w:rFonts w:ascii="Calibri Light" w:hAnsi="Calibri Light" w:cs="Calibri Light"/>
        </w:rPr>
      </w:pPr>
      <w:r w:rsidRPr="003204CF">
        <w:rPr>
          <w:rFonts w:ascii="Calibri Light" w:hAnsi="Calibri Light" w:cs="Calibri Light"/>
        </w:rPr>
        <w:t>For å gi et allsidig og bredt til</w:t>
      </w:r>
      <w:r w:rsidR="00276877" w:rsidRPr="003204CF">
        <w:rPr>
          <w:rFonts w:ascii="Calibri Light" w:hAnsi="Calibri Light" w:cs="Calibri Light"/>
        </w:rPr>
        <w:t>bud på Skage</w:t>
      </w:r>
      <w:r w:rsidR="004B2171" w:rsidRPr="003204CF">
        <w:rPr>
          <w:rFonts w:ascii="Calibri Light" w:hAnsi="Calibri Light" w:cs="Calibri Light"/>
        </w:rPr>
        <w:t xml:space="preserve">, </w:t>
      </w:r>
      <w:r w:rsidR="00FC6F08" w:rsidRPr="003204CF">
        <w:rPr>
          <w:rFonts w:ascii="Calibri Light" w:hAnsi="Calibri Light" w:cs="Calibri Light"/>
        </w:rPr>
        <w:t>blir eksisterende anlegg tilknyttet Hunn skole</w:t>
      </w:r>
      <w:r w:rsidR="004D07C5" w:rsidRPr="003204CF">
        <w:rPr>
          <w:rFonts w:ascii="Calibri Light" w:hAnsi="Calibri Light" w:cs="Calibri Light"/>
        </w:rPr>
        <w:t xml:space="preserve"> </w:t>
      </w:r>
      <w:r w:rsidR="00DF6BE5" w:rsidRPr="003204CF">
        <w:rPr>
          <w:rFonts w:ascii="Calibri Light" w:hAnsi="Calibri Light" w:cs="Calibri Light"/>
        </w:rPr>
        <w:t>renovert og bygd nytt</w:t>
      </w:r>
      <w:r w:rsidR="00867273" w:rsidRPr="003204CF">
        <w:rPr>
          <w:rFonts w:ascii="Calibri Light" w:hAnsi="Calibri Light" w:cs="Calibri Light"/>
        </w:rPr>
        <w:t xml:space="preserve">. Her er det over tid </w:t>
      </w:r>
      <w:r w:rsidR="003C439D" w:rsidRPr="003204CF">
        <w:rPr>
          <w:rFonts w:ascii="Calibri Light" w:hAnsi="Calibri Light" w:cs="Calibri Light"/>
        </w:rPr>
        <w:t>vært behov for flerbrukshall</w:t>
      </w:r>
      <w:r w:rsidR="001627EA" w:rsidRPr="003204CF">
        <w:rPr>
          <w:rFonts w:ascii="Calibri Light" w:hAnsi="Calibri Light" w:cs="Calibri Light"/>
        </w:rPr>
        <w:t xml:space="preserve"> som erstatning for gymsalen på skolen</w:t>
      </w:r>
      <w:r w:rsidR="001D5F77" w:rsidRPr="003204CF">
        <w:rPr>
          <w:rFonts w:ascii="Calibri Light" w:hAnsi="Calibri Light" w:cs="Calibri Light"/>
        </w:rPr>
        <w:t xml:space="preserve">. Den </w:t>
      </w:r>
      <w:r w:rsidR="004B1079">
        <w:rPr>
          <w:rFonts w:ascii="Calibri Light" w:hAnsi="Calibri Light" w:cs="Calibri Light"/>
        </w:rPr>
        <w:t>er for</w:t>
      </w:r>
      <w:r w:rsidR="00E23F74" w:rsidRPr="003204CF">
        <w:rPr>
          <w:rFonts w:ascii="Calibri Light" w:hAnsi="Calibri Light" w:cs="Calibri Light"/>
        </w:rPr>
        <w:t xml:space="preserve"> liten og ikke vært tilpasset </w:t>
      </w:r>
      <w:r w:rsidR="000D4D4E" w:rsidRPr="003204CF">
        <w:rPr>
          <w:rFonts w:ascii="Calibri Light" w:hAnsi="Calibri Light" w:cs="Calibri Light"/>
        </w:rPr>
        <w:t xml:space="preserve">aktiviteter som </w:t>
      </w:r>
      <w:r w:rsidR="007D467F" w:rsidRPr="003204CF">
        <w:rPr>
          <w:rFonts w:ascii="Calibri Light" w:hAnsi="Calibri Light" w:cs="Calibri Light"/>
        </w:rPr>
        <w:t>drives i dag.</w:t>
      </w:r>
      <w:r w:rsidR="007B026E" w:rsidRPr="003204CF">
        <w:rPr>
          <w:rFonts w:ascii="Calibri Light" w:hAnsi="Calibri Light" w:cs="Calibri Light"/>
        </w:rPr>
        <w:t xml:space="preserve"> Samtidig blir skytebanen bygd opp på nytt</w:t>
      </w:r>
      <w:r w:rsidR="00B80AE4" w:rsidRPr="003204CF">
        <w:rPr>
          <w:rFonts w:ascii="Calibri Light" w:hAnsi="Calibri Light" w:cs="Calibri Light"/>
        </w:rPr>
        <w:t xml:space="preserve"> og utvidet til 12 skiver. I tilknytning til </w:t>
      </w:r>
      <w:r w:rsidR="00C47F4F" w:rsidRPr="003204CF">
        <w:rPr>
          <w:rFonts w:ascii="Calibri Light" w:hAnsi="Calibri Light" w:cs="Calibri Light"/>
        </w:rPr>
        <w:t>skytebanen blir det klubblokale</w:t>
      </w:r>
      <w:r w:rsidR="002E1F03" w:rsidRPr="003204CF">
        <w:rPr>
          <w:rFonts w:ascii="Calibri Light" w:hAnsi="Calibri Light" w:cs="Calibri Light"/>
        </w:rPr>
        <w:t xml:space="preserve"> og lagerrom. </w:t>
      </w:r>
      <w:r w:rsidR="003E3C14" w:rsidRPr="003204CF">
        <w:rPr>
          <w:rFonts w:ascii="Calibri Light" w:hAnsi="Calibri Light" w:cs="Calibri Light"/>
        </w:rPr>
        <w:t xml:space="preserve">Lagerrom er nødvendig for </w:t>
      </w:r>
      <w:r w:rsidR="00C722CE" w:rsidRPr="003204CF">
        <w:rPr>
          <w:rFonts w:ascii="Calibri Light" w:hAnsi="Calibri Light" w:cs="Calibri Light"/>
        </w:rPr>
        <w:t xml:space="preserve">forskriftsmessig lagring av våpen og ammunisjon. </w:t>
      </w:r>
      <w:r w:rsidR="00EE0F3E" w:rsidRPr="003204CF">
        <w:rPr>
          <w:rFonts w:ascii="Calibri Light" w:hAnsi="Calibri Light" w:cs="Calibri Light"/>
        </w:rPr>
        <w:t>Klubbrommet skal brukes av de som benytter både flerbrukshallen og skytebanen</w:t>
      </w:r>
      <w:r w:rsidR="00773738" w:rsidRPr="003204CF">
        <w:rPr>
          <w:rFonts w:ascii="Calibri Light" w:hAnsi="Calibri Light" w:cs="Calibri Light"/>
        </w:rPr>
        <w:t xml:space="preserve">. Det blir </w:t>
      </w:r>
      <w:r w:rsidR="00704949" w:rsidRPr="003204CF">
        <w:rPr>
          <w:rFonts w:ascii="Calibri Light" w:hAnsi="Calibri Light" w:cs="Calibri Light"/>
        </w:rPr>
        <w:t xml:space="preserve">resultatservice </w:t>
      </w:r>
      <w:r w:rsidR="002B0659" w:rsidRPr="003204CF">
        <w:rPr>
          <w:rFonts w:ascii="Calibri Light" w:hAnsi="Calibri Light" w:cs="Calibri Light"/>
        </w:rPr>
        <w:t>via storskjerm for de som er med på treninger og stevner.</w:t>
      </w:r>
    </w:p>
    <w:p w14:paraId="3C753E10" w14:textId="77777777" w:rsidR="002A647F" w:rsidRPr="003204CF" w:rsidRDefault="00D40F9A" w:rsidP="009E095D">
      <w:pPr>
        <w:rPr>
          <w:rFonts w:ascii="Calibri Light" w:hAnsi="Calibri Light" w:cs="Calibri Light"/>
        </w:rPr>
      </w:pPr>
      <w:r w:rsidRPr="003204CF">
        <w:rPr>
          <w:rFonts w:ascii="Calibri Light" w:hAnsi="Calibri Light" w:cs="Calibri Light"/>
        </w:rPr>
        <w:t>Opparbeiding av jernbanestien til tursti</w:t>
      </w:r>
      <w:r w:rsidR="00E171DB" w:rsidRPr="003204CF">
        <w:rPr>
          <w:rFonts w:ascii="Calibri Light" w:hAnsi="Calibri Light" w:cs="Calibri Light"/>
        </w:rPr>
        <w:t xml:space="preserve"> skal skje etappevis og </w:t>
      </w:r>
      <w:r w:rsidR="00603711" w:rsidRPr="003204CF">
        <w:rPr>
          <w:rFonts w:ascii="Calibri Light" w:hAnsi="Calibri Light" w:cs="Calibri Light"/>
        </w:rPr>
        <w:t xml:space="preserve">er </w:t>
      </w:r>
      <w:r w:rsidR="00002950" w:rsidRPr="003204CF">
        <w:rPr>
          <w:rFonts w:ascii="Calibri Light" w:hAnsi="Calibri Light" w:cs="Calibri Light"/>
        </w:rPr>
        <w:t>et viktig bidrag for å øke den fysiske aktivite</w:t>
      </w:r>
      <w:r w:rsidR="00221805" w:rsidRPr="003204CF">
        <w:rPr>
          <w:rFonts w:ascii="Calibri Light" w:hAnsi="Calibri Light" w:cs="Calibri Light"/>
        </w:rPr>
        <w:t>ten</w:t>
      </w:r>
      <w:r w:rsidR="00082EC2" w:rsidRPr="003204CF">
        <w:rPr>
          <w:rFonts w:ascii="Calibri Light" w:hAnsi="Calibri Light" w:cs="Calibri Light"/>
        </w:rPr>
        <w:t xml:space="preserve"> for alle</w:t>
      </w:r>
      <w:r w:rsidR="00221805" w:rsidRPr="003204CF">
        <w:rPr>
          <w:rFonts w:ascii="Calibri Light" w:hAnsi="Calibri Light" w:cs="Calibri Light"/>
        </w:rPr>
        <w:t>,</w:t>
      </w:r>
      <w:r w:rsidR="00E74B68" w:rsidRPr="003204CF">
        <w:rPr>
          <w:rFonts w:ascii="Calibri Light" w:hAnsi="Calibri Light" w:cs="Calibri Light"/>
        </w:rPr>
        <w:t xml:space="preserve"> og</w:t>
      </w:r>
      <w:r w:rsidR="00221805" w:rsidRPr="003204CF">
        <w:rPr>
          <w:rFonts w:ascii="Calibri Light" w:hAnsi="Calibri Light" w:cs="Calibri Light"/>
        </w:rPr>
        <w:t xml:space="preserve"> spesielt oppover i årsklassene. Det er i denne aldersgruppen aktivitetene synker, og dette </w:t>
      </w:r>
      <w:r w:rsidR="00D45B7E" w:rsidRPr="003204CF">
        <w:rPr>
          <w:rFonts w:ascii="Calibri Light" w:hAnsi="Calibri Light" w:cs="Calibri Light"/>
        </w:rPr>
        <w:t>er</w:t>
      </w:r>
      <w:r w:rsidR="00221805" w:rsidRPr="003204CF">
        <w:rPr>
          <w:rFonts w:ascii="Calibri Light" w:hAnsi="Calibri Light" w:cs="Calibri Light"/>
        </w:rPr>
        <w:t xml:space="preserve"> et </w:t>
      </w:r>
      <w:r w:rsidR="00524D84" w:rsidRPr="003204CF">
        <w:rPr>
          <w:rFonts w:ascii="Calibri Light" w:hAnsi="Calibri Light" w:cs="Calibri Light"/>
        </w:rPr>
        <w:t xml:space="preserve">tilbud som </w:t>
      </w:r>
      <w:r w:rsidR="0037360E" w:rsidRPr="003204CF">
        <w:rPr>
          <w:rFonts w:ascii="Calibri Light" w:hAnsi="Calibri Light" w:cs="Calibri Light"/>
        </w:rPr>
        <w:t>passer</w:t>
      </w:r>
      <w:r w:rsidR="004D1633" w:rsidRPr="003204CF">
        <w:rPr>
          <w:rFonts w:ascii="Calibri Light" w:hAnsi="Calibri Light" w:cs="Calibri Light"/>
        </w:rPr>
        <w:t xml:space="preserve"> alle. </w:t>
      </w:r>
      <w:r w:rsidR="00C938F3" w:rsidRPr="003204CF">
        <w:rPr>
          <w:rFonts w:ascii="Calibri Light" w:hAnsi="Calibri Light" w:cs="Calibri Light"/>
        </w:rPr>
        <w:t xml:space="preserve">Når hele strekningen blir ferdig, </w:t>
      </w:r>
      <w:r w:rsidR="00D45B7E" w:rsidRPr="003204CF">
        <w:rPr>
          <w:rFonts w:ascii="Calibri Light" w:hAnsi="Calibri Light" w:cs="Calibri Light"/>
        </w:rPr>
        <w:t>blir</w:t>
      </w:r>
      <w:r w:rsidR="00C938F3" w:rsidRPr="003204CF">
        <w:rPr>
          <w:rFonts w:ascii="Calibri Light" w:hAnsi="Calibri Light" w:cs="Calibri Light"/>
        </w:rPr>
        <w:t xml:space="preserve"> det tilkomst fra flere plasser i bygda</w:t>
      </w:r>
      <w:r w:rsidR="005257C4" w:rsidRPr="003204CF">
        <w:rPr>
          <w:rFonts w:ascii="Calibri Light" w:hAnsi="Calibri Light" w:cs="Calibri Light"/>
        </w:rPr>
        <w:t>, og det åpnes for rundløyper og avstikkere</w:t>
      </w:r>
      <w:r w:rsidR="00376FBE" w:rsidRPr="003204CF">
        <w:rPr>
          <w:rFonts w:ascii="Calibri Light" w:hAnsi="Calibri Light" w:cs="Calibri Light"/>
        </w:rPr>
        <w:t>. Videre tilrettelegging blir med hvileplasser og skilting</w:t>
      </w:r>
      <w:r w:rsidR="009739F3" w:rsidRPr="003204CF">
        <w:rPr>
          <w:rFonts w:ascii="Calibri Light" w:hAnsi="Calibri Light" w:cs="Calibri Light"/>
        </w:rPr>
        <w:t xml:space="preserve">/info </w:t>
      </w:r>
      <w:r w:rsidR="003864FA" w:rsidRPr="003204CF">
        <w:rPr>
          <w:rFonts w:ascii="Calibri Light" w:hAnsi="Calibri Light" w:cs="Calibri Light"/>
        </w:rPr>
        <w:t xml:space="preserve">til </w:t>
      </w:r>
      <w:r w:rsidR="009739F3" w:rsidRPr="003204CF">
        <w:rPr>
          <w:rFonts w:ascii="Calibri Light" w:hAnsi="Calibri Light" w:cs="Calibri Light"/>
        </w:rPr>
        <w:t xml:space="preserve">steder og </w:t>
      </w:r>
      <w:r w:rsidR="003864FA" w:rsidRPr="003204CF">
        <w:rPr>
          <w:rFonts w:ascii="Calibri Light" w:hAnsi="Calibri Light" w:cs="Calibri Light"/>
        </w:rPr>
        <w:t>kulturmål</w:t>
      </w:r>
      <w:r w:rsidR="009739F3" w:rsidRPr="003204CF">
        <w:rPr>
          <w:rFonts w:ascii="Calibri Light" w:hAnsi="Calibri Light" w:cs="Calibri Light"/>
        </w:rPr>
        <w:t>.</w:t>
      </w:r>
      <w:r w:rsidR="00B31551" w:rsidRPr="003204CF">
        <w:rPr>
          <w:rFonts w:ascii="Calibri Light" w:hAnsi="Calibri Light" w:cs="Calibri Light"/>
        </w:rPr>
        <w:t xml:space="preserve"> </w:t>
      </w:r>
    </w:p>
    <w:p w14:paraId="33262567" w14:textId="2B0D68AB" w:rsidR="007F4032" w:rsidRPr="003204CF" w:rsidRDefault="003B2475" w:rsidP="002A647F">
      <w:pPr>
        <w:spacing w:before="0"/>
        <w:rPr>
          <w:rFonts w:ascii="Calibri Light" w:hAnsi="Calibri Light" w:cs="Calibri Light"/>
        </w:rPr>
      </w:pPr>
      <w:r w:rsidRPr="003204CF">
        <w:rPr>
          <w:rFonts w:ascii="Calibri Light" w:hAnsi="Calibri Light" w:cs="Calibri Light"/>
        </w:rPr>
        <w:t xml:space="preserve">Alle skal ha muligheten til å bevege seg i vår kommune, og dette anlegget </w:t>
      </w:r>
      <w:r w:rsidR="005C4560" w:rsidRPr="003204CF">
        <w:rPr>
          <w:rFonts w:ascii="Calibri Light" w:hAnsi="Calibri Light" w:cs="Calibri Light"/>
        </w:rPr>
        <w:t xml:space="preserve">mener vi </w:t>
      </w:r>
      <w:r w:rsidR="007F4032" w:rsidRPr="003204CF">
        <w:rPr>
          <w:rFonts w:ascii="Calibri Light" w:hAnsi="Calibri Light" w:cs="Calibri Light"/>
        </w:rPr>
        <w:t>legger til rette for det.</w:t>
      </w:r>
    </w:p>
    <w:p w14:paraId="2CB55DDB" w14:textId="0AF8D0A0" w:rsidR="009F7975" w:rsidRPr="003204CF" w:rsidRDefault="006973A0" w:rsidP="009E095D">
      <w:pPr>
        <w:rPr>
          <w:rFonts w:ascii="Calibri Light" w:hAnsi="Calibri Light" w:cs="Calibri Light"/>
        </w:rPr>
      </w:pPr>
      <w:r w:rsidRPr="003204CF">
        <w:rPr>
          <w:rFonts w:ascii="Calibri Light" w:hAnsi="Calibri Light" w:cs="Calibri Light"/>
        </w:rPr>
        <w:t>Gimle idrettshall og samfunnshus ble tatt i bruk høsten 1984</w:t>
      </w:r>
      <w:r w:rsidR="00727717" w:rsidRPr="003204CF">
        <w:rPr>
          <w:rFonts w:ascii="Calibri Light" w:hAnsi="Calibri Light" w:cs="Calibri Light"/>
        </w:rPr>
        <w:t xml:space="preserve">, og </w:t>
      </w:r>
      <w:r w:rsidR="00E66146" w:rsidRPr="003204CF">
        <w:rPr>
          <w:rFonts w:ascii="Calibri Light" w:hAnsi="Calibri Light" w:cs="Calibri Light"/>
        </w:rPr>
        <w:t xml:space="preserve">tilfredsstiller ikke krav </w:t>
      </w:r>
      <w:r w:rsidR="00E03526" w:rsidRPr="003204CF">
        <w:rPr>
          <w:rFonts w:ascii="Calibri Light" w:hAnsi="Calibri Light" w:cs="Calibri Light"/>
        </w:rPr>
        <w:t xml:space="preserve">og behov vi ønsker for et slikt bygg. </w:t>
      </w:r>
    </w:p>
    <w:p w14:paraId="3EA81403" w14:textId="0F0A3B8F" w:rsidR="004A6438" w:rsidRPr="003204CF" w:rsidRDefault="00BB1C74" w:rsidP="007B045C">
      <w:pPr>
        <w:spacing w:before="0"/>
        <w:rPr>
          <w:rFonts w:ascii="Calibri Light" w:hAnsi="Calibri Light" w:cs="Calibri Light"/>
        </w:rPr>
      </w:pPr>
      <w:r w:rsidRPr="003204CF">
        <w:rPr>
          <w:rFonts w:ascii="Calibri Light" w:hAnsi="Calibri Light" w:cs="Calibri Light"/>
        </w:rPr>
        <w:t>Overhalla kommune overtok som eier 23.12.2010</w:t>
      </w:r>
      <w:r w:rsidR="008757CB" w:rsidRPr="003204CF">
        <w:rPr>
          <w:rFonts w:ascii="Calibri Light" w:hAnsi="Calibri Light" w:cs="Calibri Light"/>
        </w:rPr>
        <w:t>.</w:t>
      </w:r>
    </w:p>
    <w:p w14:paraId="169B92D3" w14:textId="2A740B5E" w:rsidR="008757CB" w:rsidRPr="003204CF" w:rsidRDefault="008757CB" w:rsidP="008757CB">
      <w:pPr>
        <w:spacing w:before="0"/>
        <w:rPr>
          <w:rFonts w:ascii="Calibri Light" w:hAnsi="Calibri Light" w:cs="Calibri Light"/>
        </w:rPr>
      </w:pPr>
      <w:r w:rsidRPr="003204CF">
        <w:rPr>
          <w:rFonts w:ascii="Calibri Light" w:hAnsi="Calibri Light" w:cs="Calibri Light"/>
        </w:rPr>
        <w:t xml:space="preserve">Siden 2016 har det vært </w:t>
      </w:r>
      <w:r w:rsidR="002F02E6" w:rsidRPr="003204CF">
        <w:rPr>
          <w:rFonts w:ascii="Calibri Light" w:hAnsi="Calibri Light" w:cs="Calibri Light"/>
        </w:rPr>
        <w:t xml:space="preserve">jobbet med </w:t>
      </w:r>
      <w:r w:rsidR="007B045C" w:rsidRPr="003204CF">
        <w:rPr>
          <w:rFonts w:ascii="Calibri Light" w:hAnsi="Calibri Light" w:cs="Calibri Light"/>
        </w:rPr>
        <w:t>u</w:t>
      </w:r>
      <w:r w:rsidR="000410EA" w:rsidRPr="003204CF">
        <w:rPr>
          <w:rFonts w:ascii="Calibri Light" w:hAnsi="Calibri Light" w:cs="Calibri Light"/>
        </w:rPr>
        <w:t xml:space="preserve">like planer for </w:t>
      </w:r>
      <w:r w:rsidR="004449B7" w:rsidRPr="003204CF">
        <w:rPr>
          <w:rFonts w:ascii="Calibri Light" w:hAnsi="Calibri Light" w:cs="Calibri Light"/>
        </w:rPr>
        <w:t>bygget, og vært politisk behandlet</w:t>
      </w:r>
      <w:r w:rsidR="00227E8F" w:rsidRPr="003204CF">
        <w:rPr>
          <w:rFonts w:ascii="Calibri Light" w:hAnsi="Calibri Light" w:cs="Calibri Light"/>
        </w:rPr>
        <w:t xml:space="preserve"> flere ganger</w:t>
      </w:r>
      <w:r w:rsidR="00D567BE" w:rsidRPr="003204CF">
        <w:rPr>
          <w:rFonts w:ascii="Calibri Light" w:hAnsi="Calibri Light" w:cs="Calibri Light"/>
        </w:rPr>
        <w:t>.</w:t>
      </w:r>
    </w:p>
    <w:p w14:paraId="40E4DF67" w14:textId="3D3D3236" w:rsidR="00227E8F" w:rsidRPr="003204CF" w:rsidRDefault="00693D18" w:rsidP="008757CB">
      <w:pPr>
        <w:spacing w:before="0"/>
        <w:rPr>
          <w:rFonts w:ascii="Calibri Light" w:hAnsi="Calibri Light" w:cs="Calibri Light"/>
        </w:rPr>
      </w:pPr>
      <w:r w:rsidRPr="003204CF">
        <w:rPr>
          <w:rFonts w:ascii="Calibri Light" w:hAnsi="Calibri Light" w:cs="Calibri Light"/>
        </w:rPr>
        <w:t>Den 22.12.2020, K-sak 80/20</w:t>
      </w:r>
      <w:r w:rsidR="004026B1" w:rsidRPr="003204CF">
        <w:rPr>
          <w:rFonts w:ascii="Calibri Light" w:hAnsi="Calibri Light" w:cs="Calibri Light"/>
        </w:rPr>
        <w:t xml:space="preserve"> ble </w:t>
      </w:r>
      <w:r w:rsidR="00311705">
        <w:rPr>
          <w:rFonts w:ascii="Calibri Light" w:hAnsi="Calibri Light" w:cs="Calibri Light"/>
        </w:rPr>
        <w:t xml:space="preserve">videre framdrift </w:t>
      </w:r>
      <w:r w:rsidR="004026B1" w:rsidRPr="003204CF">
        <w:rPr>
          <w:rFonts w:ascii="Calibri Light" w:hAnsi="Calibri Light" w:cs="Calibri Light"/>
        </w:rPr>
        <w:t>vedtatt:</w:t>
      </w:r>
    </w:p>
    <w:p w14:paraId="7818B1B2" w14:textId="69178815" w:rsidR="004026B1" w:rsidRPr="003204CF" w:rsidRDefault="004026B1" w:rsidP="008757CB">
      <w:pPr>
        <w:spacing w:before="0"/>
        <w:rPr>
          <w:rFonts w:ascii="Calibri Light" w:hAnsi="Calibri Light" w:cs="Calibri Light"/>
          <w:i/>
          <w:iCs/>
        </w:rPr>
      </w:pPr>
      <w:r w:rsidRPr="003204CF">
        <w:rPr>
          <w:rFonts w:ascii="Calibri Light" w:hAnsi="Calibri Light" w:cs="Calibri Light"/>
          <w:i/>
          <w:iCs/>
        </w:rPr>
        <w:lastRenderedPageBreak/>
        <w:t>Det må arbeides videre for å komme fram til en helhetlig fremtidsrettet løsning for Gimle med sikte på byggestart primo 2022. I det videre arbeidet må det konkretiseres framtidig innhold</w:t>
      </w:r>
      <w:r w:rsidR="00622832" w:rsidRPr="003204CF">
        <w:rPr>
          <w:rFonts w:ascii="Calibri Light" w:hAnsi="Calibri Light" w:cs="Calibri Light"/>
          <w:i/>
          <w:iCs/>
        </w:rPr>
        <w:t>, kapasitets- og arealbehov, samt eierskapsmodell, spesielt i samr</w:t>
      </w:r>
      <w:r w:rsidR="002D769B" w:rsidRPr="003204CF">
        <w:rPr>
          <w:rFonts w:ascii="Calibri Light" w:hAnsi="Calibri Light" w:cs="Calibri Light"/>
          <w:i/>
          <w:iCs/>
        </w:rPr>
        <w:t>å</w:t>
      </w:r>
      <w:r w:rsidR="00622832" w:rsidRPr="003204CF">
        <w:rPr>
          <w:rFonts w:ascii="Calibri Light" w:hAnsi="Calibri Light" w:cs="Calibri Light"/>
          <w:i/>
          <w:iCs/>
        </w:rPr>
        <w:t>d med Overhalla idrettslag.</w:t>
      </w:r>
    </w:p>
    <w:p w14:paraId="7A2D4BAA" w14:textId="53B51542" w:rsidR="00622832" w:rsidRPr="003204CF" w:rsidRDefault="00622832" w:rsidP="008757CB">
      <w:pPr>
        <w:spacing w:before="0"/>
        <w:rPr>
          <w:rFonts w:ascii="Calibri Light" w:hAnsi="Calibri Light" w:cs="Calibri Light"/>
          <w:i/>
          <w:iCs/>
        </w:rPr>
      </w:pPr>
      <w:r w:rsidRPr="003204CF">
        <w:rPr>
          <w:rFonts w:ascii="Calibri Light" w:hAnsi="Calibri Light" w:cs="Calibri Light"/>
          <w:i/>
          <w:iCs/>
        </w:rPr>
        <w:t>Det bes om at dette er avklart innen første kvartal 2021, og at byggesak for Gimle legges frem for kommunestyret senest juni 2021</w:t>
      </w:r>
      <w:r w:rsidR="002D769B" w:rsidRPr="003204CF">
        <w:rPr>
          <w:rFonts w:ascii="Calibri Light" w:hAnsi="Calibri Light" w:cs="Calibri Light"/>
          <w:i/>
          <w:iCs/>
        </w:rPr>
        <w:t xml:space="preserve">. </w:t>
      </w:r>
    </w:p>
    <w:p w14:paraId="3988B826" w14:textId="309AD3E4" w:rsidR="00773AE6" w:rsidRPr="003204CF" w:rsidRDefault="0088412C" w:rsidP="008757CB">
      <w:pPr>
        <w:spacing w:before="0"/>
        <w:rPr>
          <w:rFonts w:ascii="Calibri Light" w:hAnsi="Calibri Light" w:cs="Calibri Light"/>
        </w:rPr>
      </w:pPr>
      <w:r w:rsidRPr="003204CF">
        <w:rPr>
          <w:rFonts w:ascii="Calibri Light" w:hAnsi="Calibri Light" w:cs="Calibri Light"/>
        </w:rPr>
        <w:t xml:space="preserve">Videre arbeid er </w:t>
      </w:r>
      <w:r w:rsidR="00E95D92" w:rsidRPr="003204CF">
        <w:rPr>
          <w:rFonts w:ascii="Calibri Light" w:hAnsi="Calibri Light" w:cs="Calibri Light"/>
        </w:rPr>
        <w:t>igangsatt</w:t>
      </w:r>
      <w:r w:rsidR="000321DC" w:rsidRPr="003204CF">
        <w:rPr>
          <w:rFonts w:ascii="Calibri Light" w:hAnsi="Calibri Light" w:cs="Calibri Light"/>
        </w:rPr>
        <w:t>, men by</w:t>
      </w:r>
      <w:r w:rsidR="00D1448C" w:rsidRPr="003204CF">
        <w:rPr>
          <w:rFonts w:ascii="Calibri Light" w:hAnsi="Calibri Light" w:cs="Calibri Light"/>
        </w:rPr>
        <w:t>ggesak og finansiering er ennå ikke vedtatt</w:t>
      </w:r>
      <w:r w:rsidR="00A513FA" w:rsidRPr="003204CF">
        <w:rPr>
          <w:rFonts w:ascii="Calibri Light" w:hAnsi="Calibri Light" w:cs="Calibri Light"/>
        </w:rPr>
        <w:t xml:space="preserve">. </w:t>
      </w:r>
      <w:r w:rsidR="000A056D" w:rsidRPr="003204CF">
        <w:rPr>
          <w:rFonts w:ascii="Calibri Light" w:hAnsi="Calibri Light" w:cs="Calibri Light"/>
        </w:rPr>
        <w:t xml:space="preserve">Dette </w:t>
      </w:r>
      <w:r w:rsidR="004D1FF8">
        <w:rPr>
          <w:rFonts w:ascii="Calibri Light" w:hAnsi="Calibri Light" w:cs="Calibri Light"/>
        </w:rPr>
        <w:t>komme</w:t>
      </w:r>
      <w:r w:rsidR="00455986">
        <w:rPr>
          <w:rFonts w:ascii="Calibri Light" w:hAnsi="Calibri Light" w:cs="Calibri Light"/>
        </w:rPr>
        <w:t xml:space="preserve">r </w:t>
      </w:r>
      <w:r w:rsidR="007023D2">
        <w:rPr>
          <w:rFonts w:ascii="Calibri Light" w:hAnsi="Calibri Light" w:cs="Calibri Light"/>
        </w:rPr>
        <w:t xml:space="preserve">i påvente av </w:t>
      </w:r>
      <w:r w:rsidR="00455986">
        <w:rPr>
          <w:rFonts w:ascii="Calibri Light" w:hAnsi="Calibri Light" w:cs="Calibri Light"/>
        </w:rPr>
        <w:t>utført forarbeid/konsulent</w:t>
      </w:r>
      <w:r w:rsidR="00BB201C">
        <w:rPr>
          <w:rFonts w:ascii="Calibri Light" w:hAnsi="Calibri Light" w:cs="Calibri Light"/>
        </w:rPr>
        <w:t>vurdering</w:t>
      </w:r>
      <w:r w:rsidR="008D5260">
        <w:rPr>
          <w:rFonts w:ascii="Calibri Light" w:hAnsi="Calibri Light" w:cs="Calibri Light"/>
        </w:rPr>
        <w:t xml:space="preserve"> som anses som nødvendig for videre </w:t>
      </w:r>
      <w:r w:rsidR="00106A35">
        <w:rPr>
          <w:rFonts w:ascii="Calibri Light" w:hAnsi="Calibri Light" w:cs="Calibri Light"/>
        </w:rPr>
        <w:t>planlegging. Arbeidet fortsetter i planperioden</w:t>
      </w:r>
      <w:r w:rsidR="00C61419">
        <w:rPr>
          <w:rFonts w:ascii="Calibri Light" w:hAnsi="Calibri Light" w:cs="Calibri Light"/>
        </w:rPr>
        <w:t xml:space="preserve"> og medfører at</w:t>
      </w:r>
      <w:r w:rsidR="00DC673B" w:rsidRPr="003204CF">
        <w:rPr>
          <w:rFonts w:ascii="Calibri Light" w:hAnsi="Calibri Light" w:cs="Calibri Light"/>
        </w:rPr>
        <w:t xml:space="preserve"> </w:t>
      </w:r>
      <w:r w:rsidR="00A513FA" w:rsidRPr="003204CF">
        <w:rPr>
          <w:rFonts w:ascii="Calibri Light" w:hAnsi="Calibri Light" w:cs="Calibri Light"/>
        </w:rPr>
        <w:t xml:space="preserve">Gimle </w:t>
      </w:r>
      <w:r w:rsidR="00C61419">
        <w:rPr>
          <w:rFonts w:ascii="Calibri Light" w:hAnsi="Calibri Light" w:cs="Calibri Light"/>
        </w:rPr>
        <w:t xml:space="preserve">er med i planen </w:t>
      </w:r>
      <w:r w:rsidR="00872DF1">
        <w:rPr>
          <w:rFonts w:ascii="Calibri Light" w:hAnsi="Calibri Light" w:cs="Calibri Light"/>
        </w:rPr>
        <w:t>og innarbeides</w:t>
      </w:r>
      <w:r w:rsidR="00915C48" w:rsidRPr="003204CF">
        <w:rPr>
          <w:rFonts w:ascii="Calibri Light" w:hAnsi="Calibri Light" w:cs="Calibri Light"/>
        </w:rPr>
        <w:t xml:space="preserve"> på </w:t>
      </w:r>
      <w:r w:rsidR="00743D3F">
        <w:rPr>
          <w:rFonts w:ascii="Calibri Light" w:hAnsi="Calibri Light" w:cs="Calibri Light"/>
        </w:rPr>
        <w:t>p</w:t>
      </w:r>
      <w:r w:rsidR="00915C48" w:rsidRPr="003204CF">
        <w:rPr>
          <w:rFonts w:ascii="Calibri Light" w:hAnsi="Calibri Light" w:cs="Calibri Light"/>
        </w:rPr>
        <w:t>rioritert</w:t>
      </w:r>
      <w:r w:rsidR="008B308B">
        <w:rPr>
          <w:rFonts w:ascii="Calibri Light" w:hAnsi="Calibri Light" w:cs="Calibri Light"/>
        </w:rPr>
        <w:t xml:space="preserve"> </w:t>
      </w:r>
      <w:r w:rsidR="00915C48" w:rsidRPr="003204CF">
        <w:rPr>
          <w:rFonts w:ascii="Calibri Light" w:hAnsi="Calibri Light" w:cs="Calibri Light"/>
        </w:rPr>
        <w:t>handlingsprogram</w:t>
      </w:r>
      <w:r w:rsidR="004D6191" w:rsidRPr="003204CF">
        <w:rPr>
          <w:rFonts w:ascii="Calibri Light" w:hAnsi="Calibri Light" w:cs="Calibri Light"/>
        </w:rPr>
        <w:t>.</w:t>
      </w:r>
    </w:p>
    <w:p w14:paraId="24219EEF" w14:textId="77777777" w:rsidR="004E2B6C" w:rsidRPr="003204CF" w:rsidRDefault="004E2B6C" w:rsidP="008757CB">
      <w:pPr>
        <w:spacing w:before="0"/>
        <w:rPr>
          <w:rFonts w:ascii="Calibri Light" w:hAnsi="Calibri Light" w:cs="Calibri Light"/>
        </w:rPr>
      </w:pPr>
    </w:p>
    <w:p w14:paraId="4E6EB8E0" w14:textId="22A89C07" w:rsidR="004D6191" w:rsidRPr="003204CF" w:rsidRDefault="00275A81" w:rsidP="008757CB">
      <w:pPr>
        <w:spacing w:before="0"/>
        <w:rPr>
          <w:rFonts w:ascii="Calibri Light" w:hAnsi="Calibri Light" w:cs="Calibri Light"/>
        </w:rPr>
      </w:pPr>
      <w:r w:rsidRPr="003204CF">
        <w:rPr>
          <w:rFonts w:ascii="Calibri Light" w:hAnsi="Calibri Light" w:cs="Calibri Light"/>
        </w:rPr>
        <w:t xml:space="preserve">Gimle er </w:t>
      </w:r>
      <w:r w:rsidR="00056EE1" w:rsidRPr="003204CF">
        <w:rPr>
          <w:rFonts w:ascii="Calibri Light" w:hAnsi="Calibri Light" w:cs="Calibri Light"/>
        </w:rPr>
        <w:t xml:space="preserve">en </w:t>
      </w:r>
      <w:r w:rsidRPr="003204CF">
        <w:rPr>
          <w:rFonts w:ascii="Calibri Light" w:hAnsi="Calibri Light" w:cs="Calibri Light"/>
        </w:rPr>
        <w:t xml:space="preserve">viktig </w:t>
      </w:r>
      <w:r w:rsidR="00056EE1" w:rsidRPr="003204CF">
        <w:rPr>
          <w:rFonts w:ascii="Calibri Light" w:hAnsi="Calibri Light" w:cs="Calibri Light"/>
        </w:rPr>
        <w:t>arena</w:t>
      </w:r>
      <w:r w:rsidRPr="003204CF">
        <w:rPr>
          <w:rFonts w:ascii="Calibri Light" w:hAnsi="Calibri Light" w:cs="Calibri Light"/>
        </w:rPr>
        <w:t xml:space="preserve"> </w:t>
      </w:r>
      <w:r w:rsidR="008F6E58" w:rsidRPr="003204CF">
        <w:rPr>
          <w:rFonts w:ascii="Calibri Light" w:hAnsi="Calibri Light" w:cs="Calibri Light"/>
        </w:rPr>
        <w:t xml:space="preserve">hele </w:t>
      </w:r>
      <w:r w:rsidR="001D447B">
        <w:rPr>
          <w:rFonts w:ascii="Calibri Light" w:hAnsi="Calibri Light" w:cs="Calibri Light"/>
        </w:rPr>
        <w:t>året</w:t>
      </w:r>
      <w:r w:rsidR="008F6E58" w:rsidRPr="003204CF">
        <w:rPr>
          <w:rFonts w:ascii="Calibri Light" w:hAnsi="Calibri Light" w:cs="Calibri Light"/>
        </w:rPr>
        <w:t xml:space="preserve">, </w:t>
      </w:r>
      <w:r w:rsidR="001D447B">
        <w:rPr>
          <w:rFonts w:ascii="Calibri Light" w:hAnsi="Calibri Light" w:cs="Calibri Light"/>
        </w:rPr>
        <w:t>nesten hele døgnet</w:t>
      </w:r>
      <w:r w:rsidR="008F6E58" w:rsidRPr="003204CF">
        <w:rPr>
          <w:rFonts w:ascii="Calibri Light" w:hAnsi="Calibri Light" w:cs="Calibri Light"/>
        </w:rPr>
        <w:t xml:space="preserve"> for fysisk aktivitet</w:t>
      </w:r>
      <w:r w:rsidR="00BC5022" w:rsidRPr="003204CF">
        <w:rPr>
          <w:rFonts w:ascii="Calibri Light" w:hAnsi="Calibri Light" w:cs="Calibri Light"/>
        </w:rPr>
        <w:t xml:space="preserve">. </w:t>
      </w:r>
      <w:r w:rsidR="002A60A6" w:rsidRPr="003204CF">
        <w:rPr>
          <w:rFonts w:ascii="Calibri Light" w:hAnsi="Calibri Light" w:cs="Calibri Light"/>
        </w:rPr>
        <w:t>Både idrettshallen og samfunnsdelen b</w:t>
      </w:r>
      <w:r w:rsidR="00BB0335" w:rsidRPr="003204CF">
        <w:rPr>
          <w:rFonts w:ascii="Calibri Light" w:hAnsi="Calibri Light" w:cs="Calibri Light"/>
        </w:rPr>
        <w:t>li</w:t>
      </w:r>
      <w:r w:rsidR="002A60A6" w:rsidRPr="003204CF">
        <w:rPr>
          <w:rFonts w:ascii="Calibri Light" w:hAnsi="Calibri Light" w:cs="Calibri Light"/>
        </w:rPr>
        <w:t xml:space="preserve">r brukt til </w:t>
      </w:r>
      <w:r w:rsidR="00BC0390" w:rsidRPr="003204CF">
        <w:rPr>
          <w:rFonts w:ascii="Calibri Light" w:hAnsi="Calibri Light" w:cs="Calibri Light"/>
        </w:rPr>
        <w:t>kroppsøving og valgfaget Fysisk helse</w:t>
      </w:r>
      <w:r w:rsidR="00AE54BF" w:rsidRPr="003204CF">
        <w:rPr>
          <w:rFonts w:ascii="Calibri Light" w:hAnsi="Calibri Light" w:cs="Calibri Light"/>
        </w:rPr>
        <w:t>.</w:t>
      </w:r>
      <w:r w:rsidR="00AA72AC" w:rsidRPr="003204CF">
        <w:rPr>
          <w:rFonts w:ascii="Calibri Light" w:hAnsi="Calibri Light" w:cs="Calibri Light"/>
        </w:rPr>
        <w:t xml:space="preserve"> Samfunnsdelen mest til fysisk aktivitet for mindre grupper. Idrettslaget bruker </w:t>
      </w:r>
      <w:r w:rsidR="001D6CA6">
        <w:rPr>
          <w:rFonts w:ascii="Calibri Light" w:hAnsi="Calibri Light" w:cs="Calibri Light"/>
        </w:rPr>
        <w:t>også mye</w:t>
      </w:r>
      <w:r w:rsidR="00AA72AC" w:rsidRPr="003204CF">
        <w:rPr>
          <w:rFonts w:ascii="Calibri Light" w:hAnsi="Calibri Light" w:cs="Calibri Light"/>
        </w:rPr>
        <w:t xml:space="preserve"> bygget</w:t>
      </w:r>
      <w:r w:rsidR="00E73BD3">
        <w:rPr>
          <w:rFonts w:ascii="Calibri Light" w:hAnsi="Calibri Light" w:cs="Calibri Light"/>
        </w:rPr>
        <w:t xml:space="preserve"> til sine treninger</w:t>
      </w:r>
      <w:r w:rsidR="00AA72AC" w:rsidRPr="003204CF">
        <w:rPr>
          <w:rFonts w:ascii="Calibri Light" w:hAnsi="Calibri Light" w:cs="Calibri Light"/>
        </w:rPr>
        <w:t>.</w:t>
      </w:r>
    </w:p>
    <w:p w14:paraId="23725E8A" w14:textId="75A19E89" w:rsidR="00BC02EC" w:rsidRPr="003204CF" w:rsidRDefault="00BC02EC" w:rsidP="008757CB">
      <w:pPr>
        <w:spacing w:before="0"/>
        <w:rPr>
          <w:rFonts w:ascii="Calibri Light" w:hAnsi="Calibri Light" w:cs="Calibri Light"/>
        </w:rPr>
      </w:pPr>
    </w:p>
    <w:p w14:paraId="544BD5C5" w14:textId="17E91F80" w:rsidR="00BC02EC" w:rsidRPr="003204CF" w:rsidRDefault="00BC02EC" w:rsidP="008757CB">
      <w:pPr>
        <w:spacing w:before="0"/>
        <w:rPr>
          <w:rFonts w:ascii="Calibri Light" w:hAnsi="Calibri Light" w:cs="Calibri Light"/>
        </w:rPr>
      </w:pPr>
      <w:r w:rsidRPr="003204CF">
        <w:rPr>
          <w:rFonts w:ascii="Calibri Light" w:hAnsi="Calibri Light" w:cs="Calibri Light"/>
        </w:rPr>
        <w:t>Skal kommunens mål</w:t>
      </w:r>
      <w:r w:rsidR="00554B88" w:rsidRPr="003204CF">
        <w:rPr>
          <w:rFonts w:ascii="Calibri Light" w:hAnsi="Calibri Light" w:cs="Calibri Light"/>
        </w:rPr>
        <w:t xml:space="preserve"> om mulighet for idrett og fysisk aktivitet</w:t>
      </w:r>
      <w:r w:rsidR="00780164" w:rsidRPr="003204CF">
        <w:rPr>
          <w:rFonts w:ascii="Calibri Light" w:hAnsi="Calibri Light" w:cs="Calibri Light"/>
        </w:rPr>
        <w:t xml:space="preserve"> for alle være innenfor rekkevidde</w:t>
      </w:r>
      <w:r w:rsidR="00C9149A" w:rsidRPr="003204CF">
        <w:rPr>
          <w:rFonts w:ascii="Calibri Light" w:hAnsi="Calibri Light" w:cs="Calibri Light"/>
        </w:rPr>
        <w:t>, må Gimle igjen bli</w:t>
      </w:r>
      <w:r w:rsidR="00987CA2" w:rsidRPr="003204CF">
        <w:rPr>
          <w:rFonts w:ascii="Calibri Light" w:hAnsi="Calibri Light" w:cs="Calibri Light"/>
        </w:rPr>
        <w:t xml:space="preserve"> en </w:t>
      </w:r>
      <w:r w:rsidR="002B5013" w:rsidRPr="003204CF">
        <w:rPr>
          <w:rFonts w:ascii="Calibri Light" w:hAnsi="Calibri Light" w:cs="Calibri Light"/>
        </w:rPr>
        <w:t>attraktiv</w:t>
      </w:r>
      <w:r w:rsidR="00987CA2" w:rsidRPr="003204CF">
        <w:rPr>
          <w:rFonts w:ascii="Calibri Light" w:hAnsi="Calibri Light" w:cs="Calibri Light"/>
        </w:rPr>
        <w:t xml:space="preserve"> arena</w:t>
      </w:r>
      <w:r w:rsidR="002B5013" w:rsidRPr="003204CF">
        <w:rPr>
          <w:rFonts w:ascii="Calibri Light" w:hAnsi="Calibri Light" w:cs="Calibri Light"/>
        </w:rPr>
        <w:t>. N</w:t>
      </w:r>
      <w:r w:rsidR="00615860" w:rsidRPr="003204CF">
        <w:rPr>
          <w:rFonts w:ascii="Calibri Light" w:hAnsi="Calibri Light" w:cs="Calibri Light"/>
        </w:rPr>
        <w:t>å er romfordeling, garderober og sikkerhet</w:t>
      </w:r>
      <w:r w:rsidR="002218CC" w:rsidRPr="003204CF">
        <w:rPr>
          <w:rFonts w:ascii="Calibri Light" w:hAnsi="Calibri Light" w:cs="Calibri Light"/>
        </w:rPr>
        <w:t>stiltak ikke</w:t>
      </w:r>
      <w:r w:rsidR="00923FD8" w:rsidRPr="003204CF">
        <w:rPr>
          <w:rFonts w:ascii="Calibri Light" w:hAnsi="Calibri Light" w:cs="Calibri Light"/>
        </w:rPr>
        <w:t xml:space="preserve"> der vi ønsker. </w:t>
      </w:r>
      <w:r w:rsidR="003400A5" w:rsidRPr="003204CF">
        <w:rPr>
          <w:rFonts w:ascii="Calibri Light" w:hAnsi="Calibri Light" w:cs="Calibri Light"/>
        </w:rPr>
        <w:t>N</w:t>
      </w:r>
      <w:r w:rsidR="00923FD8" w:rsidRPr="003204CF">
        <w:rPr>
          <w:rFonts w:ascii="Calibri Light" w:hAnsi="Calibri Light" w:cs="Calibri Light"/>
        </w:rPr>
        <w:t>ye løsninger</w:t>
      </w:r>
      <w:r w:rsidR="00F66BF7" w:rsidRPr="003204CF">
        <w:rPr>
          <w:rFonts w:ascii="Calibri Light" w:hAnsi="Calibri Light" w:cs="Calibri Light"/>
        </w:rPr>
        <w:t xml:space="preserve"> </w:t>
      </w:r>
      <w:r w:rsidR="003400A5" w:rsidRPr="003204CF">
        <w:rPr>
          <w:rFonts w:ascii="Calibri Light" w:hAnsi="Calibri Light" w:cs="Calibri Light"/>
        </w:rPr>
        <w:t xml:space="preserve">må gi </w:t>
      </w:r>
      <w:r w:rsidR="000C0374" w:rsidRPr="003204CF">
        <w:rPr>
          <w:rFonts w:ascii="Calibri Light" w:hAnsi="Calibri Light" w:cs="Calibri Light"/>
        </w:rPr>
        <w:t>mulighet</w:t>
      </w:r>
      <w:r w:rsidR="00180BCD" w:rsidRPr="003204CF">
        <w:rPr>
          <w:rFonts w:ascii="Calibri Light" w:hAnsi="Calibri Light" w:cs="Calibri Light"/>
        </w:rPr>
        <w:t xml:space="preserve"> for allsidig bruk, og bruk for mange</w:t>
      </w:r>
      <w:r w:rsidR="00254F40" w:rsidRPr="003204CF">
        <w:rPr>
          <w:rFonts w:ascii="Calibri Light" w:hAnsi="Calibri Light" w:cs="Calibri Light"/>
        </w:rPr>
        <w:t xml:space="preserve">. </w:t>
      </w:r>
    </w:p>
    <w:p w14:paraId="78E6179E" w14:textId="2E250FB8" w:rsidR="00254F40" w:rsidRPr="003204CF" w:rsidRDefault="00254F40" w:rsidP="008757CB">
      <w:pPr>
        <w:spacing w:before="0"/>
        <w:rPr>
          <w:rFonts w:ascii="Calibri Light" w:hAnsi="Calibri Light" w:cs="Calibri Light"/>
        </w:rPr>
      </w:pPr>
    </w:p>
    <w:p w14:paraId="5ED8E17B" w14:textId="10B5901A" w:rsidR="00254F40" w:rsidRPr="003204CF" w:rsidRDefault="00974745" w:rsidP="008757CB">
      <w:pPr>
        <w:spacing w:before="0"/>
        <w:rPr>
          <w:rFonts w:ascii="Calibri Light" w:hAnsi="Calibri Light" w:cs="Calibri Light"/>
        </w:rPr>
      </w:pPr>
      <w:r w:rsidRPr="003204CF">
        <w:rPr>
          <w:rFonts w:ascii="Calibri Light" w:hAnsi="Calibri Light" w:cs="Calibri Light"/>
        </w:rPr>
        <w:t>Like viktig aktivitet</w:t>
      </w:r>
      <w:r w:rsidR="00D37EC3" w:rsidRPr="003204CF">
        <w:rPr>
          <w:rFonts w:ascii="Calibri Light" w:hAnsi="Calibri Light" w:cs="Calibri Light"/>
        </w:rPr>
        <w:t xml:space="preserve">, og aktivitet for alle foregår på </w:t>
      </w:r>
      <w:r w:rsidR="00BC2236" w:rsidRPr="003204CF">
        <w:rPr>
          <w:rFonts w:ascii="Calibri Light" w:hAnsi="Calibri Light" w:cs="Calibri Light"/>
        </w:rPr>
        <w:t xml:space="preserve">nærmiljøanleggene. </w:t>
      </w:r>
      <w:r w:rsidR="00073B71" w:rsidRPr="003204CF">
        <w:rPr>
          <w:rFonts w:ascii="Calibri Light" w:hAnsi="Calibri Light" w:cs="Calibri Light"/>
        </w:rPr>
        <w:t>D</w:t>
      </w:r>
      <w:r w:rsidR="00BC2236" w:rsidRPr="003204CF">
        <w:rPr>
          <w:rFonts w:ascii="Calibri Light" w:hAnsi="Calibri Light" w:cs="Calibri Light"/>
        </w:rPr>
        <w:t xml:space="preserve">ette er anlegg som </w:t>
      </w:r>
      <w:r w:rsidR="00732BDD">
        <w:rPr>
          <w:rFonts w:ascii="Calibri Light" w:hAnsi="Calibri Light" w:cs="Calibri Light"/>
        </w:rPr>
        <w:t>tas inn i planen</w:t>
      </w:r>
      <w:r w:rsidR="004D2B29">
        <w:rPr>
          <w:rFonts w:ascii="Calibri Light" w:hAnsi="Calibri Light" w:cs="Calibri Light"/>
        </w:rPr>
        <w:t xml:space="preserve"> og </w:t>
      </w:r>
      <w:r w:rsidR="00BA0CA6" w:rsidRPr="003204CF">
        <w:rPr>
          <w:rFonts w:ascii="Calibri Light" w:hAnsi="Calibri Light" w:cs="Calibri Light"/>
        </w:rPr>
        <w:t>handlingsprogram</w:t>
      </w:r>
      <w:r w:rsidR="004D2B29">
        <w:rPr>
          <w:rFonts w:ascii="Calibri Light" w:hAnsi="Calibri Light" w:cs="Calibri Light"/>
        </w:rPr>
        <w:t xml:space="preserve"> når de har anleggskostnad over 600 000.</w:t>
      </w:r>
      <w:r w:rsidR="00CC12D0">
        <w:rPr>
          <w:rFonts w:ascii="Calibri Light" w:hAnsi="Calibri Light" w:cs="Calibri Light"/>
        </w:rPr>
        <w:t xml:space="preserve"> </w:t>
      </w:r>
      <w:r w:rsidR="00863868" w:rsidRPr="003204CF">
        <w:rPr>
          <w:rFonts w:ascii="Calibri Light" w:hAnsi="Calibri Light" w:cs="Calibri Light"/>
        </w:rPr>
        <w:t xml:space="preserve"> </w:t>
      </w:r>
    </w:p>
    <w:p w14:paraId="4591A422" w14:textId="63BD6AD2" w:rsidR="00365711" w:rsidRPr="003204CF" w:rsidRDefault="00365711" w:rsidP="009061CC">
      <w:pPr>
        <w:spacing w:before="0"/>
        <w:rPr>
          <w:rFonts w:ascii="Calibri Light" w:hAnsi="Calibri Light" w:cs="Calibri Light"/>
        </w:rPr>
      </w:pPr>
      <w:r w:rsidRPr="003204CF">
        <w:rPr>
          <w:rFonts w:ascii="Calibri Light" w:hAnsi="Calibri Light" w:cs="Calibri Light"/>
        </w:rPr>
        <w:t>Overhalla kommune</w:t>
      </w:r>
      <w:r w:rsidR="00A30EB7" w:rsidRPr="003204CF">
        <w:rPr>
          <w:rFonts w:ascii="Calibri Light" w:hAnsi="Calibri Light" w:cs="Calibri Light"/>
        </w:rPr>
        <w:t xml:space="preserve"> prioriterer </w:t>
      </w:r>
      <w:r w:rsidR="00B0122E">
        <w:rPr>
          <w:rFonts w:ascii="Calibri Light" w:hAnsi="Calibri Light" w:cs="Calibri Light"/>
        </w:rPr>
        <w:t>nærmiljø</w:t>
      </w:r>
      <w:r w:rsidR="00A30EB7" w:rsidRPr="003204CF">
        <w:rPr>
          <w:rFonts w:ascii="Calibri Light" w:hAnsi="Calibri Light" w:cs="Calibri Light"/>
        </w:rPr>
        <w:t xml:space="preserve"> høyt for å holde på aktivitetsnivået blant de unge </w:t>
      </w:r>
      <w:r w:rsidR="00863868" w:rsidRPr="003204CF">
        <w:rPr>
          <w:rFonts w:ascii="Calibri Light" w:hAnsi="Calibri Light" w:cs="Calibri Light"/>
        </w:rPr>
        <w:t xml:space="preserve">og </w:t>
      </w:r>
      <w:r w:rsidR="00FD560F" w:rsidRPr="003204CF">
        <w:rPr>
          <w:rFonts w:ascii="Calibri Light" w:hAnsi="Calibri Light" w:cs="Calibri Light"/>
        </w:rPr>
        <w:t xml:space="preserve">gi et tilbud </w:t>
      </w:r>
      <w:r w:rsidR="00753F11" w:rsidRPr="003204CF">
        <w:rPr>
          <w:rFonts w:ascii="Calibri Light" w:hAnsi="Calibri Light" w:cs="Calibri Light"/>
        </w:rPr>
        <w:t>hele dagen.</w:t>
      </w:r>
    </w:p>
    <w:p w14:paraId="5579A62F" w14:textId="1FD4C7FB" w:rsidR="00753F11" w:rsidRDefault="00B01EB4" w:rsidP="00365711">
      <w:pPr>
        <w:rPr>
          <w:rFonts w:ascii="Calibri Light" w:hAnsi="Calibri Light" w:cs="Calibri Light"/>
        </w:rPr>
      </w:pPr>
      <w:r w:rsidRPr="003204CF">
        <w:rPr>
          <w:rFonts w:ascii="Calibri Light" w:hAnsi="Calibri Light" w:cs="Calibri Light"/>
        </w:rPr>
        <w:t xml:space="preserve">De nye </w:t>
      </w:r>
      <w:r w:rsidR="00EF74D3" w:rsidRPr="003204CF">
        <w:rPr>
          <w:rFonts w:ascii="Calibri Light" w:hAnsi="Calibri Light" w:cs="Calibri Light"/>
        </w:rPr>
        <w:t>nærmiljø</w:t>
      </w:r>
      <w:r w:rsidRPr="003204CF">
        <w:rPr>
          <w:rFonts w:ascii="Calibri Light" w:hAnsi="Calibri Light" w:cs="Calibri Light"/>
        </w:rPr>
        <w:t xml:space="preserve">anleggene ved Overhalla barne- og ungdomsskole </w:t>
      </w:r>
      <w:r w:rsidR="00B02366" w:rsidRPr="003204CF">
        <w:rPr>
          <w:rFonts w:ascii="Calibri Light" w:hAnsi="Calibri Light" w:cs="Calibri Light"/>
        </w:rPr>
        <w:t>ligger nær skolen og nær Sv</w:t>
      </w:r>
      <w:r w:rsidR="00756731" w:rsidRPr="003204CF">
        <w:rPr>
          <w:rFonts w:ascii="Calibri Light" w:hAnsi="Calibri Light" w:cs="Calibri Light"/>
        </w:rPr>
        <w:t>enningmoen</w:t>
      </w:r>
      <w:r w:rsidR="009043EC" w:rsidRPr="003204CF">
        <w:rPr>
          <w:rFonts w:ascii="Calibri Light" w:hAnsi="Calibri Light" w:cs="Calibri Light"/>
        </w:rPr>
        <w:t xml:space="preserve"> og vil gi muli</w:t>
      </w:r>
      <w:r w:rsidR="009B314B" w:rsidRPr="003204CF">
        <w:rPr>
          <w:rFonts w:ascii="Calibri Light" w:hAnsi="Calibri Light" w:cs="Calibri Light"/>
        </w:rPr>
        <w:t>ghet for fysisk aktivitet fra morgen til kveld.</w:t>
      </w:r>
      <w:r w:rsidR="004864FA" w:rsidRPr="003204CF">
        <w:rPr>
          <w:rFonts w:ascii="Calibri Light" w:hAnsi="Calibri Light" w:cs="Calibri Light"/>
        </w:rPr>
        <w:t xml:space="preserve"> </w:t>
      </w:r>
      <w:r w:rsidR="00C1540B" w:rsidRPr="003204CF">
        <w:rPr>
          <w:rFonts w:ascii="Calibri Light" w:hAnsi="Calibri Light" w:cs="Calibri Light"/>
        </w:rPr>
        <w:t xml:space="preserve">En etterlengtet plass </w:t>
      </w:r>
      <w:r w:rsidR="00BE5812" w:rsidRPr="003204CF">
        <w:rPr>
          <w:rFonts w:ascii="Calibri Light" w:hAnsi="Calibri Light" w:cs="Calibri Light"/>
        </w:rPr>
        <w:t>for</w:t>
      </w:r>
      <w:r w:rsidR="00EF74D3" w:rsidRPr="003204CF">
        <w:rPr>
          <w:rFonts w:ascii="Calibri Light" w:hAnsi="Calibri Light" w:cs="Calibri Light"/>
        </w:rPr>
        <w:t xml:space="preserve"> </w:t>
      </w:r>
      <w:r w:rsidR="001E7D5F" w:rsidRPr="003204CF">
        <w:rPr>
          <w:rFonts w:ascii="Calibri Light" w:hAnsi="Calibri Light" w:cs="Calibri Light"/>
        </w:rPr>
        <w:t xml:space="preserve">uorganisert </w:t>
      </w:r>
      <w:r w:rsidR="00805428" w:rsidRPr="003204CF">
        <w:rPr>
          <w:rFonts w:ascii="Calibri Light" w:hAnsi="Calibri Light" w:cs="Calibri Light"/>
        </w:rPr>
        <w:t>aktivitetsbehov</w:t>
      </w:r>
      <w:r w:rsidR="001E7D5F" w:rsidRPr="003204CF">
        <w:rPr>
          <w:rFonts w:ascii="Calibri Light" w:hAnsi="Calibri Light" w:cs="Calibri Light"/>
        </w:rPr>
        <w:t>.</w:t>
      </w:r>
      <w:r w:rsidR="006D0CA6">
        <w:rPr>
          <w:rFonts w:ascii="Calibri Light" w:hAnsi="Calibri Light" w:cs="Calibri Light"/>
        </w:rPr>
        <w:t xml:space="preserve"> </w:t>
      </w:r>
      <w:r w:rsidR="00FA7B2A">
        <w:rPr>
          <w:rFonts w:ascii="Calibri Light" w:hAnsi="Calibri Light" w:cs="Calibri Light"/>
        </w:rPr>
        <w:t>Anleggene er under bygging, og blir ferdigstilt i planperioden</w:t>
      </w:r>
      <w:r w:rsidR="00184330">
        <w:rPr>
          <w:rFonts w:ascii="Calibri Light" w:hAnsi="Calibri Light" w:cs="Calibri Light"/>
        </w:rPr>
        <w:t>.</w:t>
      </w:r>
    </w:p>
    <w:p w14:paraId="41089EF5" w14:textId="00ADDFF5" w:rsidR="005E74EC" w:rsidRDefault="007A37FE" w:rsidP="00365711">
      <w:pPr>
        <w:rPr>
          <w:rFonts w:ascii="Calibri Light" w:hAnsi="Calibri Light" w:cs="Calibri Light"/>
        </w:rPr>
      </w:pPr>
      <w:r>
        <w:rPr>
          <w:rFonts w:ascii="Calibri Light" w:hAnsi="Calibri Light" w:cs="Calibri Light"/>
        </w:rPr>
        <w:t xml:space="preserve">Samtidig som Hunn skole renoveres </w:t>
      </w:r>
      <w:r w:rsidR="0067517E">
        <w:rPr>
          <w:rFonts w:ascii="Calibri Light" w:hAnsi="Calibri Light" w:cs="Calibri Light"/>
        </w:rPr>
        <w:t>og bygges ny, skal området rundt skolen opparbeides som nærmiljøanlegg</w:t>
      </w:r>
      <w:r w:rsidR="007E67D0">
        <w:rPr>
          <w:rFonts w:ascii="Calibri Light" w:hAnsi="Calibri Light" w:cs="Calibri Light"/>
        </w:rPr>
        <w:t xml:space="preserve"> med oppholds- og aktivitets</w:t>
      </w:r>
      <w:r w:rsidR="00DF601F">
        <w:rPr>
          <w:rFonts w:ascii="Calibri Light" w:hAnsi="Calibri Light" w:cs="Calibri Light"/>
        </w:rPr>
        <w:t>anlegg.</w:t>
      </w:r>
    </w:p>
    <w:p w14:paraId="44946280" w14:textId="332EBAF9" w:rsidR="00DF601F" w:rsidRDefault="00DF601F" w:rsidP="003D028A">
      <w:pPr>
        <w:spacing w:before="0"/>
        <w:rPr>
          <w:rFonts w:ascii="Calibri Light" w:hAnsi="Calibri Light" w:cs="Calibri Light"/>
        </w:rPr>
      </w:pPr>
      <w:r>
        <w:rPr>
          <w:rFonts w:ascii="Calibri Light" w:hAnsi="Calibri Light" w:cs="Calibri Light"/>
        </w:rPr>
        <w:t>Prosjektet er ikke detaljplan</w:t>
      </w:r>
      <w:r w:rsidR="00D733BC">
        <w:rPr>
          <w:rFonts w:ascii="Calibri Light" w:hAnsi="Calibri Light" w:cs="Calibri Light"/>
        </w:rPr>
        <w:t xml:space="preserve">lagt, men byggestart blir i 2022 med ferdigstillelse </w:t>
      </w:r>
      <w:r w:rsidR="003D028A">
        <w:rPr>
          <w:rFonts w:ascii="Calibri Light" w:hAnsi="Calibri Light" w:cs="Calibri Light"/>
        </w:rPr>
        <w:t xml:space="preserve">samtidig som skolen, </w:t>
      </w:r>
      <w:r w:rsidR="00DF6638">
        <w:rPr>
          <w:rFonts w:ascii="Calibri Light" w:hAnsi="Calibri Light" w:cs="Calibri Light"/>
        </w:rPr>
        <w:t>ved skolestart høst 2022.</w:t>
      </w:r>
    </w:p>
    <w:p w14:paraId="4BFA4FF3" w14:textId="77777777" w:rsidR="000A0D54" w:rsidRPr="003204CF" w:rsidRDefault="000A0D54" w:rsidP="00365711">
      <w:pPr>
        <w:rPr>
          <w:rFonts w:ascii="Calibri Light" w:hAnsi="Calibri Light" w:cs="Calibri Light"/>
        </w:rPr>
      </w:pPr>
    </w:p>
    <w:p w14:paraId="4AC9FC72" w14:textId="38B67590" w:rsidR="00E11D92" w:rsidRPr="00495F62" w:rsidRDefault="002348D9" w:rsidP="003D4B7F">
      <w:pPr>
        <w:pStyle w:val="Overskrift3"/>
        <w:numPr>
          <w:ilvl w:val="0"/>
          <w:numId w:val="32"/>
        </w:numPr>
        <w:rPr>
          <w:rFonts w:ascii="Calibri Light" w:hAnsi="Calibri Light" w:cs="Calibri Light"/>
          <w:color w:val="auto"/>
          <w:sz w:val="28"/>
          <w:szCs w:val="28"/>
        </w:rPr>
      </w:pPr>
      <w:bookmarkStart w:id="22" w:name="_Toc77924250"/>
      <w:r w:rsidRPr="00495F62">
        <w:rPr>
          <w:rFonts w:ascii="Calibri Light" w:hAnsi="Calibri Light" w:cs="Calibri Light"/>
          <w:color w:val="auto"/>
          <w:sz w:val="28"/>
          <w:szCs w:val="28"/>
        </w:rPr>
        <w:t>Retningslinjer</w:t>
      </w:r>
      <w:r w:rsidR="00E11D92" w:rsidRPr="00495F62">
        <w:rPr>
          <w:rFonts w:ascii="Calibri Light" w:hAnsi="Calibri Light" w:cs="Calibri Light"/>
          <w:color w:val="auto"/>
          <w:sz w:val="28"/>
          <w:szCs w:val="28"/>
        </w:rPr>
        <w:t xml:space="preserve"> for </w:t>
      </w:r>
      <w:r w:rsidRPr="00495F62">
        <w:rPr>
          <w:rFonts w:ascii="Calibri Light" w:hAnsi="Calibri Light" w:cs="Calibri Light"/>
          <w:color w:val="auto"/>
          <w:sz w:val="28"/>
          <w:szCs w:val="28"/>
        </w:rPr>
        <w:t xml:space="preserve">vurdering av </w:t>
      </w:r>
      <w:r w:rsidR="00FF3B4D" w:rsidRPr="00495F62">
        <w:rPr>
          <w:rFonts w:ascii="Calibri Light" w:hAnsi="Calibri Light" w:cs="Calibri Light"/>
          <w:color w:val="auto"/>
          <w:sz w:val="28"/>
          <w:szCs w:val="28"/>
        </w:rPr>
        <w:t>anleggsutbygging og</w:t>
      </w:r>
      <w:r w:rsidR="00FF3B4D" w:rsidRPr="008A1F09">
        <w:rPr>
          <w:rFonts w:ascii="Calibri Light" w:hAnsi="Calibri Light" w:cs="Calibri Light"/>
          <w:color w:val="auto"/>
          <w:sz w:val="32"/>
          <w:szCs w:val="32"/>
        </w:rPr>
        <w:t xml:space="preserve"> </w:t>
      </w:r>
      <w:r w:rsidR="00FF3B4D" w:rsidRPr="00495F62">
        <w:rPr>
          <w:rFonts w:ascii="Calibri Light" w:hAnsi="Calibri Light" w:cs="Calibri Light"/>
          <w:color w:val="auto"/>
          <w:sz w:val="28"/>
          <w:szCs w:val="28"/>
        </w:rPr>
        <w:t>spillemiddelsøknader</w:t>
      </w:r>
      <w:bookmarkEnd w:id="22"/>
    </w:p>
    <w:p w14:paraId="4AC8E483" w14:textId="521290B2" w:rsidR="00FF3B4D" w:rsidRDefault="00414AB6" w:rsidP="00E11D92">
      <w:pPr>
        <w:rPr>
          <w:rFonts w:ascii="Calibri Light" w:hAnsi="Calibri Light" w:cs="Calibri Light"/>
          <w:sz w:val="24"/>
          <w:szCs w:val="24"/>
        </w:rPr>
      </w:pPr>
      <w:r>
        <w:rPr>
          <w:rFonts w:ascii="Calibri Light" w:hAnsi="Calibri Light" w:cs="Calibri Light"/>
          <w:sz w:val="24"/>
          <w:szCs w:val="24"/>
        </w:rPr>
        <w:t>Kommunen skal utarbeide et prioritert handlingsprogram for p</w:t>
      </w:r>
      <w:r w:rsidR="006E2E00">
        <w:rPr>
          <w:rFonts w:ascii="Calibri Light" w:hAnsi="Calibri Light" w:cs="Calibri Light"/>
          <w:sz w:val="24"/>
          <w:szCs w:val="24"/>
        </w:rPr>
        <w:t>lan</w:t>
      </w:r>
      <w:r>
        <w:rPr>
          <w:rFonts w:ascii="Calibri Light" w:hAnsi="Calibri Light" w:cs="Calibri Light"/>
          <w:sz w:val="24"/>
          <w:szCs w:val="24"/>
        </w:rPr>
        <w:t>perioden</w:t>
      </w:r>
      <w:r w:rsidR="005E0D95">
        <w:rPr>
          <w:rFonts w:ascii="Calibri Light" w:hAnsi="Calibri Light" w:cs="Calibri Light"/>
          <w:sz w:val="24"/>
          <w:szCs w:val="24"/>
        </w:rPr>
        <w:t xml:space="preserve"> som vedlegg til planen.</w:t>
      </w:r>
      <w:r w:rsidR="002C1AC6">
        <w:rPr>
          <w:rFonts w:ascii="Calibri Light" w:hAnsi="Calibri Light" w:cs="Calibri Light"/>
          <w:sz w:val="24"/>
          <w:szCs w:val="24"/>
        </w:rPr>
        <w:t xml:space="preserve"> </w:t>
      </w:r>
      <w:r w:rsidR="00F161ED">
        <w:rPr>
          <w:rFonts w:ascii="Calibri Light" w:hAnsi="Calibri Light" w:cs="Calibri Light"/>
          <w:sz w:val="24"/>
          <w:szCs w:val="24"/>
        </w:rPr>
        <w:t>Handlingsp</w:t>
      </w:r>
      <w:r w:rsidR="00B066BE">
        <w:rPr>
          <w:rFonts w:ascii="Calibri Light" w:hAnsi="Calibri Light" w:cs="Calibri Light"/>
          <w:sz w:val="24"/>
          <w:szCs w:val="24"/>
        </w:rPr>
        <w:t>rogrammet sk</w:t>
      </w:r>
      <w:r w:rsidR="00F161ED">
        <w:rPr>
          <w:rFonts w:ascii="Calibri Light" w:hAnsi="Calibri Light" w:cs="Calibri Light"/>
          <w:sz w:val="24"/>
          <w:szCs w:val="24"/>
        </w:rPr>
        <w:t xml:space="preserve">al være en liste </w:t>
      </w:r>
      <w:r w:rsidR="00D71215">
        <w:rPr>
          <w:rFonts w:ascii="Calibri Light" w:hAnsi="Calibri Light" w:cs="Calibri Light"/>
          <w:sz w:val="24"/>
          <w:szCs w:val="24"/>
        </w:rPr>
        <w:t xml:space="preserve">over </w:t>
      </w:r>
      <w:r w:rsidR="00333FC3">
        <w:rPr>
          <w:rFonts w:ascii="Calibri Light" w:hAnsi="Calibri Light" w:cs="Calibri Light"/>
          <w:sz w:val="24"/>
          <w:szCs w:val="24"/>
        </w:rPr>
        <w:t xml:space="preserve">anlegg som skal bygges de neste 4 år. </w:t>
      </w:r>
    </w:p>
    <w:p w14:paraId="00090CC0" w14:textId="51642155" w:rsidR="00EE1D57" w:rsidRDefault="00EE1D57" w:rsidP="00E11D92">
      <w:pPr>
        <w:rPr>
          <w:rFonts w:ascii="Calibri Light" w:hAnsi="Calibri Light" w:cs="Calibri Light"/>
          <w:sz w:val="24"/>
          <w:szCs w:val="24"/>
        </w:rPr>
      </w:pPr>
      <w:r>
        <w:rPr>
          <w:rFonts w:ascii="Calibri Light" w:hAnsi="Calibri Light" w:cs="Calibri Light"/>
          <w:sz w:val="24"/>
          <w:szCs w:val="24"/>
        </w:rPr>
        <w:t>Ved prioritering</w:t>
      </w:r>
      <w:r w:rsidR="0091743A">
        <w:rPr>
          <w:rFonts w:ascii="Calibri Light" w:hAnsi="Calibri Light" w:cs="Calibri Light"/>
          <w:sz w:val="24"/>
          <w:szCs w:val="24"/>
        </w:rPr>
        <w:t xml:space="preserve"> </w:t>
      </w:r>
      <w:r w:rsidR="00613881">
        <w:rPr>
          <w:rFonts w:ascii="Calibri Light" w:hAnsi="Calibri Light" w:cs="Calibri Light"/>
          <w:sz w:val="24"/>
          <w:szCs w:val="24"/>
        </w:rPr>
        <w:t>vil</w:t>
      </w:r>
      <w:r w:rsidR="0091743A">
        <w:rPr>
          <w:rFonts w:ascii="Calibri Light" w:hAnsi="Calibri Light" w:cs="Calibri Light"/>
          <w:sz w:val="24"/>
          <w:szCs w:val="24"/>
        </w:rPr>
        <w:t xml:space="preserve"> kommunen </w:t>
      </w:r>
      <w:r w:rsidR="00283712">
        <w:rPr>
          <w:rFonts w:ascii="Calibri Light" w:hAnsi="Calibri Light" w:cs="Calibri Light"/>
          <w:sz w:val="24"/>
          <w:szCs w:val="24"/>
        </w:rPr>
        <w:t>følge</w:t>
      </w:r>
      <w:r w:rsidR="0091743A">
        <w:rPr>
          <w:rFonts w:ascii="Calibri Light" w:hAnsi="Calibri Light" w:cs="Calibri Light"/>
          <w:sz w:val="24"/>
          <w:szCs w:val="24"/>
        </w:rPr>
        <w:t xml:space="preserve"> fylkeskommunens vedtatte retningslinjer</w:t>
      </w:r>
      <w:r w:rsidR="000C1394">
        <w:rPr>
          <w:rFonts w:ascii="Calibri Light" w:hAnsi="Calibri Light" w:cs="Calibri Light"/>
          <w:sz w:val="24"/>
          <w:szCs w:val="24"/>
        </w:rPr>
        <w:t xml:space="preserve"> </w:t>
      </w:r>
      <w:r w:rsidR="00B741F4">
        <w:rPr>
          <w:rFonts w:ascii="Calibri Light" w:hAnsi="Calibri Light" w:cs="Calibri Light"/>
          <w:sz w:val="24"/>
          <w:szCs w:val="24"/>
        </w:rPr>
        <w:t xml:space="preserve">for </w:t>
      </w:r>
      <w:r w:rsidR="00505E4F">
        <w:rPr>
          <w:rFonts w:ascii="Calibri Light" w:hAnsi="Calibri Light" w:cs="Calibri Light"/>
          <w:sz w:val="24"/>
          <w:szCs w:val="24"/>
        </w:rPr>
        <w:t>s</w:t>
      </w:r>
      <w:r w:rsidR="0086706E">
        <w:rPr>
          <w:rFonts w:ascii="Calibri Light" w:hAnsi="Calibri Light" w:cs="Calibri Light"/>
          <w:sz w:val="24"/>
          <w:szCs w:val="24"/>
        </w:rPr>
        <w:t>p</w:t>
      </w:r>
      <w:r w:rsidR="00505E4F">
        <w:rPr>
          <w:rFonts w:ascii="Calibri Light" w:hAnsi="Calibri Light" w:cs="Calibri Light"/>
          <w:sz w:val="24"/>
          <w:szCs w:val="24"/>
        </w:rPr>
        <w:t>illemidler til anlegg for idrett og fysisk aktivitet</w:t>
      </w:r>
      <w:r w:rsidR="00B741F4">
        <w:rPr>
          <w:rFonts w:ascii="Calibri Light" w:hAnsi="Calibri Light" w:cs="Calibri Light"/>
          <w:sz w:val="24"/>
          <w:szCs w:val="24"/>
        </w:rPr>
        <w:t>.</w:t>
      </w:r>
    </w:p>
    <w:p w14:paraId="6F3ECBF4" w14:textId="77777777" w:rsidR="009D061A" w:rsidRDefault="009D061A" w:rsidP="00283712">
      <w:pPr>
        <w:spacing w:before="0"/>
        <w:rPr>
          <w:rFonts w:ascii="Calibri Light" w:hAnsi="Calibri Light"/>
          <w:sz w:val="24"/>
          <w:szCs w:val="24"/>
        </w:rPr>
      </w:pPr>
      <w:r>
        <w:rPr>
          <w:rFonts w:ascii="Calibri Light" w:hAnsi="Calibri Light"/>
          <w:sz w:val="24"/>
          <w:szCs w:val="24"/>
        </w:rPr>
        <w:t>Dette er konkrete retningslinjer for prioritering av spillemidler med formål, forutsetninger, vilkår og målsetting for spillemiddelordningen i Trøndelag.</w:t>
      </w:r>
    </w:p>
    <w:p w14:paraId="00612036" w14:textId="77777777" w:rsidR="009D061A" w:rsidRDefault="009D061A" w:rsidP="009D061A">
      <w:pPr>
        <w:rPr>
          <w:rFonts w:ascii="Calibri Light" w:hAnsi="Calibri Light"/>
          <w:b/>
          <w:bCs/>
          <w:sz w:val="24"/>
          <w:szCs w:val="24"/>
        </w:rPr>
      </w:pPr>
      <w:r>
        <w:rPr>
          <w:rFonts w:ascii="Calibri Light" w:hAnsi="Calibri Light"/>
          <w:b/>
          <w:bCs/>
          <w:sz w:val="24"/>
          <w:szCs w:val="24"/>
        </w:rPr>
        <w:lastRenderedPageBreak/>
        <w:t>Etter disse retningslinjene prioriteres anlegg i Trøndelag slik i perioden 2020- 2023:</w:t>
      </w:r>
    </w:p>
    <w:p w14:paraId="291D5C69" w14:textId="77777777" w:rsidR="009D061A" w:rsidRDefault="009D061A" w:rsidP="009D061A">
      <w:pPr>
        <w:pStyle w:val="Listeavsnitt"/>
        <w:widowControl/>
        <w:numPr>
          <w:ilvl w:val="0"/>
          <w:numId w:val="18"/>
        </w:numPr>
        <w:autoSpaceDE/>
        <w:spacing w:before="0" w:after="240"/>
        <w:contextualSpacing/>
        <w:rPr>
          <w:rFonts w:ascii="Calibri Light" w:hAnsi="Calibri Light" w:cs="Calibri Light"/>
          <w:sz w:val="24"/>
          <w:szCs w:val="24"/>
        </w:rPr>
      </w:pPr>
      <w:r>
        <w:rPr>
          <w:rFonts w:ascii="Calibri Light" w:hAnsi="Calibri Light" w:cs="Calibri Light"/>
          <w:sz w:val="24"/>
          <w:szCs w:val="24"/>
        </w:rPr>
        <w:t xml:space="preserve">Interkommunale anlegg </w:t>
      </w:r>
    </w:p>
    <w:p w14:paraId="666EE2BD" w14:textId="77777777" w:rsidR="009D061A" w:rsidRDefault="009D061A" w:rsidP="009D061A">
      <w:pPr>
        <w:pStyle w:val="Listeavsnitt"/>
        <w:widowControl/>
        <w:numPr>
          <w:ilvl w:val="0"/>
          <w:numId w:val="18"/>
        </w:numPr>
        <w:autoSpaceDE/>
        <w:spacing w:before="0"/>
        <w:contextualSpacing/>
        <w:rPr>
          <w:rFonts w:ascii="Calibri Light" w:hAnsi="Calibri Light" w:cs="Calibri Light"/>
          <w:sz w:val="24"/>
          <w:szCs w:val="24"/>
        </w:rPr>
      </w:pPr>
      <w:r>
        <w:rPr>
          <w:rFonts w:ascii="Calibri Light" w:hAnsi="Calibri Light" w:cs="Calibri Light"/>
          <w:sz w:val="24"/>
          <w:szCs w:val="24"/>
        </w:rPr>
        <w:t xml:space="preserve">Attraktive aktivitetsanlegg. Dette er anlegg både inne og ute, som er tilrettelagt for allsidighet og inkluderende og attraktive møteplasser i nærmiljøet og ved skoler** </w:t>
      </w:r>
    </w:p>
    <w:p w14:paraId="46FD5689" w14:textId="77777777" w:rsidR="009D061A" w:rsidRDefault="009D061A" w:rsidP="009D061A">
      <w:pPr>
        <w:pStyle w:val="Listeavsnitt"/>
        <w:widowControl/>
        <w:numPr>
          <w:ilvl w:val="0"/>
          <w:numId w:val="18"/>
        </w:numPr>
        <w:autoSpaceDE/>
        <w:spacing w:before="0"/>
        <w:contextualSpacing/>
        <w:rPr>
          <w:rFonts w:ascii="Calibri Light" w:hAnsi="Calibri Light" w:cs="Calibri Light"/>
          <w:sz w:val="24"/>
          <w:szCs w:val="24"/>
        </w:rPr>
      </w:pPr>
      <w:r>
        <w:rPr>
          <w:rFonts w:ascii="Calibri Light" w:hAnsi="Calibri Light" w:cs="Calibri Light"/>
          <w:sz w:val="24"/>
          <w:szCs w:val="24"/>
        </w:rPr>
        <w:t xml:space="preserve">Idrettsanlegg med høyt aktivitetspotensiale for barn og unge, i områder med lav anleggsdekning for de aktuelle idrettene*** </w:t>
      </w:r>
    </w:p>
    <w:p w14:paraId="7FED927E" w14:textId="77777777" w:rsidR="009D061A" w:rsidRDefault="009D061A" w:rsidP="009D061A">
      <w:pPr>
        <w:pStyle w:val="Listeavsnitt"/>
        <w:widowControl/>
        <w:numPr>
          <w:ilvl w:val="0"/>
          <w:numId w:val="18"/>
        </w:numPr>
        <w:autoSpaceDE/>
        <w:contextualSpacing/>
        <w:rPr>
          <w:rFonts w:ascii="Calibri Light" w:hAnsi="Calibri Light" w:cs="Calibri Light"/>
          <w:sz w:val="24"/>
          <w:szCs w:val="24"/>
        </w:rPr>
      </w:pPr>
      <w:r>
        <w:rPr>
          <w:rFonts w:ascii="Calibri Light" w:hAnsi="Calibri Light" w:cs="Calibri Light"/>
          <w:sz w:val="24"/>
          <w:szCs w:val="24"/>
        </w:rPr>
        <w:t xml:space="preserve">Nødvendig oppgradering av eksisterende anlegg der det skal gjennomføres arrangement som har nasjonal status. </w:t>
      </w:r>
    </w:p>
    <w:p w14:paraId="5819EBF9" w14:textId="77777777" w:rsidR="009D061A" w:rsidRPr="003204CF" w:rsidRDefault="009D061A" w:rsidP="009D061A">
      <w:pPr>
        <w:widowControl/>
        <w:autoSpaceDE/>
        <w:spacing w:before="0" w:after="240"/>
        <w:ind w:left="360"/>
        <w:contextualSpacing/>
        <w:rPr>
          <w:rFonts w:ascii="Calibri Light" w:hAnsi="Calibri Light" w:cs="Calibri Light"/>
        </w:rPr>
      </w:pPr>
      <w:r w:rsidRPr="003204CF">
        <w:rPr>
          <w:rFonts w:ascii="Calibri Light" w:hAnsi="Calibri Light" w:cs="Calibri Light"/>
        </w:rPr>
        <w:t>Øvrige anlegg som tilfredsstiller Kulturdepartementets bestemmelser og Trøndelag fylkeskommune sine vilkår, prioriteres etter kommunale ønsker.</w:t>
      </w:r>
    </w:p>
    <w:p w14:paraId="757EA790" w14:textId="77777777" w:rsidR="009D061A" w:rsidRPr="003204CF" w:rsidRDefault="009D061A" w:rsidP="009D061A">
      <w:pPr>
        <w:widowControl/>
        <w:autoSpaceDE/>
        <w:spacing w:before="0"/>
        <w:ind w:left="360"/>
        <w:contextualSpacing/>
        <w:rPr>
          <w:rFonts w:ascii="Calibri Light" w:hAnsi="Calibri Light" w:cs="Calibri Light"/>
        </w:rPr>
      </w:pPr>
    </w:p>
    <w:p w14:paraId="16EF4609" w14:textId="77777777" w:rsidR="009D061A" w:rsidRPr="003204CF" w:rsidRDefault="009D061A" w:rsidP="009D061A">
      <w:pPr>
        <w:widowControl/>
        <w:autoSpaceDE/>
        <w:spacing w:before="0"/>
        <w:contextualSpacing/>
        <w:rPr>
          <w:rFonts w:ascii="Calibri Light" w:hAnsi="Calibri Light" w:cs="Calibri Light"/>
          <w:i/>
          <w:iCs/>
        </w:rPr>
      </w:pPr>
      <w:r w:rsidRPr="003204CF">
        <w:rPr>
          <w:rFonts w:ascii="Calibri Light" w:hAnsi="Calibri Light" w:cs="Calibri Light"/>
          <w:i/>
          <w:iCs/>
        </w:rPr>
        <w:t>** Aktivitetsanlegg kan være både ordinære, nærmiljø- og friluftslivsanlegg. Anleggene må være tilpasset lokal aktivitetsprofil</w:t>
      </w:r>
    </w:p>
    <w:p w14:paraId="745E9185" w14:textId="12ECCBA1" w:rsidR="009D061A" w:rsidRPr="003204CF" w:rsidRDefault="009D061A" w:rsidP="009D061A">
      <w:pPr>
        <w:widowControl/>
        <w:autoSpaceDE/>
        <w:spacing w:before="0"/>
        <w:contextualSpacing/>
        <w:rPr>
          <w:rFonts w:ascii="Calibri Light" w:hAnsi="Calibri Light" w:cs="Calibri Light"/>
          <w:i/>
          <w:iCs/>
        </w:rPr>
      </w:pPr>
      <w:r w:rsidRPr="003204CF">
        <w:rPr>
          <w:rFonts w:ascii="Calibri Light" w:hAnsi="Calibri Light" w:cs="Calibri Light"/>
          <w:i/>
          <w:iCs/>
        </w:rPr>
        <w:t>*** Anlegg som inspirerer til stor aktivitet mange timer i døgnet og gjennom store deler av året, og som utfordrer brukere med ulike ferdighetsnivå, fra både skoler, idrettslag og ulike aldersgrupper i lokalsamfunnet. Anleggene må være tilpasset lokal/regional aktivitetsprofil</w:t>
      </w:r>
      <w:r w:rsidR="005A0048" w:rsidRPr="003204CF">
        <w:rPr>
          <w:rFonts w:ascii="Calibri Light" w:hAnsi="Calibri Light" w:cs="Calibri Light"/>
          <w:i/>
          <w:iCs/>
        </w:rPr>
        <w:t>.</w:t>
      </w:r>
    </w:p>
    <w:p w14:paraId="214C8BB3" w14:textId="002107BE" w:rsidR="005A0048" w:rsidRPr="003204CF" w:rsidRDefault="005A0048" w:rsidP="002002CF">
      <w:pPr>
        <w:widowControl/>
        <w:autoSpaceDE/>
        <w:contextualSpacing/>
        <w:rPr>
          <w:rFonts w:ascii="Calibri Light" w:hAnsi="Calibri Light" w:cs="Calibri Light"/>
        </w:rPr>
      </w:pPr>
    </w:p>
    <w:p w14:paraId="0E32A91E" w14:textId="2007A83C" w:rsidR="002002CF" w:rsidRPr="003204CF" w:rsidRDefault="002002CF" w:rsidP="002002CF">
      <w:pPr>
        <w:widowControl/>
        <w:autoSpaceDE/>
        <w:contextualSpacing/>
        <w:rPr>
          <w:rFonts w:ascii="Calibri Light" w:hAnsi="Calibri Light" w:cs="Calibri Light"/>
        </w:rPr>
      </w:pPr>
      <w:r w:rsidRPr="003204CF">
        <w:rPr>
          <w:rFonts w:ascii="Calibri Light" w:hAnsi="Calibri Light" w:cs="Calibri Light"/>
        </w:rPr>
        <w:t xml:space="preserve">I tillegg vil </w:t>
      </w:r>
      <w:r w:rsidR="00320440" w:rsidRPr="003204CF">
        <w:rPr>
          <w:rFonts w:ascii="Calibri Light" w:hAnsi="Calibri Light" w:cs="Calibri Light"/>
        </w:rPr>
        <w:t xml:space="preserve">anlegg eid av lag bli prioritert foran </w:t>
      </w:r>
      <w:r w:rsidR="003652CB" w:rsidRPr="003204CF">
        <w:rPr>
          <w:rFonts w:ascii="Calibri Light" w:hAnsi="Calibri Light" w:cs="Calibri Light"/>
        </w:rPr>
        <w:t>kommunale anlegg</w:t>
      </w:r>
      <w:r w:rsidR="00220DC5" w:rsidRPr="003204CF">
        <w:rPr>
          <w:rFonts w:ascii="Calibri Light" w:hAnsi="Calibri Light" w:cs="Calibri Light"/>
        </w:rPr>
        <w:t xml:space="preserve">. </w:t>
      </w:r>
    </w:p>
    <w:p w14:paraId="24778B5E" w14:textId="4D87CC72" w:rsidR="00EF3E4A" w:rsidRPr="003204CF" w:rsidRDefault="00EF3E4A" w:rsidP="00EF3E4A">
      <w:pPr>
        <w:rPr>
          <w:rFonts w:ascii="Calibri Light" w:hAnsi="Calibri Light" w:cs="Calibri Light"/>
        </w:rPr>
      </w:pPr>
      <w:r w:rsidRPr="003204CF">
        <w:rPr>
          <w:rFonts w:ascii="Calibri Light" w:hAnsi="Calibri Light" w:cs="Calibri Light"/>
        </w:rPr>
        <w:t>Handlingsprogrammet kan rulleres i løpet av planperioden</w:t>
      </w:r>
      <w:r w:rsidR="00C764CD" w:rsidRPr="003204CF">
        <w:rPr>
          <w:rFonts w:ascii="Calibri Light" w:hAnsi="Calibri Light" w:cs="Calibri Light"/>
        </w:rPr>
        <w:t>. Dette</w:t>
      </w:r>
      <w:r w:rsidR="001F38E4" w:rsidRPr="003204CF">
        <w:rPr>
          <w:rFonts w:ascii="Calibri Light" w:hAnsi="Calibri Light" w:cs="Calibri Light"/>
        </w:rPr>
        <w:t xml:space="preserve"> </w:t>
      </w:r>
      <w:r w:rsidRPr="003204CF">
        <w:rPr>
          <w:rFonts w:ascii="Calibri Light" w:hAnsi="Calibri Light" w:cs="Calibri Light"/>
        </w:rPr>
        <w:t>på grunn av endret framdrift på anlegg og prosjekt</w:t>
      </w:r>
      <w:r w:rsidR="001F38E4" w:rsidRPr="003204CF">
        <w:rPr>
          <w:rFonts w:ascii="Calibri Light" w:hAnsi="Calibri Light" w:cs="Calibri Light"/>
        </w:rPr>
        <w:t>, e</w:t>
      </w:r>
      <w:r w:rsidRPr="003204CF">
        <w:rPr>
          <w:rFonts w:ascii="Calibri Light" w:hAnsi="Calibri Light" w:cs="Calibri Light"/>
        </w:rPr>
        <w:t>ller at anlegg fra langtidsplanen flyttes inn i handlingsprogrammet. Mindre anlegg som nærmiljøanlegg</w:t>
      </w:r>
      <w:r w:rsidR="00083309" w:rsidRPr="003204CF">
        <w:rPr>
          <w:rFonts w:ascii="Calibri Light" w:hAnsi="Calibri Light" w:cs="Calibri Light"/>
        </w:rPr>
        <w:t xml:space="preserve"> o</w:t>
      </w:r>
      <w:r w:rsidR="007F45A1" w:rsidRPr="003204CF">
        <w:rPr>
          <w:rFonts w:ascii="Calibri Light" w:hAnsi="Calibri Light" w:cs="Calibri Light"/>
        </w:rPr>
        <w:t>g mindre ordinære anlegg</w:t>
      </w:r>
      <w:r w:rsidRPr="003204CF">
        <w:rPr>
          <w:rFonts w:ascii="Calibri Light" w:hAnsi="Calibri Light" w:cs="Calibri Light"/>
        </w:rPr>
        <w:t xml:space="preserve"> kan tas inn i planen</w:t>
      </w:r>
      <w:r w:rsidR="007F45A1" w:rsidRPr="003204CF">
        <w:rPr>
          <w:rFonts w:ascii="Calibri Light" w:hAnsi="Calibri Light" w:cs="Calibri Light"/>
        </w:rPr>
        <w:t xml:space="preserve">, og </w:t>
      </w:r>
      <w:r w:rsidR="00097809" w:rsidRPr="003204CF">
        <w:rPr>
          <w:rFonts w:ascii="Calibri Light" w:hAnsi="Calibri Light" w:cs="Calibri Light"/>
        </w:rPr>
        <w:t>innarbeides i handlingsprogrammet</w:t>
      </w:r>
      <w:r w:rsidRPr="003204CF">
        <w:rPr>
          <w:rFonts w:ascii="Calibri Light" w:hAnsi="Calibri Light" w:cs="Calibri Light"/>
        </w:rPr>
        <w:t>.</w:t>
      </w:r>
      <w:r w:rsidR="004D44C8">
        <w:rPr>
          <w:rFonts w:ascii="Calibri Light" w:hAnsi="Calibri Light" w:cs="Calibri Light"/>
        </w:rPr>
        <w:t xml:space="preserve"> For nærmiljøanlegg, gjelder det anlegg med kostnadsramme over </w:t>
      </w:r>
      <w:r w:rsidR="00AD5945">
        <w:rPr>
          <w:rFonts w:ascii="Calibri Light" w:hAnsi="Calibri Light" w:cs="Calibri Light"/>
        </w:rPr>
        <w:t>600</w:t>
      </w:r>
      <w:r w:rsidR="00E50AD4">
        <w:rPr>
          <w:rFonts w:ascii="Calibri Light" w:hAnsi="Calibri Light" w:cs="Calibri Light"/>
        </w:rPr>
        <w:t> </w:t>
      </w:r>
      <w:r w:rsidR="00AD5945">
        <w:rPr>
          <w:rFonts w:ascii="Calibri Light" w:hAnsi="Calibri Light" w:cs="Calibri Light"/>
        </w:rPr>
        <w:t>000</w:t>
      </w:r>
      <w:r w:rsidR="00E50AD4">
        <w:rPr>
          <w:rFonts w:ascii="Calibri Light" w:hAnsi="Calibri Light" w:cs="Calibri Light"/>
        </w:rPr>
        <w:t>.</w:t>
      </w:r>
    </w:p>
    <w:p w14:paraId="192A5849" w14:textId="61459B29" w:rsidR="00EF3E4A" w:rsidRPr="003204CF" w:rsidRDefault="00EF3E4A" w:rsidP="00EF3E4A">
      <w:pPr>
        <w:spacing w:before="0"/>
        <w:rPr>
          <w:rFonts w:ascii="Calibri Light" w:hAnsi="Calibri Light" w:cs="Calibri Light"/>
        </w:rPr>
      </w:pPr>
      <w:r w:rsidRPr="003204CF">
        <w:rPr>
          <w:rFonts w:ascii="Calibri Light" w:hAnsi="Calibri Light" w:cs="Calibri Light"/>
        </w:rPr>
        <w:t>Rulleringen kan endre prioriteringsrekkefølgen.</w:t>
      </w:r>
    </w:p>
    <w:p w14:paraId="465E6C14" w14:textId="3D327CB3" w:rsidR="00CA4C7B" w:rsidRPr="003204CF" w:rsidRDefault="002800B2" w:rsidP="00EF3E4A">
      <w:pPr>
        <w:spacing w:before="0"/>
        <w:rPr>
          <w:rFonts w:ascii="Calibri Light" w:hAnsi="Calibri Light" w:cs="Calibri Light"/>
        </w:rPr>
      </w:pPr>
      <w:r w:rsidRPr="003204CF">
        <w:rPr>
          <w:rFonts w:ascii="Calibri Light" w:hAnsi="Calibri Light" w:cs="Calibri Light"/>
        </w:rPr>
        <w:t>Rullering av handlingsprogrammet</w:t>
      </w:r>
      <w:r w:rsidR="00BB6D08" w:rsidRPr="003204CF">
        <w:rPr>
          <w:rFonts w:ascii="Calibri Light" w:hAnsi="Calibri Light" w:cs="Calibri Light"/>
        </w:rPr>
        <w:t xml:space="preserve"> skal gjøres med medvirkning fra aktuelle brukergrupper</w:t>
      </w:r>
      <w:r w:rsidR="004F3687" w:rsidRPr="003204CF">
        <w:rPr>
          <w:rFonts w:ascii="Calibri Light" w:hAnsi="Calibri Light" w:cs="Calibri Light"/>
        </w:rPr>
        <w:t xml:space="preserve">. Idrettsråd </w:t>
      </w:r>
      <w:r w:rsidR="00CF7717" w:rsidRPr="003204CF">
        <w:rPr>
          <w:rFonts w:ascii="Calibri Light" w:hAnsi="Calibri Light" w:cs="Calibri Light"/>
        </w:rPr>
        <w:t xml:space="preserve">og </w:t>
      </w:r>
      <w:r w:rsidR="00141D5D" w:rsidRPr="003204CF">
        <w:rPr>
          <w:rFonts w:ascii="Calibri Light" w:hAnsi="Calibri Light" w:cs="Calibri Light"/>
        </w:rPr>
        <w:t xml:space="preserve">valgte </w:t>
      </w:r>
      <w:r w:rsidR="00CF7717" w:rsidRPr="003204CF">
        <w:rPr>
          <w:rFonts w:ascii="Calibri Light" w:hAnsi="Calibri Light" w:cs="Calibri Light"/>
        </w:rPr>
        <w:t xml:space="preserve">råd for </w:t>
      </w:r>
      <w:r w:rsidR="00141D5D" w:rsidRPr="003204CF">
        <w:rPr>
          <w:rFonts w:ascii="Calibri Light" w:hAnsi="Calibri Light" w:cs="Calibri Light"/>
        </w:rPr>
        <w:t>grupper s</w:t>
      </w:r>
      <w:r w:rsidR="00467A2A" w:rsidRPr="003204CF">
        <w:rPr>
          <w:rFonts w:ascii="Calibri Light" w:hAnsi="Calibri Light" w:cs="Calibri Light"/>
        </w:rPr>
        <w:t xml:space="preserve">om skal hensyntas er </w:t>
      </w:r>
      <w:r w:rsidR="0032323F" w:rsidRPr="003204CF">
        <w:rPr>
          <w:rFonts w:ascii="Calibri Light" w:hAnsi="Calibri Light" w:cs="Calibri Light"/>
        </w:rPr>
        <w:t>med i denne prosessen.</w:t>
      </w:r>
    </w:p>
    <w:p w14:paraId="37971455" w14:textId="40BE4110" w:rsidR="0032323F" w:rsidRPr="003204CF" w:rsidRDefault="0032323F" w:rsidP="00D64D89">
      <w:pPr>
        <w:spacing w:before="0" w:after="240"/>
        <w:rPr>
          <w:rFonts w:ascii="Calibri Light" w:hAnsi="Calibri Light" w:cs="Calibri Light"/>
        </w:rPr>
      </w:pPr>
      <w:r w:rsidRPr="003204CF">
        <w:rPr>
          <w:rFonts w:ascii="Calibri Light" w:hAnsi="Calibri Light" w:cs="Calibri Light"/>
        </w:rPr>
        <w:t>Rullering skal vedtas politisk.</w:t>
      </w:r>
    </w:p>
    <w:p w14:paraId="5DD2E378" w14:textId="77777777" w:rsidR="00110A4A" w:rsidRDefault="00110A4A" w:rsidP="00D64D89">
      <w:pPr>
        <w:spacing w:before="0" w:after="240"/>
        <w:rPr>
          <w:rFonts w:ascii="Calibri Light" w:hAnsi="Calibri Light" w:cs="Calibri Light"/>
          <w:sz w:val="24"/>
          <w:szCs w:val="24"/>
        </w:rPr>
      </w:pPr>
    </w:p>
    <w:p w14:paraId="357F7795" w14:textId="48EF5974" w:rsidR="002D68B2" w:rsidRPr="00797925" w:rsidRDefault="002D68B2" w:rsidP="00C00136">
      <w:pPr>
        <w:pStyle w:val="Overskrift2"/>
        <w:numPr>
          <w:ilvl w:val="0"/>
          <w:numId w:val="20"/>
        </w:numPr>
        <w:rPr>
          <w:b/>
          <w:bCs/>
          <w:color w:val="FF0000"/>
        </w:rPr>
      </w:pPr>
      <w:bookmarkStart w:id="23" w:name="_Toc77924251"/>
      <w:r w:rsidRPr="00797925">
        <w:rPr>
          <w:b/>
          <w:bCs/>
          <w:color w:val="FF0000"/>
        </w:rPr>
        <w:t>Handlingsprogram</w:t>
      </w:r>
      <w:bookmarkEnd w:id="23"/>
    </w:p>
    <w:p w14:paraId="3D75AA09" w14:textId="5F0835AE" w:rsidR="002D68B2" w:rsidRPr="003204CF" w:rsidRDefault="009A055B" w:rsidP="002D68B2">
      <w:pPr>
        <w:rPr>
          <w:rFonts w:ascii="Calibri Light" w:hAnsi="Calibri Light" w:cs="Calibri Light"/>
        </w:rPr>
      </w:pPr>
      <w:r w:rsidRPr="003204CF">
        <w:rPr>
          <w:rFonts w:ascii="Calibri Light" w:hAnsi="Calibri Light" w:cs="Calibri Light"/>
          <w:lang w:eastAsia="en-US" w:bidi="ar-SA"/>
        </w:rPr>
        <w:t xml:space="preserve">Ut </w:t>
      </w:r>
      <w:r w:rsidR="009257E8" w:rsidRPr="003204CF">
        <w:rPr>
          <w:rFonts w:ascii="Calibri Light" w:hAnsi="Calibri Light" w:cs="Calibri Light"/>
          <w:lang w:eastAsia="en-US" w:bidi="ar-SA"/>
        </w:rPr>
        <w:t>ifra</w:t>
      </w:r>
      <w:r w:rsidRPr="003204CF">
        <w:rPr>
          <w:rFonts w:ascii="Calibri Light" w:hAnsi="Calibri Light" w:cs="Calibri Light"/>
          <w:lang w:eastAsia="en-US" w:bidi="ar-SA"/>
        </w:rPr>
        <w:t xml:space="preserve"> </w:t>
      </w:r>
      <w:r w:rsidR="0061599D" w:rsidRPr="003204CF">
        <w:rPr>
          <w:rFonts w:ascii="Calibri Light" w:hAnsi="Calibri Light" w:cs="Calibri Light"/>
          <w:lang w:eastAsia="en-US" w:bidi="ar-SA"/>
        </w:rPr>
        <w:t xml:space="preserve">vurdering av aktivitet og </w:t>
      </w:r>
      <w:r w:rsidR="00CB6477" w:rsidRPr="003204CF">
        <w:rPr>
          <w:rFonts w:ascii="Calibri Light" w:hAnsi="Calibri Light" w:cs="Calibri Light"/>
          <w:lang w:eastAsia="en-US" w:bidi="ar-SA"/>
        </w:rPr>
        <w:t xml:space="preserve">anleggssituasjon </w:t>
      </w:r>
      <w:r w:rsidR="009257E8" w:rsidRPr="003204CF">
        <w:rPr>
          <w:rFonts w:ascii="Calibri Light" w:hAnsi="Calibri Light" w:cs="Calibri Light"/>
          <w:lang w:eastAsia="en-US" w:bidi="ar-SA"/>
        </w:rPr>
        <w:t xml:space="preserve">mot kommunens </w:t>
      </w:r>
      <w:r w:rsidR="009257E8" w:rsidRPr="003204CF">
        <w:rPr>
          <w:rFonts w:ascii="Calibri Light" w:hAnsi="Calibri Light" w:cs="Calibri Light"/>
        </w:rPr>
        <w:t xml:space="preserve">hovedmålsetting </w:t>
      </w:r>
      <w:r w:rsidR="009257E8" w:rsidRPr="003204CF">
        <w:rPr>
          <w:rFonts w:ascii="Calibri Light" w:hAnsi="Calibri Light" w:cs="Calibri Light"/>
          <w:b/>
          <w:bCs/>
          <w:color w:val="FF0000"/>
          <w:sz w:val="24"/>
          <w:szCs w:val="24"/>
        </w:rPr>
        <w:t>idrett og fysisk aktivitet skal være mulig for alle</w:t>
      </w:r>
      <w:r w:rsidR="00340E5A" w:rsidRPr="003204CF">
        <w:rPr>
          <w:rFonts w:ascii="Calibri Light" w:hAnsi="Calibri Light" w:cs="Calibri Light"/>
        </w:rPr>
        <w:t xml:space="preserve">, </w:t>
      </w:r>
      <w:r w:rsidR="00AE1278" w:rsidRPr="003204CF">
        <w:rPr>
          <w:rFonts w:ascii="Calibri Light" w:hAnsi="Calibri Light" w:cs="Calibri Light"/>
        </w:rPr>
        <w:t>er det utarbeidet</w:t>
      </w:r>
      <w:r w:rsidR="001F3B5D" w:rsidRPr="003204CF">
        <w:rPr>
          <w:rFonts w:ascii="Calibri Light" w:hAnsi="Calibri Light" w:cs="Calibri Light"/>
        </w:rPr>
        <w:t xml:space="preserve"> handlingsprogram for kommende planperiode.</w:t>
      </w:r>
    </w:p>
    <w:p w14:paraId="24B10962" w14:textId="5FD852A4" w:rsidR="001F3B5D" w:rsidRDefault="006F34E9" w:rsidP="00EC0E94">
      <w:pPr>
        <w:spacing w:after="240"/>
        <w:rPr>
          <w:rFonts w:ascii="Calibri Light" w:hAnsi="Calibri Light" w:cs="Calibri Light"/>
        </w:rPr>
      </w:pPr>
      <w:r w:rsidRPr="003204CF">
        <w:rPr>
          <w:rFonts w:ascii="Calibri Light" w:hAnsi="Calibri Light" w:cs="Calibri Light"/>
        </w:rPr>
        <w:t xml:space="preserve">Handlingsprogrammet </w:t>
      </w:r>
      <w:r w:rsidR="00712E85" w:rsidRPr="003204CF">
        <w:rPr>
          <w:rFonts w:ascii="Calibri Light" w:hAnsi="Calibri Light" w:cs="Calibri Light"/>
        </w:rPr>
        <w:t xml:space="preserve">er vedlegg til planen, og </w:t>
      </w:r>
      <w:r w:rsidR="009D10DB" w:rsidRPr="003204CF">
        <w:rPr>
          <w:rFonts w:ascii="Calibri Light" w:hAnsi="Calibri Light" w:cs="Calibri Light"/>
        </w:rPr>
        <w:t>kan rulleres årlig</w:t>
      </w:r>
      <w:r w:rsidR="00D70BF7" w:rsidRPr="003204CF">
        <w:rPr>
          <w:rFonts w:ascii="Calibri Light" w:hAnsi="Calibri Light" w:cs="Calibri Light"/>
        </w:rPr>
        <w:t xml:space="preserve"> med hensyn på prioriteringsrekkefølge ved søknad om spillemidler.</w:t>
      </w:r>
      <w:r w:rsidR="004D3045" w:rsidRPr="003204CF">
        <w:rPr>
          <w:rFonts w:ascii="Calibri Light" w:hAnsi="Calibri Light" w:cs="Calibri Light"/>
        </w:rPr>
        <w:t xml:space="preserve"> </w:t>
      </w:r>
      <w:r w:rsidRPr="003204CF">
        <w:rPr>
          <w:rFonts w:ascii="Calibri Light" w:hAnsi="Calibri Light" w:cs="Calibri Light"/>
        </w:rPr>
        <w:t xml:space="preserve"> </w:t>
      </w:r>
    </w:p>
    <w:p w14:paraId="08E741E9" w14:textId="77777777" w:rsidR="00B854FB" w:rsidRPr="003204CF" w:rsidRDefault="00B854FB" w:rsidP="00EC0E94">
      <w:pPr>
        <w:spacing w:after="240"/>
        <w:rPr>
          <w:rFonts w:ascii="Calibri Light" w:hAnsi="Calibri Light" w:cs="Calibri Light"/>
        </w:rPr>
      </w:pPr>
    </w:p>
    <w:p w14:paraId="4C3E8A99" w14:textId="3DAE2E40" w:rsidR="006D3392" w:rsidRDefault="00FE3A6B" w:rsidP="00C00136">
      <w:pPr>
        <w:pStyle w:val="Overskrift2"/>
        <w:numPr>
          <w:ilvl w:val="0"/>
          <w:numId w:val="20"/>
        </w:numPr>
        <w:rPr>
          <w:b/>
          <w:bCs/>
          <w:color w:val="FF0000"/>
        </w:rPr>
      </w:pPr>
      <w:bookmarkStart w:id="24" w:name="_Toc77924252"/>
      <w:r>
        <w:rPr>
          <w:b/>
          <w:bCs/>
          <w:color w:val="FF0000"/>
        </w:rPr>
        <w:lastRenderedPageBreak/>
        <w:t>Program for u</w:t>
      </w:r>
      <w:r w:rsidR="003728DC">
        <w:rPr>
          <w:b/>
          <w:bCs/>
          <w:color w:val="FF0000"/>
        </w:rPr>
        <w:t xml:space="preserve">prioritert </w:t>
      </w:r>
      <w:r w:rsidR="00CE0BEE">
        <w:rPr>
          <w:b/>
          <w:bCs/>
          <w:color w:val="FF0000"/>
        </w:rPr>
        <w:t>langtidsplan</w:t>
      </w:r>
      <w:bookmarkEnd w:id="24"/>
    </w:p>
    <w:p w14:paraId="27E7BFDE" w14:textId="5230A8B1" w:rsidR="00AB0A91" w:rsidRPr="003204CF" w:rsidRDefault="005623C3" w:rsidP="002605E8">
      <w:pPr>
        <w:spacing w:after="240"/>
        <w:rPr>
          <w:rFonts w:ascii="Calibri Light" w:hAnsi="Calibri Light" w:cs="Calibri Light"/>
          <w:lang w:eastAsia="en-US" w:bidi="ar-SA"/>
        </w:rPr>
      </w:pPr>
      <w:r>
        <w:rPr>
          <w:rFonts w:ascii="Calibri Light" w:hAnsi="Calibri Light" w:cs="Calibri Light"/>
          <w:lang w:eastAsia="en-US" w:bidi="ar-SA"/>
        </w:rPr>
        <w:t>Program for u</w:t>
      </w:r>
      <w:r w:rsidR="00050B3C" w:rsidRPr="003204CF">
        <w:rPr>
          <w:rFonts w:ascii="Calibri Light" w:hAnsi="Calibri Light" w:cs="Calibri Light"/>
          <w:lang w:eastAsia="en-US" w:bidi="ar-SA"/>
        </w:rPr>
        <w:t>prioritert langtidsplan er l</w:t>
      </w:r>
      <w:r w:rsidR="00A91A10" w:rsidRPr="003204CF">
        <w:rPr>
          <w:rFonts w:ascii="Calibri Light" w:hAnsi="Calibri Light" w:cs="Calibri Light"/>
          <w:lang w:eastAsia="en-US" w:bidi="ar-SA"/>
        </w:rPr>
        <w:t>iste over uprioriterte anlegg</w:t>
      </w:r>
      <w:r w:rsidR="003653CC" w:rsidRPr="003204CF">
        <w:rPr>
          <w:rFonts w:ascii="Calibri Light" w:hAnsi="Calibri Light" w:cs="Calibri Light"/>
          <w:lang w:eastAsia="en-US" w:bidi="ar-SA"/>
        </w:rPr>
        <w:t xml:space="preserve"> </w:t>
      </w:r>
      <w:r w:rsidR="009017EB" w:rsidRPr="003204CF">
        <w:rPr>
          <w:rFonts w:ascii="Calibri Light" w:hAnsi="Calibri Light" w:cs="Calibri Light"/>
          <w:lang w:eastAsia="en-US" w:bidi="ar-SA"/>
        </w:rPr>
        <w:t xml:space="preserve">etter behovsanalyse </w:t>
      </w:r>
      <w:r w:rsidR="00DA504A">
        <w:rPr>
          <w:rFonts w:ascii="Calibri Light" w:hAnsi="Calibri Light" w:cs="Calibri Light"/>
          <w:lang w:eastAsia="en-US" w:bidi="ar-SA"/>
        </w:rPr>
        <w:t>fra</w:t>
      </w:r>
      <w:r w:rsidR="009017EB" w:rsidRPr="003204CF">
        <w:rPr>
          <w:rFonts w:ascii="Calibri Light" w:hAnsi="Calibri Light" w:cs="Calibri Light"/>
          <w:lang w:eastAsia="en-US" w:bidi="ar-SA"/>
        </w:rPr>
        <w:t xml:space="preserve"> lagseier</w:t>
      </w:r>
      <w:r w:rsidR="0009052C" w:rsidRPr="003204CF">
        <w:rPr>
          <w:rFonts w:ascii="Calibri Light" w:hAnsi="Calibri Light" w:cs="Calibri Light"/>
          <w:lang w:eastAsia="en-US" w:bidi="ar-SA"/>
        </w:rPr>
        <w:t>e og kommunen</w:t>
      </w:r>
      <w:r w:rsidR="0022297A" w:rsidRPr="003204CF">
        <w:rPr>
          <w:rFonts w:ascii="Calibri Light" w:hAnsi="Calibri Light" w:cs="Calibri Light"/>
          <w:lang w:eastAsia="en-US" w:bidi="ar-SA"/>
        </w:rPr>
        <w:t>. Planen vil gjelde for de neste</w:t>
      </w:r>
      <w:r>
        <w:rPr>
          <w:rFonts w:ascii="Calibri Light" w:hAnsi="Calibri Light" w:cs="Calibri Light"/>
          <w:lang w:eastAsia="en-US" w:bidi="ar-SA"/>
        </w:rPr>
        <w:t xml:space="preserve"> </w:t>
      </w:r>
      <w:r w:rsidR="0022297A" w:rsidRPr="003204CF">
        <w:rPr>
          <w:rFonts w:ascii="Calibri Light" w:hAnsi="Calibri Light" w:cs="Calibri Light"/>
          <w:lang w:eastAsia="en-US" w:bidi="ar-SA"/>
        </w:rPr>
        <w:t>10 år</w:t>
      </w:r>
      <w:r w:rsidR="00DB4CAB" w:rsidRPr="003204CF">
        <w:rPr>
          <w:rFonts w:ascii="Calibri Light" w:hAnsi="Calibri Light" w:cs="Calibri Light"/>
          <w:lang w:eastAsia="en-US" w:bidi="ar-SA"/>
        </w:rPr>
        <w:t xml:space="preserve"> og kan rulleres årlig</w:t>
      </w:r>
      <w:r w:rsidR="00450E1A" w:rsidRPr="003204CF">
        <w:rPr>
          <w:rFonts w:ascii="Calibri Light" w:hAnsi="Calibri Light" w:cs="Calibri Light"/>
          <w:lang w:eastAsia="en-US" w:bidi="ar-SA"/>
        </w:rPr>
        <w:t>.</w:t>
      </w:r>
    </w:p>
    <w:p w14:paraId="6EC36B51" w14:textId="3B78E4A1" w:rsidR="00D90076" w:rsidRPr="00AB0A91" w:rsidRDefault="00C04E8C" w:rsidP="00C00136">
      <w:pPr>
        <w:pStyle w:val="Overskrift2"/>
        <w:numPr>
          <w:ilvl w:val="0"/>
          <w:numId w:val="20"/>
        </w:numPr>
        <w:rPr>
          <w:b/>
          <w:bCs/>
          <w:color w:val="FF0000"/>
        </w:rPr>
      </w:pPr>
      <w:bookmarkStart w:id="25" w:name="_Toc77924253"/>
      <w:r w:rsidRPr="00AB0A91">
        <w:rPr>
          <w:b/>
          <w:bCs/>
          <w:color w:val="FF0000"/>
        </w:rPr>
        <w:t>Vedlegg</w:t>
      </w:r>
      <w:bookmarkEnd w:id="25"/>
    </w:p>
    <w:p w14:paraId="29BC37A4" w14:textId="58A1E92B" w:rsidR="00C04E8C" w:rsidRPr="003204CF" w:rsidRDefault="00E104B8" w:rsidP="00C70774">
      <w:pPr>
        <w:rPr>
          <w:rFonts w:ascii="Calibri Light" w:hAnsi="Calibri Light" w:cs="Calibri Light"/>
          <w:lang w:eastAsia="en-US" w:bidi="ar-SA"/>
        </w:rPr>
      </w:pPr>
      <w:r w:rsidRPr="003204CF">
        <w:rPr>
          <w:rFonts w:ascii="Calibri Light" w:hAnsi="Calibri Light" w:cs="Calibri Light"/>
          <w:lang w:eastAsia="en-US" w:bidi="ar-SA"/>
        </w:rPr>
        <w:t xml:space="preserve">Prioritert handlingsprogram </w:t>
      </w:r>
      <w:r w:rsidR="00C70774" w:rsidRPr="003204CF">
        <w:rPr>
          <w:rFonts w:ascii="Calibri Light" w:hAnsi="Calibri Light" w:cs="Calibri Light"/>
          <w:lang w:eastAsia="en-US" w:bidi="ar-SA"/>
        </w:rPr>
        <w:t xml:space="preserve">for Overhalla kommune </w:t>
      </w:r>
      <w:r w:rsidR="00AC4C2B" w:rsidRPr="003204CF">
        <w:rPr>
          <w:rFonts w:ascii="Calibri Light" w:hAnsi="Calibri Light" w:cs="Calibri Light"/>
          <w:lang w:eastAsia="en-US" w:bidi="ar-SA"/>
        </w:rPr>
        <w:t>2022 – 2025</w:t>
      </w:r>
    </w:p>
    <w:p w14:paraId="3B22A055" w14:textId="792E541D" w:rsidR="00AC4C2B" w:rsidRPr="003204CF" w:rsidRDefault="005623C3" w:rsidP="00C70774">
      <w:pPr>
        <w:rPr>
          <w:rFonts w:ascii="Calibri Light" w:hAnsi="Calibri Light" w:cs="Calibri Light"/>
          <w:lang w:eastAsia="en-US" w:bidi="ar-SA"/>
        </w:rPr>
      </w:pPr>
      <w:r>
        <w:rPr>
          <w:rFonts w:ascii="Calibri Light" w:hAnsi="Calibri Light" w:cs="Calibri Light"/>
          <w:lang w:eastAsia="en-US" w:bidi="ar-SA"/>
        </w:rPr>
        <w:t>Program for u</w:t>
      </w:r>
      <w:r w:rsidR="00AD1629" w:rsidRPr="003204CF">
        <w:rPr>
          <w:rFonts w:ascii="Calibri Light" w:hAnsi="Calibri Light" w:cs="Calibri Light"/>
          <w:lang w:eastAsia="en-US" w:bidi="ar-SA"/>
        </w:rPr>
        <w:t>prioritert langtidsplan for Overhalla kommune 2022 - 2032</w:t>
      </w:r>
    </w:p>
    <w:p w14:paraId="0EDE1CE4" w14:textId="7ED76BBE" w:rsidR="00C91306" w:rsidRPr="00244114" w:rsidRDefault="00C91306" w:rsidP="00C91306">
      <w:pPr>
        <w:rPr>
          <w:rFonts w:ascii="Calibri Light" w:hAnsi="Calibri Light" w:cs="Calibri Light"/>
          <w:sz w:val="24"/>
          <w:szCs w:val="24"/>
          <w:lang w:eastAsia="en-US" w:bidi="ar-SA"/>
        </w:rPr>
      </w:pPr>
    </w:p>
    <w:p w14:paraId="0A3BB750" w14:textId="08B81DE2" w:rsidR="000E71A2" w:rsidRDefault="000E71A2" w:rsidP="00D64236">
      <w:pPr>
        <w:pStyle w:val="Rubrikk"/>
        <w:rPr>
          <w:rFonts w:ascii="Arial" w:hAnsi="Arial" w:cs="Arial"/>
          <w:sz w:val="20"/>
        </w:rPr>
      </w:pPr>
    </w:p>
    <w:p w14:paraId="1A5F0CA5" w14:textId="4B74C97E" w:rsidR="004745D0" w:rsidRDefault="004745D0" w:rsidP="00D64236">
      <w:pPr>
        <w:pStyle w:val="Rubrikk"/>
        <w:rPr>
          <w:rFonts w:ascii="Arial" w:hAnsi="Arial" w:cs="Arial"/>
          <w:sz w:val="20"/>
        </w:rPr>
      </w:pPr>
    </w:p>
    <w:p w14:paraId="5A62BF6A" w14:textId="19561AC7" w:rsidR="004745D0" w:rsidRDefault="004745D0" w:rsidP="00D64236">
      <w:pPr>
        <w:pStyle w:val="Rubrikk"/>
        <w:rPr>
          <w:rFonts w:ascii="Arial" w:hAnsi="Arial" w:cs="Arial"/>
          <w:sz w:val="20"/>
        </w:rPr>
      </w:pPr>
    </w:p>
    <w:p w14:paraId="174E12E5" w14:textId="2937A36D" w:rsidR="004745D0" w:rsidRDefault="004745D0" w:rsidP="00D64236">
      <w:pPr>
        <w:pStyle w:val="Rubrikk"/>
        <w:rPr>
          <w:rFonts w:ascii="Arial" w:hAnsi="Arial" w:cs="Arial"/>
          <w:sz w:val="20"/>
        </w:rPr>
      </w:pPr>
    </w:p>
    <w:p w14:paraId="568543F8" w14:textId="518D63D9" w:rsidR="004745D0" w:rsidRDefault="004745D0" w:rsidP="00D64236">
      <w:pPr>
        <w:pStyle w:val="Rubrikk"/>
        <w:rPr>
          <w:rFonts w:ascii="Arial" w:hAnsi="Arial" w:cs="Arial"/>
          <w:sz w:val="20"/>
        </w:rPr>
      </w:pPr>
    </w:p>
    <w:p w14:paraId="383C651B" w14:textId="7FFF9E83" w:rsidR="004745D0" w:rsidRDefault="004745D0" w:rsidP="00D64236">
      <w:pPr>
        <w:pStyle w:val="Rubrikk"/>
        <w:rPr>
          <w:rFonts w:ascii="Arial" w:hAnsi="Arial" w:cs="Arial"/>
          <w:sz w:val="20"/>
        </w:rPr>
      </w:pPr>
    </w:p>
    <w:p w14:paraId="0C710267" w14:textId="6675D1CD" w:rsidR="004745D0" w:rsidRDefault="004745D0" w:rsidP="00D64236">
      <w:pPr>
        <w:pStyle w:val="Rubrikk"/>
        <w:rPr>
          <w:rFonts w:ascii="Arial" w:hAnsi="Arial" w:cs="Arial"/>
          <w:sz w:val="20"/>
        </w:rPr>
      </w:pPr>
    </w:p>
    <w:p w14:paraId="50FEA201" w14:textId="5399D5DB" w:rsidR="004745D0" w:rsidRDefault="004745D0" w:rsidP="00D64236">
      <w:pPr>
        <w:pStyle w:val="Rubrikk"/>
        <w:rPr>
          <w:rFonts w:ascii="Arial" w:hAnsi="Arial" w:cs="Arial"/>
          <w:sz w:val="20"/>
        </w:rPr>
      </w:pPr>
    </w:p>
    <w:p w14:paraId="4FAE1610" w14:textId="6491460B" w:rsidR="004745D0" w:rsidRDefault="004745D0" w:rsidP="00D64236">
      <w:pPr>
        <w:pStyle w:val="Rubrikk"/>
        <w:rPr>
          <w:rFonts w:ascii="Arial" w:hAnsi="Arial" w:cs="Arial"/>
          <w:sz w:val="20"/>
        </w:rPr>
      </w:pPr>
    </w:p>
    <w:p w14:paraId="3438F2DB" w14:textId="07C993C1" w:rsidR="004745D0" w:rsidRDefault="004745D0" w:rsidP="00D64236">
      <w:pPr>
        <w:pStyle w:val="Rubrikk"/>
        <w:rPr>
          <w:rFonts w:ascii="Arial" w:hAnsi="Arial" w:cs="Arial"/>
          <w:sz w:val="20"/>
        </w:rPr>
      </w:pPr>
    </w:p>
    <w:p w14:paraId="1C57F222" w14:textId="77777777" w:rsidR="004745D0" w:rsidRDefault="004745D0" w:rsidP="00D64236">
      <w:pPr>
        <w:pStyle w:val="Rubrikk"/>
        <w:rPr>
          <w:rFonts w:ascii="Arial" w:hAnsi="Arial" w:cs="Arial"/>
          <w:sz w:val="20"/>
        </w:rPr>
      </w:pPr>
    </w:p>
    <w:p w14:paraId="45651CBC" w14:textId="6BC5634E" w:rsidR="00DC57E0" w:rsidRDefault="00DC57E0" w:rsidP="00D64236">
      <w:pPr>
        <w:pStyle w:val="Rubrikk"/>
        <w:rPr>
          <w:rFonts w:ascii="Arial" w:hAnsi="Arial" w:cs="Arial"/>
          <w:sz w:val="20"/>
        </w:rPr>
      </w:pPr>
    </w:p>
    <w:p w14:paraId="0E7FAA04" w14:textId="52AA0689" w:rsidR="00E44B03" w:rsidRDefault="00E44B03" w:rsidP="00D64236">
      <w:pPr>
        <w:pStyle w:val="Rubrikk"/>
        <w:rPr>
          <w:rFonts w:ascii="Arial" w:hAnsi="Arial" w:cs="Arial"/>
          <w:sz w:val="20"/>
        </w:rPr>
      </w:pPr>
    </w:p>
    <w:p w14:paraId="5FC9A09E" w14:textId="5523A7FC" w:rsidR="00E44B03" w:rsidRDefault="00E44B03" w:rsidP="00D64236">
      <w:pPr>
        <w:pStyle w:val="Rubrikk"/>
        <w:rPr>
          <w:rFonts w:ascii="Arial" w:hAnsi="Arial" w:cs="Arial"/>
          <w:sz w:val="20"/>
        </w:rPr>
      </w:pPr>
    </w:p>
    <w:p w14:paraId="53F05F8A" w14:textId="478E07AD" w:rsidR="00E44B03" w:rsidRDefault="00E44B03" w:rsidP="00D64236">
      <w:pPr>
        <w:pStyle w:val="Rubrikk"/>
        <w:rPr>
          <w:rFonts w:ascii="Arial" w:hAnsi="Arial" w:cs="Arial"/>
          <w:sz w:val="20"/>
        </w:rPr>
      </w:pPr>
    </w:p>
    <w:p w14:paraId="2EC949D2" w14:textId="7B21CC2F" w:rsidR="00E44B03" w:rsidRDefault="00E44B03" w:rsidP="00D64236">
      <w:pPr>
        <w:pStyle w:val="Rubrikk"/>
        <w:rPr>
          <w:rFonts w:ascii="Arial" w:hAnsi="Arial" w:cs="Arial"/>
          <w:sz w:val="20"/>
        </w:rPr>
      </w:pPr>
    </w:p>
    <w:p w14:paraId="5AA3318A" w14:textId="41B06EBF" w:rsidR="00E44B03" w:rsidRDefault="00E44B03" w:rsidP="00D64236">
      <w:pPr>
        <w:pStyle w:val="Rubrikk"/>
        <w:rPr>
          <w:rFonts w:ascii="Arial" w:hAnsi="Arial" w:cs="Arial"/>
          <w:sz w:val="20"/>
        </w:rPr>
      </w:pPr>
    </w:p>
    <w:p w14:paraId="289579A4" w14:textId="096863C5" w:rsidR="00E44B03" w:rsidRDefault="00E44B03" w:rsidP="00D64236">
      <w:pPr>
        <w:pStyle w:val="Rubrikk"/>
        <w:rPr>
          <w:rFonts w:ascii="Arial" w:hAnsi="Arial" w:cs="Arial"/>
          <w:sz w:val="20"/>
        </w:rPr>
      </w:pPr>
    </w:p>
    <w:p w14:paraId="04C83238" w14:textId="0F3B43EC" w:rsidR="00E44B03" w:rsidRDefault="00E44B03" w:rsidP="00D64236">
      <w:pPr>
        <w:pStyle w:val="Rubrikk"/>
        <w:rPr>
          <w:rFonts w:ascii="Arial" w:hAnsi="Arial" w:cs="Arial"/>
          <w:sz w:val="20"/>
        </w:rPr>
      </w:pPr>
    </w:p>
    <w:p w14:paraId="62305A74" w14:textId="77777777" w:rsidR="00E44B03" w:rsidRDefault="00E44B03" w:rsidP="00D64236">
      <w:pPr>
        <w:pStyle w:val="Rubrikk"/>
        <w:rPr>
          <w:rFonts w:ascii="Arial" w:hAnsi="Arial" w:cs="Arial"/>
          <w:sz w:val="20"/>
        </w:rPr>
      </w:pPr>
    </w:p>
    <w:p w14:paraId="530C3C7A" w14:textId="5B9912B3" w:rsidR="00DC57E0" w:rsidRDefault="00DC57E0" w:rsidP="00D64236">
      <w:pPr>
        <w:pStyle w:val="Rubrikk"/>
        <w:rPr>
          <w:rFonts w:ascii="Arial" w:hAnsi="Arial" w:cs="Arial"/>
          <w:sz w:val="20"/>
        </w:rPr>
      </w:pPr>
    </w:p>
    <w:p w14:paraId="1778E88B" w14:textId="062C29BB" w:rsidR="00DC57E0" w:rsidRDefault="00DC57E0" w:rsidP="00D64236">
      <w:pPr>
        <w:pStyle w:val="Rubrikk"/>
        <w:rPr>
          <w:rFonts w:ascii="Arial" w:hAnsi="Arial" w:cs="Arial"/>
          <w:sz w:val="20"/>
        </w:rPr>
      </w:pPr>
    </w:p>
    <w:p w14:paraId="147DD645" w14:textId="77777777" w:rsidR="00DC57E0" w:rsidRDefault="00DC57E0" w:rsidP="00D64236">
      <w:pPr>
        <w:pStyle w:val="Rubrikk"/>
        <w:rPr>
          <w:rFonts w:ascii="Arial" w:hAnsi="Arial" w:cs="Arial"/>
          <w:sz w:val="20"/>
        </w:rPr>
      </w:pPr>
    </w:p>
    <w:p w14:paraId="28B5C67B" w14:textId="03D4634A" w:rsidR="00757B38" w:rsidRDefault="00A27681" w:rsidP="00ED59C5">
      <w:pPr>
        <w:pStyle w:val="BasicParagraph"/>
        <w:jc w:val="center"/>
        <w:rPr>
          <w:caps/>
          <w:color w:val="262626" w:themeColor="text1" w:themeTint="D9"/>
          <w:spacing w:val="-2"/>
          <w:sz w:val="18"/>
          <w:szCs w:val="18"/>
        </w:rPr>
      </w:pPr>
      <w:r w:rsidRPr="0027539A">
        <w:rPr>
          <w:rFonts w:ascii="Calibri Light" w:hAnsi="Calibri Light" w:cs="Calibri Light"/>
          <w:noProof/>
        </w:rPr>
        <w:drawing>
          <wp:inline distT="0" distB="0" distL="0" distR="0" wp14:anchorId="7AC5EF19" wp14:editId="0087B904">
            <wp:extent cx="5632450" cy="1315085"/>
            <wp:effectExtent l="0" t="0" r="6350" b="0"/>
            <wp:docPr id="4" name="Bilde 4"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5632450" cy="1315085"/>
                    </a:xfrm>
                    <a:prstGeom prst="rect">
                      <a:avLst/>
                    </a:prstGeom>
                  </pic:spPr>
                </pic:pic>
              </a:graphicData>
            </a:graphic>
          </wp:inline>
        </w:drawing>
      </w:r>
      <w:r w:rsidR="00AB3923" w:rsidRPr="00AB3923">
        <w:rPr>
          <w:caps/>
          <w:color w:val="262626" w:themeColor="text1" w:themeTint="D9"/>
          <w:spacing w:val="-2"/>
          <w:sz w:val="18"/>
          <w:szCs w:val="18"/>
        </w:rPr>
        <w:t xml:space="preserve"> </w:t>
      </w:r>
      <w:r w:rsidR="00AB3923" w:rsidRPr="000341DA">
        <w:rPr>
          <w:rFonts w:ascii="Calibri Light" w:hAnsi="Calibri Light" w:cs="Calibri Light"/>
          <w:caps/>
          <w:color w:val="262626" w:themeColor="text1" w:themeTint="D9"/>
          <w:spacing w:val="-2"/>
          <w:sz w:val="22"/>
          <w:szCs w:val="22"/>
        </w:rPr>
        <w:t xml:space="preserve">overhalla kommune </w:t>
      </w:r>
      <w:proofErr w:type="spellStart"/>
      <w:r w:rsidR="00AB3923" w:rsidRPr="000341DA">
        <w:rPr>
          <w:rFonts w:ascii="Calibri Light" w:hAnsi="Calibri Light" w:cs="Calibri Light"/>
          <w:caps/>
          <w:color w:val="262626" w:themeColor="text1" w:themeTint="D9"/>
          <w:spacing w:val="-2"/>
          <w:sz w:val="22"/>
          <w:szCs w:val="22"/>
        </w:rPr>
        <w:t>Svalivegen</w:t>
      </w:r>
      <w:proofErr w:type="spellEnd"/>
      <w:r w:rsidR="00AB3923" w:rsidRPr="000341DA">
        <w:rPr>
          <w:rFonts w:ascii="Calibri Light" w:hAnsi="Calibri Light" w:cs="Calibri Light"/>
          <w:caps/>
          <w:color w:val="262626" w:themeColor="text1" w:themeTint="D9"/>
          <w:spacing w:val="-2"/>
          <w:sz w:val="22"/>
          <w:szCs w:val="22"/>
        </w:rPr>
        <w:t xml:space="preserve"> 2 - 7863 Overhalla  </w:t>
      </w:r>
      <w:r w:rsidR="00AB3923" w:rsidRPr="000341DA">
        <w:rPr>
          <w:rFonts w:ascii="Calibri Light" w:hAnsi="Calibri Light" w:cs="Calibri Light"/>
          <w:caps/>
          <w:color w:val="262626" w:themeColor="text1" w:themeTint="D9"/>
          <w:spacing w:val="-2"/>
          <w:sz w:val="22"/>
          <w:szCs w:val="22"/>
        </w:rPr>
        <w:br/>
        <w:t xml:space="preserve">E-post: postmottak@overhalla.kommune.no </w:t>
      </w:r>
      <w:proofErr w:type="spellStart"/>
      <w:r w:rsidR="00AB3923" w:rsidRPr="000341DA">
        <w:rPr>
          <w:rFonts w:ascii="Calibri Light" w:hAnsi="Calibri Light" w:cs="Calibri Light"/>
          <w:caps/>
          <w:color w:val="262626" w:themeColor="text1" w:themeTint="D9"/>
          <w:spacing w:val="-2"/>
          <w:sz w:val="22"/>
          <w:szCs w:val="22"/>
        </w:rPr>
        <w:t>Tlf</w:t>
      </w:r>
      <w:proofErr w:type="spellEnd"/>
      <w:r w:rsidR="00AB3923" w:rsidRPr="000341DA">
        <w:rPr>
          <w:rFonts w:ascii="Calibri Light" w:hAnsi="Calibri Light" w:cs="Calibri Light"/>
          <w:caps/>
          <w:color w:val="262626" w:themeColor="text1" w:themeTint="D9"/>
          <w:spacing w:val="-2"/>
          <w:sz w:val="22"/>
          <w:szCs w:val="22"/>
        </w:rPr>
        <w:t>: 742 80 000</w:t>
      </w:r>
      <w:r>
        <w:rPr>
          <w:rFonts w:ascii="Arial Black" w:hAnsi="Arial Black"/>
          <w:caps/>
          <w:color w:val="262626" w:themeColor="text1" w:themeTint="D9"/>
          <w:spacing w:val="-2"/>
          <w:sz w:val="18"/>
          <w:szCs w:val="18"/>
        </w:rPr>
        <w:t xml:space="preserve"> </w:t>
      </w:r>
    </w:p>
    <w:sectPr w:rsidR="00757B38" w:rsidSect="00C433A0">
      <w:headerReference w:type="even" r:id="rId28"/>
      <w:headerReference w:type="default" r:id="rId29"/>
      <w:footerReference w:type="even" r:id="rId30"/>
      <w:footerReference w:type="default" r:id="rId31"/>
      <w:headerReference w:type="first" r:id="rId32"/>
      <w:footerReference w:type="first" r:id="rId33"/>
      <w:type w:val="continuous"/>
      <w:pgSz w:w="11910" w:h="16840"/>
      <w:pgMar w:top="1675" w:right="1680" w:bottom="0" w:left="1360" w:header="18"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6E1FA" w14:textId="77777777" w:rsidR="001816AD" w:rsidRDefault="001816AD" w:rsidP="00A507CA">
      <w:pPr>
        <w:spacing w:before="0"/>
      </w:pPr>
      <w:r>
        <w:separator/>
      </w:r>
    </w:p>
  </w:endnote>
  <w:endnote w:type="continuationSeparator" w:id="0">
    <w:p w14:paraId="1BD6A836" w14:textId="77777777" w:rsidR="001816AD" w:rsidRDefault="001816AD" w:rsidP="00A507C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4693" w14:textId="77777777" w:rsidR="00091AAE" w:rsidRDefault="00091AAE" w:rsidP="00091AAE">
    <w:pPr>
      <w:pStyle w:val="Bunntekst"/>
      <w:ind w:left="-1360" w:right="-1680"/>
    </w:pPr>
    <w:r>
      <w:rPr>
        <w:noProof/>
      </w:rPr>
      <w:drawing>
        <wp:inline distT="0" distB="0" distL="0" distR="0" wp14:anchorId="74CB4CE6" wp14:editId="36520DEA">
          <wp:extent cx="7580663" cy="965744"/>
          <wp:effectExtent l="0" t="0" r="127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nnbilde_lav.png"/>
                  <pic:cNvPicPr/>
                </pic:nvPicPr>
                <pic:blipFill>
                  <a:blip r:embed="rId1">
                    <a:extLst>
                      <a:ext uri="{28A0092B-C50C-407E-A947-70E740481C1C}">
                        <a14:useLocalDpi xmlns:a14="http://schemas.microsoft.com/office/drawing/2010/main" val="0"/>
                      </a:ext>
                    </a:extLst>
                  </a:blip>
                  <a:stretch>
                    <a:fillRect/>
                  </a:stretch>
                </pic:blipFill>
                <pic:spPr>
                  <a:xfrm>
                    <a:off x="0" y="0"/>
                    <a:ext cx="7700263" cy="9809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32BE" w14:textId="77777777" w:rsidR="001941BD" w:rsidRDefault="00091AAE" w:rsidP="00A507CA">
    <w:pPr>
      <w:pStyle w:val="Bunntekst"/>
      <w:ind w:left="-1360" w:right="-1680"/>
    </w:pPr>
    <w:r>
      <w:rPr>
        <w:noProof/>
      </w:rPr>
      <w:drawing>
        <wp:inline distT="0" distB="0" distL="0" distR="0" wp14:anchorId="04EC9551" wp14:editId="0328E699">
          <wp:extent cx="7545444" cy="960720"/>
          <wp:effectExtent l="0" t="0" r="0" b="508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nnbilde_lav.png"/>
                  <pic:cNvPicPr/>
                </pic:nvPicPr>
                <pic:blipFill>
                  <a:blip r:embed="rId1">
                    <a:extLst>
                      <a:ext uri="{28A0092B-C50C-407E-A947-70E740481C1C}">
                        <a14:useLocalDpi xmlns:a14="http://schemas.microsoft.com/office/drawing/2010/main" val="0"/>
                      </a:ext>
                    </a:extLst>
                  </a:blip>
                  <a:stretch>
                    <a:fillRect/>
                  </a:stretch>
                </pic:blipFill>
                <pic:spPr>
                  <a:xfrm>
                    <a:off x="0" y="0"/>
                    <a:ext cx="7685041" cy="97849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C2B6" w14:textId="77777777" w:rsidR="00BE5A30" w:rsidRDefault="001941BD" w:rsidP="00BE5A30">
    <w:pPr>
      <w:pStyle w:val="Bunntekst"/>
      <w:ind w:left="-1360" w:right="-1680"/>
    </w:pPr>
    <w:r>
      <w:rPr>
        <w:noProof/>
      </w:rPr>
      <w:drawing>
        <wp:inline distT="0" distB="0" distL="0" distR="0" wp14:anchorId="53232877" wp14:editId="06D42F82">
          <wp:extent cx="7687753" cy="195444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d bunn.png"/>
                  <pic:cNvPicPr/>
                </pic:nvPicPr>
                <pic:blipFill>
                  <a:blip r:embed="rId1">
                    <a:extLst>
                      <a:ext uri="{28A0092B-C50C-407E-A947-70E740481C1C}">
                        <a14:useLocalDpi xmlns:a14="http://schemas.microsoft.com/office/drawing/2010/main" val="0"/>
                      </a:ext>
                    </a:extLst>
                  </a:blip>
                  <a:stretch>
                    <a:fillRect/>
                  </a:stretch>
                </pic:blipFill>
                <pic:spPr>
                  <a:xfrm>
                    <a:off x="0" y="0"/>
                    <a:ext cx="7774644" cy="19765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FF2BA" w14:textId="77777777" w:rsidR="001816AD" w:rsidRDefault="001816AD" w:rsidP="00A507CA">
      <w:pPr>
        <w:spacing w:before="0"/>
      </w:pPr>
      <w:r>
        <w:separator/>
      </w:r>
    </w:p>
  </w:footnote>
  <w:footnote w:type="continuationSeparator" w:id="0">
    <w:p w14:paraId="54013AEE" w14:textId="77777777" w:rsidR="001816AD" w:rsidRDefault="001816AD" w:rsidP="00A507C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810149"/>
      <w:docPartObj>
        <w:docPartGallery w:val="Page Numbers (Top of Page)"/>
        <w:docPartUnique/>
      </w:docPartObj>
    </w:sdtPr>
    <w:sdtEndPr/>
    <w:sdtContent>
      <w:p w14:paraId="5A1A911D" w14:textId="77777777" w:rsidR="00833D92" w:rsidRDefault="00833D92">
        <w:pPr>
          <w:pStyle w:val="Topptekst"/>
          <w:jc w:val="right"/>
        </w:pPr>
        <w:r>
          <w:fldChar w:fldCharType="begin"/>
        </w:r>
        <w:r>
          <w:instrText>PAGE   \* MERGEFORMAT</w:instrText>
        </w:r>
        <w:r>
          <w:fldChar w:fldCharType="separate"/>
        </w:r>
        <w:r>
          <w:t>2</w:t>
        </w:r>
        <w:r>
          <w:fldChar w:fldCharType="end"/>
        </w:r>
      </w:p>
    </w:sdtContent>
  </w:sdt>
  <w:p w14:paraId="483DE2D2" w14:textId="77777777" w:rsidR="00833D92" w:rsidRDefault="00833D9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930562"/>
      <w:docPartObj>
        <w:docPartGallery w:val="Page Numbers (Top of Page)"/>
        <w:docPartUnique/>
      </w:docPartObj>
    </w:sdtPr>
    <w:sdtEndPr/>
    <w:sdtContent>
      <w:p w14:paraId="49BC01CD" w14:textId="03F948BD" w:rsidR="00833D92" w:rsidRDefault="00E126E6" w:rsidP="00506598">
        <w:pPr>
          <w:pStyle w:val="Topptekst"/>
          <w:jc w:val="right"/>
        </w:pPr>
        <w:r>
          <w:rPr>
            <w:rFonts w:eastAsia="Times New Roman"/>
            <w:noProof/>
          </w:rPr>
          <w:drawing>
            <wp:anchor distT="0" distB="0" distL="114300" distR="114300" simplePos="0" relativeHeight="251657216" behindDoc="1" locked="0" layoutInCell="1" allowOverlap="1" wp14:anchorId="14FA24DF" wp14:editId="3BDAD51C">
              <wp:simplePos x="0" y="0"/>
              <wp:positionH relativeFrom="page">
                <wp:align>left</wp:align>
              </wp:positionH>
              <wp:positionV relativeFrom="paragraph">
                <wp:posOffset>-11430</wp:posOffset>
              </wp:positionV>
              <wp:extent cx="7583805" cy="1009650"/>
              <wp:effectExtent l="0" t="0" r="0" b="0"/>
              <wp:wrapTight wrapText="bothSides">
                <wp:wrapPolygon edited="0">
                  <wp:start x="0" y="0"/>
                  <wp:lineTo x="0" y="21192"/>
                  <wp:lineTo x="21540" y="21192"/>
                  <wp:lineTo x="21540" y="0"/>
                  <wp:lineTo x="0" y="0"/>
                </wp:wrapPolygon>
              </wp:wrapTight>
              <wp:docPr id="7" name="Bilde 7" descr="cid:A59B5CB9-14C4-472E-9693-086A4158B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4D7C1F-C823-4A47-BACB-BFAF254CC72B" descr="cid:A59B5CB9-14C4-472E-9693-086A4158BB59"/>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601970" cy="10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9A8">
          <w:fldChar w:fldCharType="begin"/>
        </w:r>
        <w:r w:rsidR="008D09A8">
          <w:instrText>PAGE   \* MERGEFORMAT</w:instrText>
        </w:r>
        <w:r w:rsidR="008D09A8">
          <w:fldChar w:fldCharType="separate"/>
        </w:r>
        <w:r w:rsidR="008D09A8">
          <w:t>2</w:t>
        </w:r>
        <w:r w:rsidR="008D09A8">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247F" w14:textId="74F43E45" w:rsidR="00F94C70" w:rsidRDefault="00E126E6" w:rsidP="003F5B3D">
    <w:pPr>
      <w:pStyle w:val="Topptekst"/>
      <w:tabs>
        <w:tab w:val="clear" w:pos="9072"/>
      </w:tabs>
      <w:spacing w:before="0"/>
      <w:ind w:left="-1361" w:right="-1701"/>
    </w:pPr>
    <w:r>
      <w:rPr>
        <w:rFonts w:eastAsia="Times New Roman"/>
        <w:noProof/>
      </w:rPr>
      <w:drawing>
        <wp:anchor distT="0" distB="0" distL="114300" distR="114300" simplePos="0" relativeHeight="251659264" behindDoc="1" locked="0" layoutInCell="1" allowOverlap="1" wp14:anchorId="1FA5BAD9" wp14:editId="3A25B13D">
          <wp:simplePos x="0" y="0"/>
          <wp:positionH relativeFrom="page">
            <wp:align>left</wp:align>
          </wp:positionH>
          <wp:positionV relativeFrom="paragraph">
            <wp:posOffset>-18745</wp:posOffset>
          </wp:positionV>
          <wp:extent cx="7560848" cy="1257300"/>
          <wp:effectExtent l="0" t="0" r="2540" b="0"/>
          <wp:wrapTight wrapText="bothSides">
            <wp:wrapPolygon edited="0">
              <wp:start x="0" y="0"/>
              <wp:lineTo x="0" y="21273"/>
              <wp:lineTo x="21553" y="21273"/>
              <wp:lineTo x="21553" y="0"/>
              <wp:lineTo x="0" y="0"/>
            </wp:wrapPolygon>
          </wp:wrapTight>
          <wp:docPr id="5" name="Bilde 5" descr="cid:32B29B12-E997-4684-8AF3-5990EBB2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4D906-5333-49CF-9844-E6EC30DE06FD" descr="cid:32B29B12-E997-4684-8AF3-5990EBB2735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0848" cy="1257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FE2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326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725B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C82F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6691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E635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DA6C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90F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C4AB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583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E332A"/>
    <w:multiLevelType w:val="hybridMultilevel"/>
    <w:tmpl w:val="31003D86"/>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054CE3"/>
    <w:multiLevelType w:val="hybridMultilevel"/>
    <w:tmpl w:val="68167BAE"/>
    <w:lvl w:ilvl="0" w:tplc="5D06434C">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7206513"/>
    <w:multiLevelType w:val="hybridMultilevel"/>
    <w:tmpl w:val="93F47A44"/>
    <w:lvl w:ilvl="0" w:tplc="5D06434C">
      <w:start w:val="1"/>
      <w:numFmt w:val="upperRoman"/>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18A062C1"/>
    <w:multiLevelType w:val="hybridMultilevel"/>
    <w:tmpl w:val="7D8CE74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A321458"/>
    <w:multiLevelType w:val="hybridMultilevel"/>
    <w:tmpl w:val="1F903E84"/>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A712659"/>
    <w:multiLevelType w:val="hybridMultilevel"/>
    <w:tmpl w:val="D764B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E0F581A"/>
    <w:multiLevelType w:val="hybridMultilevel"/>
    <w:tmpl w:val="555AEB5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8A90E9D"/>
    <w:multiLevelType w:val="hybridMultilevel"/>
    <w:tmpl w:val="BB9A9D6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7806A19"/>
    <w:multiLevelType w:val="hybridMultilevel"/>
    <w:tmpl w:val="062AF9A6"/>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FA61457"/>
    <w:multiLevelType w:val="hybridMultilevel"/>
    <w:tmpl w:val="91501524"/>
    <w:lvl w:ilvl="0" w:tplc="5D06434C">
      <w:start w:val="1"/>
      <w:numFmt w:val="upperRoman"/>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483557B9"/>
    <w:multiLevelType w:val="hybridMultilevel"/>
    <w:tmpl w:val="39A6F886"/>
    <w:lvl w:ilvl="0" w:tplc="41E086EE">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1" w15:restartNumberingAfterBreak="0">
    <w:nsid w:val="517A0070"/>
    <w:multiLevelType w:val="hybridMultilevel"/>
    <w:tmpl w:val="140A0E4E"/>
    <w:lvl w:ilvl="0" w:tplc="41E086EE">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2" w15:restartNumberingAfterBreak="0">
    <w:nsid w:val="56792B9E"/>
    <w:multiLevelType w:val="hybridMultilevel"/>
    <w:tmpl w:val="1B784242"/>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DB53786"/>
    <w:multiLevelType w:val="hybridMultilevel"/>
    <w:tmpl w:val="6A94472C"/>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6080AD1"/>
    <w:multiLevelType w:val="multilevel"/>
    <w:tmpl w:val="2E0CEF0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72B19EE"/>
    <w:multiLevelType w:val="hybridMultilevel"/>
    <w:tmpl w:val="FC3C4F7E"/>
    <w:lvl w:ilvl="0" w:tplc="41E086EE">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6EA61D91"/>
    <w:multiLevelType w:val="hybridMultilevel"/>
    <w:tmpl w:val="0DFA9E70"/>
    <w:lvl w:ilvl="0" w:tplc="5D06434C">
      <w:start w:val="1"/>
      <w:numFmt w:val="upperRoma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7804E40"/>
    <w:multiLevelType w:val="hybridMultilevel"/>
    <w:tmpl w:val="495819BE"/>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77A42DAB"/>
    <w:multiLevelType w:val="hybridMultilevel"/>
    <w:tmpl w:val="48A6818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5"/>
  </w:num>
  <w:num w:numId="12">
    <w:abstractNumId w:val="21"/>
  </w:num>
  <w:num w:numId="13">
    <w:abstractNumId w:val="25"/>
  </w:num>
  <w:num w:numId="14">
    <w:abstractNumId w:val="20"/>
  </w:num>
  <w:num w:numId="15">
    <w:abstractNumId w:val="25"/>
  </w:num>
  <w:num w:numId="16">
    <w:abstractNumId w:val="27"/>
  </w:num>
  <w:num w:numId="17">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lvlOverride w:ilvl="2"/>
    <w:lvlOverride w:ilvl="3"/>
    <w:lvlOverride w:ilvl="4"/>
    <w:lvlOverride w:ilvl="5"/>
    <w:lvlOverride w:ilvl="6"/>
    <w:lvlOverride w:ilvl="7"/>
    <w:lvlOverride w:ilvl="8"/>
  </w:num>
  <w:num w:numId="19">
    <w:abstractNumId w:val="16"/>
  </w:num>
  <w:num w:numId="20">
    <w:abstractNumId w:val="11"/>
  </w:num>
  <w:num w:numId="21">
    <w:abstractNumId w:val="28"/>
  </w:num>
  <w:num w:numId="22">
    <w:abstractNumId w:val="13"/>
  </w:num>
  <w:num w:numId="23">
    <w:abstractNumId w:val="18"/>
  </w:num>
  <w:num w:numId="24">
    <w:abstractNumId w:val="14"/>
  </w:num>
  <w:num w:numId="25">
    <w:abstractNumId w:val="19"/>
  </w:num>
  <w:num w:numId="26">
    <w:abstractNumId w:val="10"/>
  </w:num>
  <w:num w:numId="27">
    <w:abstractNumId w:val="23"/>
  </w:num>
  <w:num w:numId="28">
    <w:abstractNumId w:val="17"/>
  </w:num>
  <w:num w:numId="29">
    <w:abstractNumId w:val="23"/>
  </w:num>
  <w:num w:numId="30">
    <w:abstractNumId w:val="26"/>
  </w:num>
  <w:num w:numId="31">
    <w:abstractNumId w:val="2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7E0"/>
    <w:rsid w:val="00000FC1"/>
    <w:rsid w:val="0000141D"/>
    <w:rsid w:val="0000218D"/>
    <w:rsid w:val="00002650"/>
    <w:rsid w:val="00002950"/>
    <w:rsid w:val="00004FFC"/>
    <w:rsid w:val="0000615F"/>
    <w:rsid w:val="00011C95"/>
    <w:rsid w:val="000130F3"/>
    <w:rsid w:val="0001407D"/>
    <w:rsid w:val="000141FA"/>
    <w:rsid w:val="00014909"/>
    <w:rsid w:val="0001578A"/>
    <w:rsid w:val="0001697C"/>
    <w:rsid w:val="00020B5E"/>
    <w:rsid w:val="000236DA"/>
    <w:rsid w:val="00024EAE"/>
    <w:rsid w:val="000272C9"/>
    <w:rsid w:val="00030684"/>
    <w:rsid w:val="00031445"/>
    <w:rsid w:val="000321DC"/>
    <w:rsid w:val="000341DA"/>
    <w:rsid w:val="000402EE"/>
    <w:rsid w:val="0004053A"/>
    <w:rsid w:val="000410EA"/>
    <w:rsid w:val="0004149C"/>
    <w:rsid w:val="00042862"/>
    <w:rsid w:val="000440E1"/>
    <w:rsid w:val="00044CF0"/>
    <w:rsid w:val="00045AD6"/>
    <w:rsid w:val="0004608D"/>
    <w:rsid w:val="00050B1A"/>
    <w:rsid w:val="00050B3C"/>
    <w:rsid w:val="00051EC2"/>
    <w:rsid w:val="00052B3E"/>
    <w:rsid w:val="000541CE"/>
    <w:rsid w:val="00056EE1"/>
    <w:rsid w:val="00061D0C"/>
    <w:rsid w:val="0006371D"/>
    <w:rsid w:val="00063A78"/>
    <w:rsid w:val="000645A3"/>
    <w:rsid w:val="00071A02"/>
    <w:rsid w:val="00071EB3"/>
    <w:rsid w:val="00072ADE"/>
    <w:rsid w:val="00073B71"/>
    <w:rsid w:val="00074084"/>
    <w:rsid w:val="00074AAC"/>
    <w:rsid w:val="00076AB9"/>
    <w:rsid w:val="00076BBE"/>
    <w:rsid w:val="000776FA"/>
    <w:rsid w:val="000779E5"/>
    <w:rsid w:val="000800F4"/>
    <w:rsid w:val="00082EC2"/>
    <w:rsid w:val="00083309"/>
    <w:rsid w:val="00083D14"/>
    <w:rsid w:val="00084E88"/>
    <w:rsid w:val="00084F7A"/>
    <w:rsid w:val="0008573A"/>
    <w:rsid w:val="000864E9"/>
    <w:rsid w:val="00087EFA"/>
    <w:rsid w:val="0009052C"/>
    <w:rsid w:val="00091AAE"/>
    <w:rsid w:val="00093690"/>
    <w:rsid w:val="00093775"/>
    <w:rsid w:val="00093E2D"/>
    <w:rsid w:val="00093F6F"/>
    <w:rsid w:val="00094FD0"/>
    <w:rsid w:val="00097466"/>
    <w:rsid w:val="00097809"/>
    <w:rsid w:val="00097B9F"/>
    <w:rsid w:val="000A056D"/>
    <w:rsid w:val="000A0D54"/>
    <w:rsid w:val="000A1895"/>
    <w:rsid w:val="000A1CD9"/>
    <w:rsid w:val="000A23F3"/>
    <w:rsid w:val="000A2E47"/>
    <w:rsid w:val="000A4B7B"/>
    <w:rsid w:val="000A5F44"/>
    <w:rsid w:val="000A656D"/>
    <w:rsid w:val="000A662D"/>
    <w:rsid w:val="000A6D4B"/>
    <w:rsid w:val="000B359B"/>
    <w:rsid w:val="000B3D74"/>
    <w:rsid w:val="000B65F2"/>
    <w:rsid w:val="000B688C"/>
    <w:rsid w:val="000C0374"/>
    <w:rsid w:val="000C1394"/>
    <w:rsid w:val="000C2212"/>
    <w:rsid w:val="000C26C7"/>
    <w:rsid w:val="000C32B3"/>
    <w:rsid w:val="000C367B"/>
    <w:rsid w:val="000C7BB0"/>
    <w:rsid w:val="000D173C"/>
    <w:rsid w:val="000D1C48"/>
    <w:rsid w:val="000D3465"/>
    <w:rsid w:val="000D3F2A"/>
    <w:rsid w:val="000D4D4E"/>
    <w:rsid w:val="000D57A0"/>
    <w:rsid w:val="000D75D7"/>
    <w:rsid w:val="000E2194"/>
    <w:rsid w:val="000E380E"/>
    <w:rsid w:val="000E5050"/>
    <w:rsid w:val="000E71A2"/>
    <w:rsid w:val="000E7B6A"/>
    <w:rsid w:val="000E7F7F"/>
    <w:rsid w:val="000F0863"/>
    <w:rsid w:val="000F173B"/>
    <w:rsid w:val="000F18DC"/>
    <w:rsid w:val="000F2924"/>
    <w:rsid w:val="000F3A0D"/>
    <w:rsid w:val="000F53D0"/>
    <w:rsid w:val="000F6CC5"/>
    <w:rsid w:val="00100D81"/>
    <w:rsid w:val="00104A24"/>
    <w:rsid w:val="00106A35"/>
    <w:rsid w:val="00107810"/>
    <w:rsid w:val="0011080B"/>
    <w:rsid w:val="00110A4A"/>
    <w:rsid w:val="00111538"/>
    <w:rsid w:val="00114128"/>
    <w:rsid w:val="001159D9"/>
    <w:rsid w:val="0011736B"/>
    <w:rsid w:val="001238D4"/>
    <w:rsid w:val="00123DC2"/>
    <w:rsid w:val="00125512"/>
    <w:rsid w:val="00127AC5"/>
    <w:rsid w:val="00130109"/>
    <w:rsid w:val="001317C9"/>
    <w:rsid w:val="00132155"/>
    <w:rsid w:val="00132E56"/>
    <w:rsid w:val="00133660"/>
    <w:rsid w:val="001341AB"/>
    <w:rsid w:val="00135028"/>
    <w:rsid w:val="00135871"/>
    <w:rsid w:val="001360E1"/>
    <w:rsid w:val="00136408"/>
    <w:rsid w:val="00137BEC"/>
    <w:rsid w:val="00140A18"/>
    <w:rsid w:val="00141D5D"/>
    <w:rsid w:val="00142546"/>
    <w:rsid w:val="001425B5"/>
    <w:rsid w:val="00143D96"/>
    <w:rsid w:val="00144394"/>
    <w:rsid w:val="00144EE8"/>
    <w:rsid w:val="00146071"/>
    <w:rsid w:val="00151BBC"/>
    <w:rsid w:val="0015218D"/>
    <w:rsid w:val="00155729"/>
    <w:rsid w:val="00155DB0"/>
    <w:rsid w:val="0015645C"/>
    <w:rsid w:val="00157351"/>
    <w:rsid w:val="001607B3"/>
    <w:rsid w:val="00161844"/>
    <w:rsid w:val="001627EA"/>
    <w:rsid w:val="001640C5"/>
    <w:rsid w:val="001644E6"/>
    <w:rsid w:val="00165C04"/>
    <w:rsid w:val="0016610B"/>
    <w:rsid w:val="00170967"/>
    <w:rsid w:val="00170F5B"/>
    <w:rsid w:val="00174062"/>
    <w:rsid w:val="00175BE6"/>
    <w:rsid w:val="00176E23"/>
    <w:rsid w:val="00177BE2"/>
    <w:rsid w:val="00180BCD"/>
    <w:rsid w:val="001816AD"/>
    <w:rsid w:val="00182664"/>
    <w:rsid w:val="00182E2C"/>
    <w:rsid w:val="00184330"/>
    <w:rsid w:val="001847F8"/>
    <w:rsid w:val="0018733E"/>
    <w:rsid w:val="001873CF"/>
    <w:rsid w:val="0018752F"/>
    <w:rsid w:val="0019034C"/>
    <w:rsid w:val="00193226"/>
    <w:rsid w:val="001934D5"/>
    <w:rsid w:val="00193962"/>
    <w:rsid w:val="001941BD"/>
    <w:rsid w:val="00194AB5"/>
    <w:rsid w:val="00196596"/>
    <w:rsid w:val="0019786B"/>
    <w:rsid w:val="001A0DEE"/>
    <w:rsid w:val="001A2769"/>
    <w:rsid w:val="001A319B"/>
    <w:rsid w:val="001A3827"/>
    <w:rsid w:val="001A6D36"/>
    <w:rsid w:val="001A7AE9"/>
    <w:rsid w:val="001B015E"/>
    <w:rsid w:val="001B2904"/>
    <w:rsid w:val="001B3270"/>
    <w:rsid w:val="001B4346"/>
    <w:rsid w:val="001B5530"/>
    <w:rsid w:val="001B6D25"/>
    <w:rsid w:val="001C782E"/>
    <w:rsid w:val="001C7928"/>
    <w:rsid w:val="001C7B03"/>
    <w:rsid w:val="001D0DC9"/>
    <w:rsid w:val="001D25C1"/>
    <w:rsid w:val="001D32FA"/>
    <w:rsid w:val="001D3348"/>
    <w:rsid w:val="001D41D7"/>
    <w:rsid w:val="001D447B"/>
    <w:rsid w:val="001D5CB3"/>
    <w:rsid w:val="001D5F77"/>
    <w:rsid w:val="001D6CA6"/>
    <w:rsid w:val="001D6FA9"/>
    <w:rsid w:val="001E1C28"/>
    <w:rsid w:val="001E1F45"/>
    <w:rsid w:val="001E2FC6"/>
    <w:rsid w:val="001E2FEF"/>
    <w:rsid w:val="001E3D39"/>
    <w:rsid w:val="001E4F62"/>
    <w:rsid w:val="001E7D5F"/>
    <w:rsid w:val="001F0680"/>
    <w:rsid w:val="001F38E4"/>
    <w:rsid w:val="001F3B5D"/>
    <w:rsid w:val="001F3B65"/>
    <w:rsid w:val="001F4AD2"/>
    <w:rsid w:val="001F5F4F"/>
    <w:rsid w:val="002002CF"/>
    <w:rsid w:val="0020095E"/>
    <w:rsid w:val="00202017"/>
    <w:rsid w:val="00203544"/>
    <w:rsid w:val="00205187"/>
    <w:rsid w:val="002054AF"/>
    <w:rsid w:val="002060AC"/>
    <w:rsid w:val="00210364"/>
    <w:rsid w:val="0021182F"/>
    <w:rsid w:val="0021249B"/>
    <w:rsid w:val="00213A9E"/>
    <w:rsid w:val="002152ED"/>
    <w:rsid w:val="00215C7A"/>
    <w:rsid w:val="002163D8"/>
    <w:rsid w:val="00217159"/>
    <w:rsid w:val="00220DC5"/>
    <w:rsid w:val="00221805"/>
    <w:rsid w:val="002218CC"/>
    <w:rsid w:val="0022297A"/>
    <w:rsid w:val="00223821"/>
    <w:rsid w:val="00223FCF"/>
    <w:rsid w:val="0022431D"/>
    <w:rsid w:val="00224404"/>
    <w:rsid w:val="0022524B"/>
    <w:rsid w:val="00227E8F"/>
    <w:rsid w:val="00230CD9"/>
    <w:rsid w:val="00232904"/>
    <w:rsid w:val="002335A3"/>
    <w:rsid w:val="002348D9"/>
    <w:rsid w:val="0023532E"/>
    <w:rsid w:val="00236B67"/>
    <w:rsid w:val="00236F8B"/>
    <w:rsid w:val="0023792C"/>
    <w:rsid w:val="00241BD2"/>
    <w:rsid w:val="00242138"/>
    <w:rsid w:val="00244114"/>
    <w:rsid w:val="00247E40"/>
    <w:rsid w:val="00251220"/>
    <w:rsid w:val="00251AB2"/>
    <w:rsid w:val="00252D0E"/>
    <w:rsid w:val="00253DB5"/>
    <w:rsid w:val="00254F40"/>
    <w:rsid w:val="00255CB9"/>
    <w:rsid w:val="00256314"/>
    <w:rsid w:val="00256896"/>
    <w:rsid w:val="002572F2"/>
    <w:rsid w:val="002577B9"/>
    <w:rsid w:val="002605E8"/>
    <w:rsid w:val="0026400F"/>
    <w:rsid w:val="00264900"/>
    <w:rsid w:val="00266D42"/>
    <w:rsid w:val="00266D98"/>
    <w:rsid w:val="00267806"/>
    <w:rsid w:val="00273AB3"/>
    <w:rsid w:val="00273DEE"/>
    <w:rsid w:val="0027539A"/>
    <w:rsid w:val="00275514"/>
    <w:rsid w:val="00275A81"/>
    <w:rsid w:val="00276877"/>
    <w:rsid w:val="00277BDD"/>
    <w:rsid w:val="002800B2"/>
    <w:rsid w:val="00281C8A"/>
    <w:rsid w:val="00282112"/>
    <w:rsid w:val="00283712"/>
    <w:rsid w:val="00283DA9"/>
    <w:rsid w:val="0029008F"/>
    <w:rsid w:val="00290CF8"/>
    <w:rsid w:val="00290DEB"/>
    <w:rsid w:val="0029213D"/>
    <w:rsid w:val="002928A5"/>
    <w:rsid w:val="00294DDD"/>
    <w:rsid w:val="0029630F"/>
    <w:rsid w:val="002A1AF1"/>
    <w:rsid w:val="002A323D"/>
    <w:rsid w:val="002A4066"/>
    <w:rsid w:val="002A52C3"/>
    <w:rsid w:val="002A60A6"/>
    <w:rsid w:val="002A639C"/>
    <w:rsid w:val="002A647F"/>
    <w:rsid w:val="002A7882"/>
    <w:rsid w:val="002B0659"/>
    <w:rsid w:val="002B2F11"/>
    <w:rsid w:val="002B5013"/>
    <w:rsid w:val="002B5625"/>
    <w:rsid w:val="002C16EE"/>
    <w:rsid w:val="002C1AC6"/>
    <w:rsid w:val="002C1CBA"/>
    <w:rsid w:val="002C24AC"/>
    <w:rsid w:val="002C2880"/>
    <w:rsid w:val="002C2B85"/>
    <w:rsid w:val="002C398A"/>
    <w:rsid w:val="002C6172"/>
    <w:rsid w:val="002C78B8"/>
    <w:rsid w:val="002D066B"/>
    <w:rsid w:val="002D0788"/>
    <w:rsid w:val="002D4137"/>
    <w:rsid w:val="002D68B2"/>
    <w:rsid w:val="002D769B"/>
    <w:rsid w:val="002E0347"/>
    <w:rsid w:val="002E1AFD"/>
    <w:rsid w:val="002E1F03"/>
    <w:rsid w:val="002E2A38"/>
    <w:rsid w:val="002E32DB"/>
    <w:rsid w:val="002E6C0B"/>
    <w:rsid w:val="002F02E6"/>
    <w:rsid w:val="002F24D2"/>
    <w:rsid w:val="002F27B4"/>
    <w:rsid w:val="002F2903"/>
    <w:rsid w:val="002F3960"/>
    <w:rsid w:val="002F3AC9"/>
    <w:rsid w:val="002F5364"/>
    <w:rsid w:val="002F609A"/>
    <w:rsid w:val="002F7AFA"/>
    <w:rsid w:val="002F7B5E"/>
    <w:rsid w:val="00300B70"/>
    <w:rsid w:val="00302F07"/>
    <w:rsid w:val="00304037"/>
    <w:rsid w:val="0030415B"/>
    <w:rsid w:val="00304DB9"/>
    <w:rsid w:val="00306DA9"/>
    <w:rsid w:val="003102D5"/>
    <w:rsid w:val="00311705"/>
    <w:rsid w:val="00312873"/>
    <w:rsid w:val="00313FC7"/>
    <w:rsid w:val="0031493B"/>
    <w:rsid w:val="00314A19"/>
    <w:rsid w:val="00314EA5"/>
    <w:rsid w:val="0031539E"/>
    <w:rsid w:val="0031583C"/>
    <w:rsid w:val="00316E60"/>
    <w:rsid w:val="00320440"/>
    <w:rsid w:val="003204CF"/>
    <w:rsid w:val="0032054F"/>
    <w:rsid w:val="00320DFF"/>
    <w:rsid w:val="0032179B"/>
    <w:rsid w:val="0032323F"/>
    <w:rsid w:val="0032377D"/>
    <w:rsid w:val="003260E2"/>
    <w:rsid w:val="00326752"/>
    <w:rsid w:val="003273BC"/>
    <w:rsid w:val="003279CA"/>
    <w:rsid w:val="00327FFD"/>
    <w:rsid w:val="00330411"/>
    <w:rsid w:val="003305CD"/>
    <w:rsid w:val="00330974"/>
    <w:rsid w:val="003317E5"/>
    <w:rsid w:val="00331E74"/>
    <w:rsid w:val="00332651"/>
    <w:rsid w:val="00333732"/>
    <w:rsid w:val="00333E57"/>
    <w:rsid w:val="00333FC3"/>
    <w:rsid w:val="0033654F"/>
    <w:rsid w:val="00336684"/>
    <w:rsid w:val="003366B5"/>
    <w:rsid w:val="00337261"/>
    <w:rsid w:val="003400A5"/>
    <w:rsid w:val="00340E5A"/>
    <w:rsid w:val="00341AC3"/>
    <w:rsid w:val="00341C24"/>
    <w:rsid w:val="00342025"/>
    <w:rsid w:val="00343B9B"/>
    <w:rsid w:val="003445F8"/>
    <w:rsid w:val="00345CAF"/>
    <w:rsid w:val="0034772F"/>
    <w:rsid w:val="003502E9"/>
    <w:rsid w:val="00351009"/>
    <w:rsid w:val="00351D2C"/>
    <w:rsid w:val="003524A8"/>
    <w:rsid w:val="00352AF5"/>
    <w:rsid w:val="0035312B"/>
    <w:rsid w:val="0035320C"/>
    <w:rsid w:val="003537BD"/>
    <w:rsid w:val="003550D0"/>
    <w:rsid w:val="0035579C"/>
    <w:rsid w:val="0035580E"/>
    <w:rsid w:val="003558A8"/>
    <w:rsid w:val="00356477"/>
    <w:rsid w:val="003571DE"/>
    <w:rsid w:val="00357FC7"/>
    <w:rsid w:val="00360148"/>
    <w:rsid w:val="00361678"/>
    <w:rsid w:val="00361B83"/>
    <w:rsid w:val="00361E15"/>
    <w:rsid w:val="003652CB"/>
    <w:rsid w:val="003653CC"/>
    <w:rsid w:val="00365711"/>
    <w:rsid w:val="0036715A"/>
    <w:rsid w:val="00372823"/>
    <w:rsid w:val="003728DC"/>
    <w:rsid w:val="00372D94"/>
    <w:rsid w:val="00373220"/>
    <w:rsid w:val="0037360E"/>
    <w:rsid w:val="00373EBC"/>
    <w:rsid w:val="0037449B"/>
    <w:rsid w:val="0037621E"/>
    <w:rsid w:val="00376C33"/>
    <w:rsid w:val="00376FBE"/>
    <w:rsid w:val="00377438"/>
    <w:rsid w:val="00381082"/>
    <w:rsid w:val="00383145"/>
    <w:rsid w:val="00384EE2"/>
    <w:rsid w:val="00384FC3"/>
    <w:rsid w:val="003856B3"/>
    <w:rsid w:val="003859C0"/>
    <w:rsid w:val="003864FA"/>
    <w:rsid w:val="00386C69"/>
    <w:rsid w:val="00386D35"/>
    <w:rsid w:val="00390F55"/>
    <w:rsid w:val="0039241C"/>
    <w:rsid w:val="003932C2"/>
    <w:rsid w:val="00393EAE"/>
    <w:rsid w:val="003948BB"/>
    <w:rsid w:val="003952A5"/>
    <w:rsid w:val="0039593D"/>
    <w:rsid w:val="00397022"/>
    <w:rsid w:val="00397B08"/>
    <w:rsid w:val="003A0BBB"/>
    <w:rsid w:val="003A0D6F"/>
    <w:rsid w:val="003A16A6"/>
    <w:rsid w:val="003A7C91"/>
    <w:rsid w:val="003B01D5"/>
    <w:rsid w:val="003B04F2"/>
    <w:rsid w:val="003B2044"/>
    <w:rsid w:val="003B2475"/>
    <w:rsid w:val="003B3DFD"/>
    <w:rsid w:val="003B3ECB"/>
    <w:rsid w:val="003B46B5"/>
    <w:rsid w:val="003B62DA"/>
    <w:rsid w:val="003B7BAF"/>
    <w:rsid w:val="003C0BA9"/>
    <w:rsid w:val="003C150F"/>
    <w:rsid w:val="003C29D3"/>
    <w:rsid w:val="003C3236"/>
    <w:rsid w:val="003C3348"/>
    <w:rsid w:val="003C37EC"/>
    <w:rsid w:val="003C3D63"/>
    <w:rsid w:val="003C439D"/>
    <w:rsid w:val="003C4D2A"/>
    <w:rsid w:val="003C6193"/>
    <w:rsid w:val="003D028A"/>
    <w:rsid w:val="003D0493"/>
    <w:rsid w:val="003D1738"/>
    <w:rsid w:val="003D3A06"/>
    <w:rsid w:val="003D42B7"/>
    <w:rsid w:val="003D4B7F"/>
    <w:rsid w:val="003D54B1"/>
    <w:rsid w:val="003D6638"/>
    <w:rsid w:val="003D7A4A"/>
    <w:rsid w:val="003D7FB2"/>
    <w:rsid w:val="003E140B"/>
    <w:rsid w:val="003E21DF"/>
    <w:rsid w:val="003E3C14"/>
    <w:rsid w:val="003E5F20"/>
    <w:rsid w:val="003E62BC"/>
    <w:rsid w:val="003F23CB"/>
    <w:rsid w:val="003F31B8"/>
    <w:rsid w:val="003F329B"/>
    <w:rsid w:val="003F340A"/>
    <w:rsid w:val="003F5245"/>
    <w:rsid w:val="003F5B3D"/>
    <w:rsid w:val="003F73E1"/>
    <w:rsid w:val="003F75B9"/>
    <w:rsid w:val="003F7D18"/>
    <w:rsid w:val="0040063E"/>
    <w:rsid w:val="0040166E"/>
    <w:rsid w:val="004017A6"/>
    <w:rsid w:val="004026B1"/>
    <w:rsid w:val="00403D8A"/>
    <w:rsid w:val="00404DD1"/>
    <w:rsid w:val="00406168"/>
    <w:rsid w:val="004077B0"/>
    <w:rsid w:val="00407C86"/>
    <w:rsid w:val="00407C8D"/>
    <w:rsid w:val="004100D2"/>
    <w:rsid w:val="00410B8A"/>
    <w:rsid w:val="00412AA2"/>
    <w:rsid w:val="00414AB6"/>
    <w:rsid w:val="004161B2"/>
    <w:rsid w:val="0041752B"/>
    <w:rsid w:val="0042186A"/>
    <w:rsid w:val="004225F6"/>
    <w:rsid w:val="004236BB"/>
    <w:rsid w:val="00427AA4"/>
    <w:rsid w:val="00427B59"/>
    <w:rsid w:val="00431426"/>
    <w:rsid w:val="004317C8"/>
    <w:rsid w:val="00431E97"/>
    <w:rsid w:val="004325E6"/>
    <w:rsid w:val="00432847"/>
    <w:rsid w:val="00432BB2"/>
    <w:rsid w:val="00433B3E"/>
    <w:rsid w:val="004341AC"/>
    <w:rsid w:val="00434FD2"/>
    <w:rsid w:val="00437BF0"/>
    <w:rsid w:val="004410F5"/>
    <w:rsid w:val="004415E9"/>
    <w:rsid w:val="004424DE"/>
    <w:rsid w:val="004432D1"/>
    <w:rsid w:val="004435BC"/>
    <w:rsid w:val="00444457"/>
    <w:rsid w:val="004449B7"/>
    <w:rsid w:val="004457D4"/>
    <w:rsid w:val="004475EE"/>
    <w:rsid w:val="00447B96"/>
    <w:rsid w:val="0045053A"/>
    <w:rsid w:val="00450E1A"/>
    <w:rsid w:val="00451477"/>
    <w:rsid w:val="004517EB"/>
    <w:rsid w:val="00453744"/>
    <w:rsid w:val="00454630"/>
    <w:rsid w:val="00454679"/>
    <w:rsid w:val="004551BA"/>
    <w:rsid w:val="00455692"/>
    <w:rsid w:val="00455986"/>
    <w:rsid w:val="00457CB4"/>
    <w:rsid w:val="00463A5E"/>
    <w:rsid w:val="00465157"/>
    <w:rsid w:val="00465C30"/>
    <w:rsid w:val="00465CC8"/>
    <w:rsid w:val="0046712E"/>
    <w:rsid w:val="00467A2A"/>
    <w:rsid w:val="00472083"/>
    <w:rsid w:val="0047385E"/>
    <w:rsid w:val="00474226"/>
    <w:rsid w:val="004745D0"/>
    <w:rsid w:val="00476DC2"/>
    <w:rsid w:val="00477797"/>
    <w:rsid w:val="004779CA"/>
    <w:rsid w:val="00480866"/>
    <w:rsid w:val="00481535"/>
    <w:rsid w:val="00481D78"/>
    <w:rsid w:val="00481F75"/>
    <w:rsid w:val="004827E3"/>
    <w:rsid w:val="004864FA"/>
    <w:rsid w:val="00487004"/>
    <w:rsid w:val="00487353"/>
    <w:rsid w:val="00487500"/>
    <w:rsid w:val="00491A1A"/>
    <w:rsid w:val="0049268E"/>
    <w:rsid w:val="004928B9"/>
    <w:rsid w:val="00493A2C"/>
    <w:rsid w:val="004958E5"/>
    <w:rsid w:val="00495F62"/>
    <w:rsid w:val="004969A5"/>
    <w:rsid w:val="004971A1"/>
    <w:rsid w:val="004A0ABE"/>
    <w:rsid w:val="004A16F2"/>
    <w:rsid w:val="004A2CB0"/>
    <w:rsid w:val="004A4084"/>
    <w:rsid w:val="004A51CE"/>
    <w:rsid w:val="004A6438"/>
    <w:rsid w:val="004B1079"/>
    <w:rsid w:val="004B20D7"/>
    <w:rsid w:val="004B2171"/>
    <w:rsid w:val="004B2A32"/>
    <w:rsid w:val="004B5779"/>
    <w:rsid w:val="004B5E0A"/>
    <w:rsid w:val="004C03A5"/>
    <w:rsid w:val="004C08BB"/>
    <w:rsid w:val="004C0B52"/>
    <w:rsid w:val="004C1881"/>
    <w:rsid w:val="004C3C76"/>
    <w:rsid w:val="004C426C"/>
    <w:rsid w:val="004C4AD3"/>
    <w:rsid w:val="004C5CAD"/>
    <w:rsid w:val="004C6024"/>
    <w:rsid w:val="004C63E3"/>
    <w:rsid w:val="004C7009"/>
    <w:rsid w:val="004C73DC"/>
    <w:rsid w:val="004D079A"/>
    <w:rsid w:val="004D07C5"/>
    <w:rsid w:val="004D1633"/>
    <w:rsid w:val="004D1D57"/>
    <w:rsid w:val="004D1FF8"/>
    <w:rsid w:val="004D2B29"/>
    <w:rsid w:val="004D3045"/>
    <w:rsid w:val="004D4091"/>
    <w:rsid w:val="004D4095"/>
    <w:rsid w:val="004D44C8"/>
    <w:rsid w:val="004D49C4"/>
    <w:rsid w:val="004D54D8"/>
    <w:rsid w:val="004D5621"/>
    <w:rsid w:val="004D6023"/>
    <w:rsid w:val="004D6191"/>
    <w:rsid w:val="004E2B6C"/>
    <w:rsid w:val="004E5095"/>
    <w:rsid w:val="004E5A94"/>
    <w:rsid w:val="004F0301"/>
    <w:rsid w:val="004F05F0"/>
    <w:rsid w:val="004F09D5"/>
    <w:rsid w:val="004F3687"/>
    <w:rsid w:val="004F4B66"/>
    <w:rsid w:val="004F5A53"/>
    <w:rsid w:val="004F5D12"/>
    <w:rsid w:val="004F5D87"/>
    <w:rsid w:val="004F5FF1"/>
    <w:rsid w:val="004F6A74"/>
    <w:rsid w:val="004F6E4C"/>
    <w:rsid w:val="00502D11"/>
    <w:rsid w:val="005035B3"/>
    <w:rsid w:val="00505E4F"/>
    <w:rsid w:val="00506598"/>
    <w:rsid w:val="00506720"/>
    <w:rsid w:val="005105DC"/>
    <w:rsid w:val="00510C53"/>
    <w:rsid w:val="00510E30"/>
    <w:rsid w:val="005126A6"/>
    <w:rsid w:val="0051296E"/>
    <w:rsid w:val="00512C55"/>
    <w:rsid w:val="005169A6"/>
    <w:rsid w:val="00516CF7"/>
    <w:rsid w:val="00517B8C"/>
    <w:rsid w:val="005207F4"/>
    <w:rsid w:val="005214F0"/>
    <w:rsid w:val="00521CB1"/>
    <w:rsid w:val="00523FC3"/>
    <w:rsid w:val="00524D84"/>
    <w:rsid w:val="005257C4"/>
    <w:rsid w:val="0052728C"/>
    <w:rsid w:val="00531796"/>
    <w:rsid w:val="00533187"/>
    <w:rsid w:val="00533738"/>
    <w:rsid w:val="0054019E"/>
    <w:rsid w:val="005405DC"/>
    <w:rsid w:val="00540F72"/>
    <w:rsid w:val="005418C1"/>
    <w:rsid w:val="00542F6A"/>
    <w:rsid w:val="00543C5D"/>
    <w:rsid w:val="005536ED"/>
    <w:rsid w:val="00553C57"/>
    <w:rsid w:val="00554B88"/>
    <w:rsid w:val="00555793"/>
    <w:rsid w:val="005574EE"/>
    <w:rsid w:val="00557EB1"/>
    <w:rsid w:val="0056002F"/>
    <w:rsid w:val="0056050E"/>
    <w:rsid w:val="005623C3"/>
    <w:rsid w:val="00562BFC"/>
    <w:rsid w:val="00563AA3"/>
    <w:rsid w:val="005643C9"/>
    <w:rsid w:val="00566487"/>
    <w:rsid w:val="005674DD"/>
    <w:rsid w:val="005679D2"/>
    <w:rsid w:val="00570BF7"/>
    <w:rsid w:val="00576ED7"/>
    <w:rsid w:val="00581B7E"/>
    <w:rsid w:val="00582CBE"/>
    <w:rsid w:val="00583686"/>
    <w:rsid w:val="00586F8A"/>
    <w:rsid w:val="00590AB6"/>
    <w:rsid w:val="00590D85"/>
    <w:rsid w:val="00592A7A"/>
    <w:rsid w:val="005956BF"/>
    <w:rsid w:val="00596881"/>
    <w:rsid w:val="0059733F"/>
    <w:rsid w:val="00597E37"/>
    <w:rsid w:val="005A0048"/>
    <w:rsid w:val="005A14A1"/>
    <w:rsid w:val="005A4FC5"/>
    <w:rsid w:val="005B087E"/>
    <w:rsid w:val="005B15D3"/>
    <w:rsid w:val="005B379B"/>
    <w:rsid w:val="005B6923"/>
    <w:rsid w:val="005B75BC"/>
    <w:rsid w:val="005C093B"/>
    <w:rsid w:val="005C2CE6"/>
    <w:rsid w:val="005C32D4"/>
    <w:rsid w:val="005C4560"/>
    <w:rsid w:val="005C4F42"/>
    <w:rsid w:val="005C56E0"/>
    <w:rsid w:val="005C7388"/>
    <w:rsid w:val="005D2F81"/>
    <w:rsid w:val="005D44D4"/>
    <w:rsid w:val="005D4AB8"/>
    <w:rsid w:val="005D4CE6"/>
    <w:rsid w:val="005D63A3"/>
    <w:rsid w:val="005D6BDE"/>
    <w:rsid w:val="005D7FB5"/>
    <w:rsid w:val="005E0D95"/>
    <w:rsid w:val="005E3BC0"/>
    <w:rsid w:val="005E44BB"/>
    <w:rsid w:val="005E501E"/>
    <w:rsid w:val="005E74EC"/>
    <w:rsid w:val="005F0587"/>
    <w:rsid w:val="005F0DAD"/>
    <w:rsid w:val="005F26CE"/>
    <w:rsid w:val="005F3DB1"/>
    <w:rsid w:val="005F441B"/>
    <w:rsid w:val="005F599E"/>
    <w:rsid w:val="005F6463"/>
    <w:rsid w:val="005F6E25"/>
    <w:rsid w:val="005F798F"/>
    <w:rsid w:val="0060316E"/>
    <w:rsid w:val="00603711"/>
    <w:rsid w:val="00603CE9"/>
    <w:rsid w:val="006047C9"/>
    <w:rsid w:val="006061AE"/>
    <w:rsid w:val="006066A7"/>
    <w:rsid w:val="00607C4D"/>
    <w:rsid w:val="006100F2"/>
    <w:rsid w:val="006113DE"/>
    <w:rsid w:val="00612192"/>
    <w:rsid w:val="00612273"/>
    <w:rsid w:val="00613881"/>
    <w:rsid w:val="00615860"/>
    <w:rsid w:val="0061599D"/>
    <w:rsid w:val="0061654A"/>
    <w:rsid w:val="00621E55"/>
    <w:rsid w:val="00622832"/>
    <w:rsid w:val="0062301B"/>
    <w:rsid w:val="00624E97"/>
    <w:rsid w:val="006254C6"/>
    <w:rsid w:val="006257FF"/>
    <w:rsid w:val="006303E4"/>
    <w:rsid w:val="00631FFC"/>
    <w:rsid w:val="006332F8"/>
    <w:rsid w:val="00634303"/>
    <w:rsid w:val="00635121"/>
    <w:rsid w:val="0064054C"/>
    <w:rsid w:val="006405B9"/>
    <w:rsid w:val="0064292F"/>
    <w:rsid w:val="006439F3"/>
    <w:rsid w:val="0064477C"/>
    <w:rsid w:val="00646598"/>
    <w:rsid w:val="00646845"/>
    <w:rsid w:val="00647D34"/>
    <w:rsid w:val="00651C2D"/>
    <w:rsid w:val="00652393"/>
    <w:rsid w:val="006528DE"/>
    <w:rsid w:val="00652CF3"/>
    <w:rsid w:val="006553A5"/>
    <w:rsid w:val="00655749"/>
    <w:rsid w:val="00656D3C"/>
    <w:rsid w:val="00656D4C"/>
    <w:rsid w:val="006610F7"/>
    <w:rsid w:val="00662BC0"/>
    <w:rsid w:val="00662F59"/>
    <w:rsid w:val="00663FC6"/>
    <w:rsid w:val="00665721"/>
    <w:rsid w:val="006667CF"/>
    <w:rsid w:val="00666EB2"/>
    <w:rsid w:val="00671462"/>
    <w:rsid w:val="0067517E"/>
    <w:rsid w:val="00675C9B"/>
    <w:rsid w:val="006761F0"/>
    <w:rsid w:val="006767D3"/>
    <w:rsid w:val="00677D38"/>
    <w:rsid w:val="006803C5"/>
    <w:rsid w:val="00680B99"/>
    <w:rsid w:val="00680E89"/>
    <w:rsid w:val="006813AC"/>
    <w:rsid w:val="00681B4D"/>
    <w:rsid w:val="00682025"/>
    <w:rsid w:val="00687218"/>
    <w:rsid w:val="006872D4"/>
    <w:rsid w:val="00687C7F"/>
    <w:rsid w:val="0069037B"/>
    <w:rsid w:val="00692260"/>
    <w:rsid w:val="00693D18"/>
    <w:rsid w:val="00693FF5"/>
    <w:rsid w:val="00696E7E"/>
    <w:rsid w:val="006973A0"/>
    <w:rsid w:val="00697424"/>
    <w:rsid w:val="006979B5"/>
    <w:rsid w:val="006A0BE9"/>
    <w:rsid w:val="006A111E"/>
    <w:rsid w:val="006A1466"/>
    <w:rsid w:val="006A192E"/>
    <w:rsid w:val="006A1F93"/>
    <w:rsid w:val="006A4245"/>
    <w:rsid w:val="006B1EAA"/>
    <w:rsid w:val="006B470C"/>
    <w:rsid w:val="006B4D93"/>
    <w:rsid w:val="006B6C3B"/>
    <w:rsid w:val="006B7746"/>
    <w:rsid w:val="006C0D43"/>
    <w:rsid w:val="006C1286"/>
    <w:rsid w:val="006C1D65"/>
    <w:rsid w:val="006C1DF5"/>
    <w:rsid w:val="006C2954"/>
    <w:rsid w:val="006C300E"/>
    <w:rsid w:val="006C5458"/>
    <w:rsid w:val="006C70E4"/>
    <w:rsid w:val="006D0CA6"/>
    <w:rsid w:val="006D3392"/>
    <w:rsid w:val="006D4145"/>
    <w:rsid w:val="006D4EBA"/>
    <w:rsid w:val="006D5CC6"/>
    <w:rsid w:val="006D6520"/>
    <w:rsid w:val="006D76F4"/>
    <w:rsid w:val="006E2E00"/>
    <w:rsid w:val="006E30D4"/>
    <w:rsid w:val="006E5229"/>
    <w:rsid w:val="006F1156"/>
    <w:rsid w:val="006F34E9"/>
    <w:rsid w:val="006F3745"/>
    <w:rsid w:val="006F445A"/>
    <w:rsid w:val="006F5BD3"/>
    <w:rsid w:val="006F7386"/>
    <w:rsid w:val="007015CE"/>
    <w:rsid w:val="007023D2"/>
    <w:rsid w:val="00704949"/>
    <w:rsid w:val="00705743"/>
    <w:rsid w:val="00710345"/>
    <w:rsid w:val="0071153C"/>
    <w:rsid w:val="00712198"/>
    <w:rsid w:val="00712654"/>
    <w:rsid w:val="00712E85"/>
    <w:rsid w:val="0071303A"/>
    <w:rsid w:val="00714C44"/>
    <w:rsid w:val="00715B19"/>
    <w:rsid w:val="00716BE0"/>
    <w:rsid w:val="00717C81"/>
    <w:rsid w:val="00717D1A"/>
    <w:rsid w:val="0072165E"/>
    <w:rsid w:val="00723337"/>
    <w:rsid w:val="00723811"/>
    <w:rsid w:val="0072483C"/>
    <w:rsid w:val="00724BBB"/>
    <w:rsid w:val="00725831"/>
    <w:rsid w:val="007268CE"/>
    <w:rsid w:val="00726941"/>
    <w:rsid w:val="00727717"/>
    <w:rsid w:val="007327C6"/>
    <w:rsid w:val="00732BDD"/>
    <w:rsid w:val="00732F05"/>
    <w:rsid w:val="00733786"/>
    <w:rsid w:val="00733D63"/>
    <w:rsid w:val="007359C8"/>
    <w:rsid w:val="0073638E"/>
    <w:rsid w:val="00740BB5"/>
    <w:rsid w:val="00741C74"/>
    <w:rsid w:val="00741F62"/>
    <w:rsid w:val="007434BE"/>
    <w:rsid w:val="00743D3F"/>
    <w:rsid w:val="00745DA2"/>
    <w:rsid w:val="00746C28"/>
    <w:rsid w:val="00747113"/>
    <w:rsid w:val="007505B5"/>
    <w:rsid w:val="007529E5"/>
    <w:rsid w:val="00753932"/>
    <w:rsid w:val="00753E60"/>
    <w:rsid w:val="00753F11"/>
    <w:rsid w:val="00754346"/>
    <w:rsid w:val="00756568"/>
    <w:rsid w:val="00756731"/>
    <w:rsid w:val="00757A7A"/>
    <w:rsid w:val="00757B38"/>
    <w:rsid w:val="00761F67"/>
    <w:rsid w:val="0076205E"/>
    <w:rsid w:val="00762FCC"/>
    <w:rsid w:val="00763E72"/>
    <w:rsid w:val="00763F4C"/>
    <w:rsid w:val="00764756"/>
    <w:rsid w:val="00764885"/>
    <w:rsid w:val="0076508E"/>
    <w:rsid w:val="0076541A"/>
    <w:rsid w:val="007705E7"/>
    <w:rsid w:val="00772779"/>
    <w:rsid w:val="00772C2E"/>
    <w:rsid w:val="00772C94"/>
    <w:rsid w:val="0077315C"/>
    <w:rsid w:val="00773738"/>
    <w:rsid w:val="00773AE6"/>
    <w:rsid w:val="007770E1"/>
    <w:rsid w:val="00780000"/>
    <w:rsid w:val="00780164"/>
    <w:rsid w:val="00780503"/>
    <w:rsid w:val="00780600"/>
    <w:rsid w:val="00781C46"/>
    <w:rsid w:val="00782FA9"/>
    <w:rsid w:val="00783824"/>
    <w:rsid w:val="007844A6"/>
    <w:rsid w:val="0078673D"/>
    <w:rsid w:val="00787753"/>
    <w:rsid w:val="00791F7D"/>
    <w:rsid w:val="00792724"/>
    <w:rsid w:val="00792A36"/>
    <w:rsid w:val="007931CE"/>
    <w:rsid w:val="007936E2"/>
    <w:rsid w:val="00794439"/>
    <w:rsid w:val="00794A6C"/>
    <w:rsid w:val="007954B0"/>
    <w:rsid w:val="00797925"/>
    <w:rsid w:val="00797BD3"/>
    <w:rsid w:val="007A0E0C"/>
    <w:rsid w:val="007A1EB6"/>
    <w:rsid w:val="007A1F0E"/>
    <w:rsid w:val="007A247B"/>
    <w:rsid w:val="007A36F3"/>
    <w:rsid w:val="007A37FE"/>
    <w:rsid w:val="007A55C0"/>
    <w:rsid w:val="007A6E5D"/>
    <w:rsid w:val="007A7C36"/>
    <w:rsid w:val="007B026E"/>
    <w:rsid w:val="007B045C"/>
    <w:rsid w:val="007B149B"/>
    <w:rsid w:val="007B3230"/>
    <w:rsid w:val="007B5E0E"/>
    <w:rsid w:val="007B7BB6"/>
    <w:rsid w:val="007C0242"/>
    <w:rsid w:val="007C163D"/>
    <w:rsid w:val="007C3546"/>
    <w:rsid w:val="007C5CC1"/>
    <w:rsid w:val="007C7308"/>
    <w:rsid w:val="007C7EA9"/>
    <w:rsid w:val="007D0F2E"/>
    <w:rsid w:val="007D3274"/>
    <w:rsid w:val="007D3F51"/>
    <w:rsid w:val="007D44B2"/>
    <w:rsid w:val="007D467F"/>
    <w:rsid w:val="007D5699"/>
    <w:rsid w:val="007D6A1C"/>
    <w:rsid w:val="007E243A"/>
    <w:rsid w:val="007E3C2A"/>
    <w:rsid w:val="007E5240"/>
    <w:rsid w:val="007E67D0"/>
    <w:rsid w:val="007F2016"/>
    <w:rsid w:val="007F2060"/>
    <w:rsid w:val="007F3BBF"/>
    <w:rsid w:val="007F4032"/>
    <w:rsid w:val="007F45A1"/>
    <w:rsid w:val="007F7171"/>
    <w:rsid w:val="007F76C9"/>
    <w:rsid w:val="008012CD"/>
    <w:rsid w:val="00801720"/>
    <w:rsid w:val="008017D9"/>
    <w:rsid w:val="00805428"/>
    <w:rsid w:val="00806966"/>
    <w:rsid w:val="008078AC"/>
    <w:rsid w:val="00811827"/>
    <w:rsid w:val="008125AE"/>
    <w:rsid w:val="008168A3"/>
    <w:rsid w:val="0081696E"/>
    <w:rsid w:val="008175ED"/>
    <w:rsid w:val="0082024F"/>
    <w:rsid w:val="0082043D"/>
    <w:rsid w:val="00822369"/>
    <w:rsid w:val="008265BD"/>
    <w:rsid w:val="0083013F"/>
    <w:rsid w:val="0083111F"/>
    <w:rsid w:val="00832224"/>
    <w:rsid w:val="00833D92"/>
    <w:rsid w:val="00834693"/>
    <w:rsid w:val="008346B4"/>
    <w:rsid w:val="0083545C"/>
    <w:rsid w:val="00836904"/>
    <w:rsid w:val="008376E0"/>
    <w:rsid w:val="00845518"/>
    <w:rsid w:val="00845AFB"/>
    <w:rsid w:val="00846CFA"/>
    <w:rsid w:val="00847B98"/>
    <w:rsid w:val="00847F30"/>
    <w:rsid w:val="008502C0"/>
    <w:rsid w:val="008517F3"/>
    <w:rsid w:val="008526C0"/>
    <w:rsid w:val="008529C5"/>
    <w:rsid w:val="00852AC8"/>
    <w:rsid w:val="00852E09"/>
    <w:rsid w:val="008533EB"/>
    <w:rsid w:val="00853B12"/>
    <w:rsid w:val="00854D1D"/>
    <w:rsid w:val="00855CF2"/>
    <w:rsid w:val="00856073"/>
    <w:rsid w:val="00856571"/>
    <w:rsid w:val="00856F89"/>
    <w:rsid w:val="00856F94"/>
    <w:rsid w:val="00861BF9"/>
    <w:rsid w:val="00862E4F"/>
    <w:rsid w:val="00863868"/>
    <w:rsid w:val="008645C0"/>
    <w:rsid w:val="008656C5"/>
    <w:rsid w:val="00865AA4"/>
    <w:rsid w:val="0086706E"/>
    <w:rsid w:val="00867273"/>
    <w:rsid w:val="00867417"/>
    <w:rsid w:val="0087007B"/>
    <w:rsid w:val="00870862"/>
    <w:rsid w:val="00872DF1"/>
    <w:rsid w:val="008757CB"/>
    <w:rsid w:val="00877543"/>
    <w:rsid w:val="00880DD7"/>
    <w:rsid w:val="00881AA0"/>
    <w:rsid w:val="008826F5"/>
    <w:rsid w:val="00882E14"/>
    <w:rsid w:val="008832D4"/>
    <w:rsid w:val="00883B22"/>
    <w:rsid w:val="0088412C"/>
    <w:rsid w:val="008901B5"/>
    <w:rsid w:val="008920FF"/>
    <w:rsid w:val="0089497B"/>
    <w:rsid w:val="00897218"/>
    <w:rsid w:val="008973AD"/>
    <w:rsid w:val="008974F2"/>
    <w:rsid w:val="008975CA"/>
    <w:rsid w:val="008A1F09"/>
    <w:rsid w:val="008A30CC"/>
    <w:rsid w:val="008A5CDC"/>
    <w:rsid w:val="008A60D9"/>
    <w:rsid w:val="008A6591"/>
    <w:rsid w:val="008A6CCA"/>
    <w:rsid w:val="008B0F38"/>
    <w:rsid w:val="008B1DD4"/>
    <w:rsid w:val="008B1FF8"/>
    <w:rsid w:val="008B22D1"/>
    <w:rsid w:val="008B308B"/>
    <w:rsid w:val="008B3DAC"/>
    <w:rsid w:val="008B7C6F"/>
    <w:rsid w:val="008C00D1"/>
    <w:rsid w:val="008C065A"/>
    <w:rsid w:val="008C1C7A"/>
    <w:rsid w:val="008C2065"/>
    <w:rsid w:val="008C23F3"/>
    <w:rsid w:val="008C69DF"/>
    <w:rsid w:val="008C7463"/>
    <w:rsid w:val="008D09A8"/>
    <w:rsid w:val="008D0E9C"/>
    <w:rsid w:val="008D113D"/>
    <w:rsid w:val="008D2025"/>
    <w:rsid w:val="008D212B"/>
    <w:rsid w:val="008D3621"/>
    <w:rsid w:val="008D38D4"/>
    <w:rsid w:val="008D3A7D"/>
    <w:rsid w:val="008D46F1"/>
    <w:rsid w:val="008D4CAD"/>
    <w:rsid w:val="008D5260"/>
    <w:rsid w:val="008D69B3"/>
    <w:rsid w:val="008D6A6C"/>
    <w:rsid w:val="008D6BD0"/>
    <w:rsid w:val="008E4EAC"/>
    <w:rsid w:val="008E5486"/>
    <w:rsid w:val="008E707A"/>
    <w:rsid w:val="008E75F9"/>
    <w:rsid w:val="008F1115"/>
    <w:rsid w:val="008F23A4"/>
    <w:rsid w:val="008F3CF8"/>
    <w:rsid w:val="008F3DEE"/>
    <w:rsid w:val="008F3E25"/>
    <w:rsid w:val="008F5A76"/>
    <w:rsid w:val="008F5DE9"/>
    <w:rsid w:val="008F6AD9"/>
    <w:rsid w:val="008F6E58"/>
    <w:rsid w:val="00900D4F"/>
    <w:rsid w:val="009017EB"/>
    <w:rsid w:val="009031C7"/>
    <w:rsid w:val="00903519"/>
    <w:rsid w:val="009037D9"/>
    <w:rsid w:val="00903BF9"/>
    <w:rsid w:val="009040A3"/>
    <w:rsid w:val="009043EC"/>
    <w:rsid w:val="00904FDB"/>
    <w:rsid w:val="009052CF"/>
    <w:rsid w:val="00905A15"/>
    <w:rsid w:val="009061CC"/>
    <w:rsid w:val="00910048"/>
    <w:rsid w:val="009114DD"/>
    <w:rsid w:val="00911F0B"/>
    <w:rsid w:val="00911FDB"/>
    <w:rsid w:val="00912C4B"/>
    <w:rsid w:val="00913645"/>
    <w:rsid w:val="0091437A"/>
    <w:rsid w:val="00915686"/>
    <w:rsid w:val="00915C48"/>
    <w:rsid w:val="0091743A"/>
    <w:rsid w:val="00921945"/>
    <w:rsid w:val="00921962"/>
    <w:rsid w:val="009224CF"/>
    <w:rsid w:val="00922E2A"/>
    <w:rsid w:val="00923FD8"/>
    <w:rsid w:val="00925523"/>
    <w:rsid w:val="009257E8"/>
    <w:rsid w:val="00926354"/>
    <w:rsid w:val="00926476"/>
    <w:rsid w:val="0092694E"/>
    <w:rsid w:val="00930B20"/>
    <w:rsid w:val="00930BCA"/>
    <w:rsid w:val="00933427"/>
    <w:rsid w:val="00933F3A"/>
    <w:rsid w:val="009361AC"/>
    <w:rsid w:val="009376B2"/>
    <w:rsid w:val="0094255C"/>
    <w:rsid w:val="00942CDF"/>
    <w:rsid w:val="0094309C"/>
    <w:rsid w:val="009439AA"/>
    <w:rsid w:val="009452F0"/>
    <w:rsid w:val="009467B8"/>
    <w:rsid w:val="00950476"/>
    <w:rsid w:val="009509DA"/>
    <w:rsid w:val="00950F88"/>
    <w:rsid w:val="0095224A"/>
    <w:rsid w:val="00953C59"/>
    <w:rsid w:val="0095572E"/>
    <w:rsid w:val="0095597B"/>
    <w:rsid w:val="0095610E"/>
    <w:rsid w:val="00956898"/>
    <w:rsid w:val="00956F91"/>
    <w:rsid w:val="00957878"/>
    <w:rsid w:val="00957EF6"/>
    <w:rsid w:val="00960A48"/>
    <w:rsid w:val="00960C77"/>
    <w:rsid w:val="00960C8E"/>
    <w:rsid w:val="00961298"/>
    <w:rsid w:val="009640D6"/>
    <w:rsid w:val="00964D83"/>
    <w:rsid w:val="00965593"/>
    <w:rsid w:val="009673EE"/>
    <w:rsid w:val="00967790"/>
    <w:rsid w:val="00967D96"/>
    <w:rsid w:val="0097006E"/>
    <w:rsid w:val="0097014D"/>
    <w:rsid w:val="00971099"/>
    <w:rsid w:val="009712D3"/>
    <w:rsid w:val="009720AC"/>
    <w:rsid w:val="009739F3"/>
    <w:rsid w:val="00973D07"/>
    <w:rsid w:val="00973EC1"/>
    <w:rsid w:val="00974745"/>
    <w:rsid w:val="00977410"/>
    <w:rsid w:val="009809EA"/>
    <w:rsid w:val="009814AC"/>
    <w:rsid w:val="00981DCA"/>
    <w:rsid w:val="009847B3"/>
    <w:rsid w:val="0098527E"/>
    <w:rsid w:val="00987014"/>
    <w:rsid w:val="00987CA2"/>
    <w:rsid w:val="009941DE"/>
    <w:rsid w:val="00996193"/>
    <w:rsid w:val="009A031E"/>
    <w:rsid w:val="009A055B"/>
    <w:rsid w:val="009A1146"/>
    <w:rsid w:val="009A24AD"/>
    <w:rsid w:val="009A409E"/>
    <w:rsid w:val="009A5074"/>
    <w:rsid w:val="009A5167"/>
    <w:rsid w:val="009A6CDB"/>
    <w:rsid w:val="009A7EF2"/>
    <w:rsid w:val="009B104B"/>
    <w:rsid w:val="009B17BC"/>
    <w:rsid w:val="009B314B"/>
    <w:rsid w:val="009B5CF3"/>
    <w:rsid w:val="009B5D73"/>
    <w:rsid w:val="009B6210"/>
    <w:rsid w:val="009B706F"/>
    <w:rsid w:val="009B79F4"/>
    <w:rsid w:val="009B7E57"/>
    <w:rsid w:val="009C0089"/>
    <w:rsid w:val="009C1D35"/>
    <w:rsid w:val="009C6BF4"/>
    <w:rsid w:val="009C6E2B"/>
    <w:rsid w:val="009D0064"/>
    <w:rsid w:val="009D061A"/>
    <w:rsid w:val="009D0F19"/>
    <w:rsid w:val="009D10DB"/>
    <w:rsid w:val="009D1862"/>
    <w:rsid w:val="009D3BAC"/>
    <w:rsid w:val="009D4132"/>
    <w:rsid w:val="009D6DED"/>
    <w:rsid w:val="009D737F"/>
    <w:rsid w:val="009D7ED7"/>
    <w:rsid w:val="009E095D"/>
    <w:rsid w:val="009E1BD6"/>
    <w:rsid w:val="009E29E3"/>
    <w:rsid w:val="009E33F2"/>
    <w:rsid w:val="009E3D9B"/>
    <w:rsid w:val="009E3F51"/>
    <w:rsid w:val="009E49F5"/>
    <w:rsid w:val="009E4C21"/>
    <w:rsid w:val="009E5C92"/>
    <w:rsid w:val="009E606E"/>
    <w:rsid w:val="009F00D5"/>
    <w:rsid w:val="009F047C"/>
    <w:rsid w:val="009F14FA"/>
    <w:rsid w:val="009F19B5"/>
    <w:rsid w:val="009F1A96"/>
    <w:rsid w:val="009F1FF6"/>
    <w:rsid w:val="009F2DB1"/>
    <w:rsid w:val="009F352E"/>
    <w:rsid w:val="009F3A30"/>
    <w:rsid w:val="009F4D10"/>
    <w:rsid w:val="009F55A2"/>
    <w:rsid w:val="009F7975"/>
    <w:rsid w:val="00A018DC"/>
    <w:rsid w:val="00A0445F"/>
    <w:rsid w:val="00A05809"/>
    <w:rsid w:val="00A05B4B"/>
    <w:rsid w:val="00A126BA"/>
    <w:rsid w:val="00A1330E"/>
    <w:rsid w:val="00A156B7"/>
    <w:rsid w:val="00A15835"/>
    <w:rsid w:val="00A17FFD"/>
    <w:rsid w:val="00A20C8A"/>
    <w:rsid w:val="00A212FD"/>
    <w:rsid w:val="00A22111"/>
    <w:rsid w:val="00A22168"/>
    <w:rsid w:val="00A225A1"/>
    <w:rsid w:val="00A2450D"/>
    <w:rsid w:val="00A248BC"/>
    <w:rsid w:val="00A25F97"/>
    <w:rsid w:val="00A25F9F"/>
    <w:rsid w:val="00A27681"/>
    <w:rsid w:val="00A27B93"/>
    <w:rsid w:val="00A27F49"/>
    <w:rsid w:val="00A303A8"/>
    <w:rsid w:val="00A30A8B"/>
    <w:rsid w:val="00A30EB7"/>
    <w:rsid w:val="00A31D62"/>
    <w:rsid w:val="00A32A82"/>
    <w:rsid w:val="00A3469D"/>
    <w:rsid w:val="00A34B54"/>
    <w:rsid w:val="00A34E8C"/>
    <w:rsid w:val="00A41D2F"/>
    <w:rsid w:val="00A4362F"/>
    <w:rsid w:val="00A436F7"/>
    <w:rsid w:val="00A43CC6"/>
    <w:rsid w:val="00A464C2"/>
    <w:rsid w:val="00A46C7F"/>
    <w:rsid w:val="00A46CE7"/>
    <w:rsid w:val="00A4709D"/>
    <w:rsid w:val="00A472DC"/>
    <w:rsid w:val="00A47696"/>
    <w:rsid w:val="00A507CA"/>
    <w:rsid w:val="00A513FA"/>
    <w:rsid w:val="00A540D0"/>
    <w:rsid w:val="00A554CB"/>
    <w:rsid w:val="00A5748C"/>
    <w:rsid w:val="00A60636"/>
    <w:rsid w:val="00A60D6A"/>
    <w:rsid w:val="00A63D98"/>
    <w:rsid w:val="00A66BB1"/>
    <w:rsid w:val="00A71073"/>
    <w:rsid w:val="00A7169D"/>
    <w:rsid w:val="00A73EA3"/>
    <w:rsid w:val="00A7479C"/>
    <w:rsid w:val="00A77FDA"/>
    <w:rsid w:val="00A8059D"/>
    <w:rsid w:val="00A82863"/>
    <w:rsid w:val="00A85937"/>
    <w:rsid w:val="00A91231"/>
    <w:rsid w:val="00A91A10"/>
    <w:rsid w:val="00A91E1D"/>
    <w:rsid w:val="00A920B5"/>
    <w:rsid w:val="00A932EC"/>
    <w:rsid w:val="00A95815"/>
    <w:rsid w:val="00A97637"/>
    <w:rsid w:val="00AA0018"/>
    <w:rsid w:val="00AA16FB"/>
    <w:rsid w:val="00AA1A58"/>
    <w:rsid w:val="00AA28E8"/>
    <w:rsid w:val="00AA3B6C"/>
    <w:rsid w:val="00AA3EAB"/>
    <w:rsid w:val="00AA42F2"/>
    <w:rsid w:val="00AA72AC"/>
    <w:rsid w:val="00AA7736"/>
    <w:rsid w:val="00AB0A91"/>
    <w:rsid w:val="00AB100B"/>
    <w:rsid w:val="00AB3923"/>
    <w:rsid w:val="00AB3B3B"/>
    <w:rsid w:val="00AB61B1"/>
    <w:rsid w:val="00AB7989"/>
    <w:rsid w:val="00AB7D52"/>
    <w:rsid w:val="00AC051F"/>
    <w:rsid w:val="00AC1F28"/>
    <w:rsid w:val="00AC2F07"/>
    <w:rsid w:val="00AC38C0"/>
    <w:rsid w:val="00AC4C2B"/>
    <w:rsid w:val="00AC5AB9"/>
    <w:rsid w:val="00AC5DA2"/>
    <w:rsid w:val="00AC69EF"/>
    <w:rsid w:val="00AC734D"/>
    <w:rsid w:val="00AC7B78"/>
    <w:rsid w:val="00AD0962"/>
    <w:rsid w:val="00AD0AAE"/>
    <w:rsid w:val="00AD1629"/>
    <w:rsid w:val="00AD2A6A"/>
    <w:rsid w:val="00AD5945"/>
    <w:rsid w:val="00AD7945"/>
    <w:rsid w:val="00AE0F73"/>
    <w:rsid w:val="00AE1278"/>
    <w:rsid w:val="00AE1445"/>
    <w:rsid w:val="00AE200E"/>
    <w:rsid w:val="00AE2096"/>
    <w:rsid w:val="00AE54BF"/>
    <w:rsid w:val="00AE560D"/>
    <w:rsid w:val="00AE6B54"/>
    <w:rsid w:val="00AF0AC5"/>
    <w:rsid w:val="00AF12B4"/>
    <w:rsid w:val="00AF15BE"/>
    <w:rsid w:val="00AF16DD"/>
    <w:rsid w:val="00AF24FC"/>
    <w:rsid w:val="00AF2A7D"/>
    <w:rsid w:val="00AF36D7"/>
    <w:rsid w:val="00AF4639"/>
    <w:rsid w:val="00AF6DEE"/>
    <w:rsid w:val="00AF77B5"/>
    <w:rsid w:val="00AF7CD8"/>
    <w:rsid w:val="00B006E4"/>
    <w:rsid w:val="00B00A8E"/>
    <w:rsid w:val="00B0122E"/>
    <w:rsid w:val="00B01631"/>
    <w:rsid w:val="00B01D1E"/>
    <w:rsid w:val="00B01EB4"/>
    <w:rsid w:val="00B02366"/>
    <w:rsid w:val="00B025E8"/>
    <w:rsid w:val="00B0298D"/>
    <w:rsid w:val="00B0335D"/>
    <w:rsid w:val="00B0413C"/>
    <w:rsid w:val="00B04479"/>
    <w:rsid w:val="00B05E9D"/>
    <w:rsid w:val="00B066BE"/>
    <w:rsid w:val="00B12D52"/>
    <w:rsid w:val="00B1483F"/>
    <w:rsid w:val="00B15E5B"/>
    <w:rsid w:val="00B15EA2"/>
    <w:rsid w:val="00B17E2F"/>
    <w:rsid w:val="00B20B13"/>
    <w:rsid w:val="00B20F8A"/>
    <w:rsid w:val="00B224CC"/>
    <w:rsid w:val="00B227A5"/>
    <w:rsid w:val="00B23AFE"/>
    <w:rsid w:val="00B24273"/>
    <w:rsid w:val="00B243F3"/>
    <w:rsid w:val="00B24CB8"/>
    <w:rsid w:val="00B268CF"/>
    <w:rsid w:val="00B31551"/>
    <w:rsid w:val="00B3772D"/>
    <w:rsid w:val="00B416FE"/>
    <w:rsid w:val="00B419BE"/>
    <w:rsid w:val="00B439D8"/>
    <w:rsid w:val="00B50357"/>
    <w:rsid w:val="00B50879"/>
    <w:rsid w:val="00B50CFC"/>
    <w:rsid w:val="00B51816"/>
    <w:rsid w:val="00B51EC4"/>
    <w:rsid w:val="00B53B5A"/>
    <w:rsid w:val="00B61BEF"/>
    <w:rsid w:val="00B65B89"/>
    <w:rsid w:val="00B675CE"/>
    <w:rsid w:val="00B70F1A"/>
    <w:rsid w:val="00B717DB"/>
    <w:rsid w:val="00B71E22"/>
    <w:rsid w:val="00B73A76"/>
    <w:rsid w:val="00B741F4"/>
    <w:rsid w:val="00B74A7D"/>
    <w:rsid w:val="00B74B43"/>
    <w:rsid w:val="00B7752F"/>
    <w:rsid w:val="00B8094E"/>
    <w:rsid w:val="00B80AE4"/>
    <w:rsid w:val="00B84536"/>
    <w:rsid w:val="00B84984"/>
    <w:rsid w:val="00B84A9B"/>
    <w:rsid w:val="00B854FB"/>
    <w:rsid w:val="00B878EB"/>
    <w:rsid w:val="00B92CDC"/>
    <w:rsid w:val="00B9333B"/>
    <w:rsid w:val="00B947DB"/>
    <w:rsid w:val="00B951F7"/>
    <w:rsid w:val="00B95FE9"/>
    <w:rsid w:val="00B963DC"/>
    <w:rsid w:val="00BA0CA6"/>
    <w:rsid w:val="00BA0D80"/>
    <w:rsid w:val="00BA1ABB"/>
    <w:rsid w:val="00BA2517"/>
    <w:rsid w:val="00BA4169"/>
    <w:rsid w:val="00BA42B0"/>
    <w:rsid w:val="00BA60B9"/>
    <w:rsid w:val="00BB0118"/>
    <w:rsid w:val="00BB0335"/>
    <w:rsid w:val="00BB1C74"/>
    <w:rsid w:val="00BB201C"/>
    <w:rsid w:val="00BB2174"/>
    <w:rsid w:val="00BB36BF"/>
    <w:rsid w:val="00BB44FA"/>
    <w:rsid w:val="00BB4E65"/>
    <w:rsid w:val="00BB6D08"/>
    <w:rsid w:val="00BC02EC"/>
    <w:rsid w:val="00BC0390"/>
    <w:rsid w:val="00BC0CDB"/>
    <w:rsid w:val="00BC2236"/>
    <w:rsid w:val="00BC2BF0"/>
    <w:rsid w:val="00BC5022"/>
    <w:rsid w:val="00BC5596"/>
    <w:rsid w:val="00BC58F5"/>
    <w:rsid w:val="00BC7FCB"/>
    <w:rsid w:val="00BD01DC"/>
    <w:rsid w:val="00BD09A5"/>
    <w:rsid w:val="00BD3F4F"/>
    <w:rsid w:val="00BD4290"/>
    <w:rsid w:val="00BD540B"/>
    <w:rsid w:val="00BD6CB9"/>
    <w:rsid w:val="00BE0A08"/>
    <w:rsid w:val="00BE10D1"/>
    <w:rsid w:val="00BE13DB"/>
    <w:rsid w:val="00BE1E5E"/>
    <w:rsid w:val="00BE2611"/>
    <w:rsid w:val="00BE3BDF"/>
    <w:rsid w:val="00BE4F3C"/>
    <w:rsid w:val="00BE5812"/>
    <w:rsid w:val="00BE5A30"/>
    <w:rsid w:val="00BE7FD7"/>
    <w:rsid w:val="00BF1694"/>
    <w:rsid w:val="00BF1F4C"/>
    <w:rsid w:val="00BF1FDA"/>
    <w:rsid w:val="00BF24D4"/>
    <w:rsid w:val="00BF383F"/>
    <w:rsid w:val="00BF4D02"/>
    <w:rsid w:val="00BF5162"/>
    <w:rsid w:val="00BF51F9"/>
    <w:rsid w:val="00C00136"/>
    <w:rsid w:val="00C0193C"/>
    <w:rsid w:val="00C02913"/>
    <w:rsid w:val="00C03B00"/>
    <w:rsid w:val="00C04E8C"/>
    <w:rsid w:val="00C059A1"/>
    <w:rsid w:val="00C05D47"/>
    <w:rsid w:val="00C05DCD"/>
    <w:rsid w:val="00C0652D"/>
    <w:rsid w:val="00C1049C"/>
    <w:rsid w:val="00C12CC1"/>
    <w:rsid w:val="00C1328E"/>
    <w:rsid w:val="00C1494E"/>
    <w:rsid w:val="00C1540B"/>
    <w:rsid w:val="00C15AAC"/>
    <w:rsid w:val="00C16F14"/>
    <w:rsid w:val="00C17E80"/>
    <w:rsid w:val="00C211E3"/>
    <w:rsid w:val="00C22379"/>
    <w:rsid w:val="00C24956"/>
    <w:rsid w:val="00C25DBB"/>
    <w:rsid w:val="00C25FBE"/>
    <w:rsid w:val="00C26313"/>
    <w:rsid w:val="00C27E89"/>
    <w:rsid w:val="00C27EC1"/>
    <w:rsid w:val="00C32195"/>
    <w:rsid w:val="00C32DD0"/>
    <w:rsid w:val="00C333EE"/>
    <w:rsid w:val="00C34505"/>
    <w:rsid w:val="00C348F3"/>
    <w:rsid w:val="00C356E0"/>
    <w:rsid w:val="00C3639C"/>
    <w:rsid w:val="00C364BF"/>
    <w:rsid w:val="00C40189"/>
    <w:rsid w:val="00C40F47"/>
    <w:rsid w:val="00C41F46"/>
    <w:rsid w:val="00C42E41"/>
    <w:rsid w:val="00C433A0"/>
    <w:rsid w:val="00C4400E"/>
    <w:rsid w:val="00C44FA2"/>
    <w:rsid w:val="00C45180"/>
    <w:rsid w:val="00C458AD"/>
    <w:rsid w:val="00C473ED"/>
    <w:rsid w:val="00C4788D"/>
    <w:rsid w:val="00C47D1D"/>
    <w:rsid w:val="00C47F4F"/>
    <w:rsid w:val="00C501D7"/>
    <w:rsid w:val="00C50217"/>
    <w:rsid w:val="00C51620"/>
    <w:rsid w:val="00C5217F"/>
    <w:rsid w:val="00C5235B"/>
    <w:rsid w:val="00C533F0"/>
    <w:rsid w:val="00C5589F"/>
    <w:rsid w:val="00C565BC"/>
    <w:rsid w:val="00C56635"/>
    <w:rsid w:val="00C56ED1"/>
    <w:rsid w:val="00C60577"/>
    <w:rsid w:val="00C61419"/>
    <w:rsid w:val="00C62F08"/>
    <w:rsid w:val="00C63604"/>
    <w:rsid w:val="00C646BE"/>
    <w:rsid w:val="00C67CAB"/>
    <w:rsid w:val="00C7003B"/>
    <w:rsid w:val="00C70774"/>
    <w:rsid w:val="00C7122E"/>
    <w:rsid w:val="00C722CE"/>
    <w:rsid w:val="00C722E9"/>
    <w:rsid w:val="00C7242D"/>
    <w:rsid w:val="00C734C0"/>
    <w:rsid w:val="00C747E8"/>
    <w:rsid w:val="00C74C75"/>
    <w:rsid w:val="00C764CD"/>
    <w:rsid w:val="00C76670"/>
    <w:rsid w:val="00C769C6"/>
    <w:rsid w:val="00C8094E"/>
    <w:rsid w:val="00C82F5B"/>
    <w:rsid w:val="00C85927"/>
    <w:rsid w:val="00C86DC9"/>
    <w:rsid w:val="00C904F7"/>
    <w:rsid w:val="00C9128D"/>
    <w:rsid w:val="00C91306"/>
    <w:rsid w:val="00C9149A"/>
    <w:rsid w:val="00C938F3"/>
    <w:rsid w:val="00C95D21"/>
    <w:rsid w:val="00C96E44"/>
    <w:rsid w:val="00C9723E"/>
    <w:rsid w:val="00C97B88"/>
    <w:rsid w:val="00C97EAD"/>
    <w:rsid w:val="00CA1197"/>
    <w:rsid w:val="00CA40EF"/>
    <w:rsid w:val="00CA4593"/>
    <w:rsid w:val="00CA4906"/>
    <w:rsid w:val="00CA4C7B"/>
    <w:rsid w:val="00CA4D97"/>
    <w:rsid w:val="00CA7570"/>
    <w:rsid w:val="00CB02C3"/>
    <w:rsid w:val="00CB1B01"/>
    <w:rsid w:val="00CB4B58"/>
    <w:rsid w:val="00CB4EC2"/>
    <w:rsid w:val="00CB4FD5"/>
    <w:rsid w:val="00CB5DBB"/>
    <w:rsid w:val="00CB6477"/>
    <w:rsid w:val="00CB6903"/>
    <w:rsid w:val="00CB74C8"/>
    <w:rsid w:val="00CC07A5"/>
    <w:rsid w:val="00CC12D0"/>
    <w:rsid w:val="00CC2101"/>
    <w:rsid w:val="00CC462D"/>
    <w:rsid w:val="00CC76DB"/>
    <w:rsid w:val="00CD19D9"/>
    <w:rsid w:val="00CE0451"/>
    <w:rsid w:val="00CE0BEE"/>
    <w:rsid w:val="00CE1333"/>
    <w:rsid w:val="00CE2475"/>
    <w:rsid w:val="00CE328D"/>
    <w:rsid w:val="00CE3546"/>
    <w:rsid w:val="00CE35DD"/>
    <w:rsid w:val="00CE38C4"/>
    <w:rsid w:val="00CE485A"/>
    <w:rsid w:val="00CE6656"/>
    <w:rsid w:val="00CF04B9"/>
    <w:rsid w:val="00CF22D4"/>
    <w:rsid w:val="00CF276A"/>
    <w:rsid w:val="00CF3143"/>
    <w:rsid w:val="00CF49F5"/>
    <w:rsid w:val="00CF7717"/>
    <w:rsid w:val="00D01458"/>
    <w:rsid w:val="00D015AD"/>
    <w:rsid w:val="00D025E5"/>
    <w:rsid w:val="00D028D7"/>
    <w:rsid w:val="00D04F3D"/>
    <w:rsid w:val="00D06CCA"/>
    <w:rsid w:val="00D075C6"/>
    <w:rsid w:val="00D077B4"/>
    <w:rsid w:val="00D07BC2"/>
    <w:rsid w:val="00D12FC0"/>
    <w:rsid w:val="00D14374"/>
    <w:rsid w:val="00D1448C"/>
    <w:rsid w:val="00D20399"/>
    <w:rsid w:val="00D2086F"/>
    <w:rsid w:val="00D23D77"/>
    <w:rsid w:val="00D25A47"/>
    <w:rsid w:val="00D26885"/>
    <w:rsid w:val="00D26C2C"/>
    <w:rsid w:val="00D309A5"/>
    <w:rsid w:val="00D31A40"/>
    <w:rsid w:val="00D31A6B"/>
    <w:rsid w:val="00D3319B"/>
    <w:rsid w:val="00D33478"/>
    <w:rsid w:val="00D33731"/>
    <w:rsid w:val="00D33D58"/>
    <w:rsid w:val="00D34C88"/>
    <w:rsid w:val="00D3511D"/>
    <w:rsid w:val="00D35B03"/>
    <w:rsid w:val="00D36447"/>
    <w:rsid w:val="00D3770A"/>
    <w:rsid w:val="00D37EC3"/>
    <w:rsid w:val="00D40828"/>
    <w:rsid w:val="00D40878"/>
    <w:rsid w:val="00D40F9A"/>
    <w:rsid w:val="00D42743"/>
    <w:rsid w:val="00D427D0"/>
    <w:rsid w:val="00D43D77"/>
    <w:rsid w:val="00D459D3"/>
    <w:rsid w:val="00D45B7E"/>
    <w:rsid w:val="00D4645B"/>
    <w:rsid w:val="00D46A48"/>
    <w:rsid w:val="00D47634"/>
    <w:rsid w:val="00D47B59"/>
    <w:rsid w:val="00D47C4A"/>
    <w:rsid w:val="00D47CAE"/>
    <w:rsid w:val="00D50FCD"/>
    <w:rsid w:val="00D5216E"/>
    <w:rsid w:val="00D530A3"/>
    <w:rsid w:val="00D545FB"/>
    <w:rsid w:val="00D54C64"/>
    <w:rsid w:val="00D567BE"/>
    <w:rsid w:val="00D568C8"/>
    <w:rsid w:val="00D57CDF"/>
    <w:rsid w:val="00D60091"/>
    <w:rsid w:val="00D615B2"/>
    <w:rsid w:val="00D6198A"/>
    <w:rsid w:val="00D619C4"/>
    <w:rsid w:val="00D64236"/>
    <w:rsid w:val="00D64D89"/>
    <w:rsid w:val="00D650E9"/>
    <w:rsid w:val="00D65A88"/>
    <w:rsid w:val="00D6609B"/>
    <w:rsid w:val="00D702F7"/>
    <w:rsid w:val="00D70BF7"/>
    <w:rsid w:val="00D70F2A"/>
    <w:rsid w:val="00D71215"/>
    <w:rsid w:val="00D72546"/>
    <w:rsid w:val="00D733BC"/>
    <w:rsid w:val="00D736A1"/>
    <w:rsid w:val="00D73994"/>
    <w:rsid w:val="00D75C9A"/>
    <w:rsid w:val="00D760E1"/>
    <w:rsid w:val="00D774BA"/>
    <w:rsid w:val="00D8192C"/>
    <w:rsid w:val="00D83099"/>
    <w:rsid w:val="00D846CE"/>
    <w:rsid w:val="00D90076"/>
    <w:rsid w:val="00D9040C"/>
    <w:rsid w:val="00D90D38"/>
    <w:rsid w:val="00D9219B"/>
    <w:rsid w:val="00D9298E"/>
    <w:rsid w:val="00D92F6C"/>
    <w:rsid w:val="00D92F7D"/>
    <w:rsid w:val="00D93236"/>
    <w:rsid w:val="00D93B6C"/>
    <w:rsid w:val="00D94394"/>
    <w:rsid w:val="00D96CB7"/>
    <w:rsid w:val="00D96F7E"/>
    <w:rsid w:val="00DA02B5"/>
    <w:rsid w:val="00DA02B9"/>
    <w:rsid w:val="00DA08DF"/>
    <w:rsid w:val="00DA0E65"/>
    <w:rsid w:val="00DA1567"/>
    <w:rsid w:val="00DA277F"/>
    <w:rsid w:val="00DA308D"/>
    <w:rsid w:val="00DA3B00"/>
    <w:rsid w:val="00DA4B2C"/>
    <w:rsid w:val="00DA504A"/>
    <w:rsid w:val="00DA5836"/>
    <w:rsid w:val="00DA663A"/>
    <w:rsid w:val="00DA7AFE"/>
    <w:rsid w:val="00DA7EBC"/>
    <w:rsid w:val="00DA7F1F"/>
    <w:rsid w:val="00DB0BBF"/>
    <w:rsid w:val="00DB2742"/>
    <w:rsid w:val="00DB49C0"/>
    <w:rsid w:val="00DB4CAB"/>
    <w:rsid w:val="00DB67CA"/>
    <w:rsid w:val="00DB686F"/>
    <w:rsid w:val="00DB737F"/>
    <w:rsid w:val="00DC3455"/>
    <w:rsid w:val="00DC4C77"/>
    <w:rsid w:val="00DC57E0"/>
    <w:rsid w:val="00DC673B"/>
    <w:rsid w:val="00DD0030"/>
    <w:rsid w:val="00DD26BD"/>
    <w:rsid w:val="00DD5033"/>
    <w:rsid w:val="00DD655B"/>
    <w:rsid w:val="00DE0851"/>
    <w:rsid w:val="00DE104E"/>
    <w:rsid w:val="00DE2668"/>
    <w:rsid w:val="00DE2A9C"/>
    <w:rsid w:val="00DE362D"/>
    <w:rsid w:val="00DE4488"/>
    <w:rsid w:val="00DF1612"/>
    <w:rsid w:val="00DF1D7F"/>
    <w:rsid w:val="00DF1F11"/>
    <w:rsid w:val="00DF243D"/>
    <w:rsid w:val="00DF37B3"/>
    <w:rsid w:val="00DF3C47"/>
    <w:rsid w:val="00DF4B11"/>
    <w:rsid w:val="00DF601F"/>
    <w:rsid w:val="00DF6638"/>
    <w:rsid w:val="00DF6BE5"/>
    <w:rsid w:val="00E0103A"/>
    <w:rsid w:val="00E01498"/>
    <w:rsid w:val="00E01A8E"/>
    <w:rsid w:val="00E03315"/>
    <w:rsid w:val="00E03526"/>
    <w:rsid w:val="00E046C6"/>
    <w:rsid w:val="00E04BFC"/>
    <w:rsid w:val="00E050F0"/>
    <w:rsid w:val="00E052B3"/>
    <w:rsid w:val="00E05EA4"/>
    <w:rsid w:val="00E0612B"/>
    <w:rsid w:val="00E063B7"/>
    <w:rsid w:val="00E07B95"/>
    <w:rsid w:val="00E104B8"/>
    <w:rsid w:val="00E1102B"/>
    <w:rsid w:val="00E11D92"/>
    <w:rsid w:val="00E125FD"/>
    <w:rsid w:val="00E126E6"/>
    <w:rsid w:val="00E171DB"/>
    <w:rsid w:val="00E21421"/>
    <w:rsid w:val="00E220AC"/>
    <w:rsid w:val="00E23F74"/>
    <w:rsid w:val="00E240B7"/>
    <w:rsid w:val="00E24D74"/>
    <w:rsid w:val="00E26F6E"/>
    <w:rsid w:val="00E273AC"/>
    <w:rsid w:val="00E27615"/>
    <w:rsid w:val="00E27DCD"/>
    <w:rsid w:val="00E30948"/>
    <w:rsid w:val="00E3200B"/>
    <w:rsid w:val="00E352EE"/>
    <w:rsid w:val="00E4048B"/>
    <w:rsid w:val="00E417BF"/>
    <w:rsid w:val="00E44B03"/>
    <w:rsid w:val="00E45923"/>
    <w:rsid w:val="00E47363"/>
    <w:rsid w:val="00E50AD4"/>
    <w:rsid w:val="00E50F66"/>
    <w:rsid w:val="00E541AE"/>
    <w:rsid w:val="00E56B4B"/>
    <w:rsid w:val="00E60E39"/>
    <w:rsid w:val="00E6193C"/>
    <w:rsid w:val="00E620F6"/>
    <w:rsid w:val="00E62806"/>
    <w:rsid w:val="00E66146"/>
    <w:rsid w:val="00E67485"/>
    <w:rsid w:val="00E728B5"/>
    <w:rsid w:val="00E73BD3"/>
    <w:rsid w:val="00E745F5"/>
    <w:rsid w:val="00E74600"/>
    <w:rsid w:val="00E74B68"/>
    <w:rsid w:val="00E76BC6"/>
    <w:rsid w:val="00E77171"/>
    <w:rsid w:val="00E81F67"/>
    <w:rsid w:val="00E824A2"/>
    <w:rsid w:val="00E83164"/>
    <w:rsid w:val="00E831FD"/>
    <w:rsid w:val="00E84C81"/>
    <w:rsid w:val="00E85D59"/>
    <w:rsid w:val="00E86F97"/>
    <w:rsid w:val="00E87272"/>
    <w:rsid w:val="00E95133"/>
    <w:rsid w:val="00E95608"/>
    <w:rsid w:val="00E95A1C"/>
    <w:rsid w:val="00E95D92"/>
    <w:rsid w:val="00EA0FDE"/>
    <w:rsid w:val="00EA1429"/>
    <w:rsid w:val="00EA486C"/>
    <w:rsid w:val="00EA553C"/>
    <w:rsid w:val="00EA6732"/>
    <w:rsid w:val="00EA68DB"/>
    <w:rsid w:val="00EA71E5"/>
    <w:rsid w:val="00EB0FF4"/>
    <w:rsid w:val="00EB3117"/>
    <w:rsid w:val="00EB5493"/>
    <w:rsid w:val="00EB59BC"/>
    <w:rsid w:val="00EB718E"/>
    <w:rsid w:val="00EB7505"/>
    <w:rsid w:val="00EB78BC"/>
    <w:rsid w:val="00EB7D85"/>
    <w:rsid w:val="00EC0E94"/>
    <w:rsid w:val="00EC18E0"/>
    <w:rsid w:val="00EC36F6"/>
    <w:rsid w:val="00EC4C61"/>
    <w:rsid w:val="00EC6BD7"/>
    <w:rsid w:val="00ED59C5"/>
    <w:rsid w:val="00ED724D"/>
    <w:rsid w:val="00EE0F3E"/>
    <w:rsid w:val="00EE1861"/>
    <w:rsid w:val="00EE1C13"/>
    <w:rsid w:val="00EE1D57"/>
    <w:rsid w:val="00EE3953"/>
    <w:rsid w:val="00EE3A51"/>
    <w:rsid w:val="00EE40FE"/>
    <w:rsid w:val="00EE51EF"/>
    <w:rsid w:val="00EE5808"/>
    <w:rsid w:val="00EE6986"/>
    <w:rsid w:val="00EE7641"/>
    <w:rsid w:val="00EE775A"/>
    <w:rsid w:val="00EE7D14"/>
    <w:rsid w:val="00EF0191"/>
    <w:rsid w:val="00EF0648"/>
    <w:rsid w:val="00EF1834"/>
    <w:rsid w:val="00EF3E4A"/>
    <w:rsid w:val="00EF5E3A"/>
    <w:rsid w:val="00EF74D3"/>
    <w:rsid w:val="00EF79CB"/>
    <w:rsid w:val="00F006F0"/>
    <w:rsid w:val="00F03496"/>
    <w:rsid w:val="00F04A78"/>
    <w:rsid w:val="00F06806"/>
    <w:rsid w:val="00F07CCB"/>
    <w:rsid w:val="00F107F9"/>
    <w:rsid w:val="00F1136A"/>
    <w:rsid w:val="00F1138E"/>
    <w:rsid w:val="00F121BB"/>
    <w:rsid w:val="00F124D0"/>
    <w:rsid w:val="00F13819"/>
    <w:rsid w:val="00F161ED"/>
    <w:rsid w:val="00F162DB"/>
    <w:rsid w:val="00F17879"/>
    <w:rsid w:val="00F21706"/>
    <w:rsid w:val="00F21B2D"/>
    <w:rsid w:val="00F21E01"/>
    <w:rsid w:val="00F225AF"/>
    <w:rsid w:val="00F23157"/>
    <w:rsid w:val="00F2532A"/>
    <w:rsid w:val="00F26726"/>
    <w:rsid w:val="00F26A32"/>
    <w:rsid w:val="00F3019B"/>
    <w:rsid w:val="00F31704"/>
    <w:rsid w:val="00F32644"/>
    <w:rsid w:val="00F32726"/>
    <w:rsid w:val="00F347EA"/>
    <w:rsid w:val="00F353B8"/>
    <w:rsid w:val="00F35C98"/>
    <w:rsid w:val="00F35FAD"/>
    <w:rsid w:val="00F37F06"/>
    <w:rsid w:val="00F404EB"/>
    <w:rsid w:val="00F4050E"/>
    <w:rsid w:val="00F40767"/>
    <w:rsid w:val="00F41286"/>
    <w:rsid w:val="00F4176E"/>
    <w:rsid w:val="00F420DF"/>
    <w:rsid w:val="00F45A0D"/>
    <w:rsid w:val="00F472A9"/>
    <w:rsid w:val="00F500B7"/>
    <w:rsid w:val="00F506B4"/>
    <w:rsid w:val="00F523AD"/>
    <w:rsid w:val="00F523BC"/>
    <w:rsid w:val="00F52A8E"/>
    <w:rsid w:val="00F52AC6"/>
    <w:rsid w:val="00F53886"/>
    <w:rsid w:val="00F5612D"/>
    <w:rsid w:val="00F566C9"/>
    <w:rsid w:val="00F57409"/>
    <w:rsid w:val="00F576E5"/>
    <w:rsid w:val="00F57DFD"/>
    <w:rsid w:val="00F57EEF"/>
    <w:rsid w:val="00F6074A"/>
    <w:rsid w:val="00F608E2"/>
    <w:rsid w:val="00F61CC1"/>
    <w:rsid w:val="00F6364E"/>
    <w:rsid w:val="00F640D5"/>
    <w:rsid w:val="00F6507C"/>
    <w:rsid w:val="00F66BF7"/>
    <w:rsid w:val="00F67E61"/>
    <w:rsid w:val="00F7122E"/>
    <w:rsid w:val="00F7409D"/>
    <w:rsid w:val="00F75CD8"/>
    <w:rsid w:val="00F81779"/>
    <w:rsid w:val="00F85D86"/>
    <w:rsid w:val="00F86C0D"/>
    <w:rsid w:val="00F90663"/>
    <w:rsid w:val="00F94C70"/>
    <w:rsid w:val="00F950C2"/>
    <w:rsid w:val="00F957AF"/>
    <w:rsid w:val="00F9684E"/>
    <w:rsid w:val="00FA08C3"/>
    <w:rsid w:val="00FA3485"/>
    <w:rsid w:val="00FA52F6"/>
    <w:rsid w:val="00FA650B"/>
    <w:rsid w:val="00FA6524"/>
    <w:rsid w:val="00FA6806"/>
    <w:rsid w:val="00FA7B2A"/>
    <w:rsid w:val="00FA7D72"/>
    <w:rsid w:val="00FB1388"/>
    <w:rsid w:val="00FB182E"/>
    <w:rsid w:val="00FB1D43"/>
    <w:rsid w:val="00FB2622"/>
    <w:rsid w:val="00FB2B28"/>
    <w:rsid w:val="00FB3DA7"/>
    <w:rsid w:val="00FB4701"/>
    <w:rsid w:val="00FB5C7E"/>
    <w:rsid w:val="00FC26BC"/>
    <w:rsid w:val="00FC3AA9"/>
    <w:rsid w:val="00FC4B4D"/>
    <w:rsid w:val="00FC5AE2"/>
    <w:rsid w:val="00FC64C9"/>
    <w:rsid w:val="00FC6F08"/>
    <w:rsid w:val="00FD1E23"/>
    <w:rsid w:val="00FD21E3"/>
    <w:rsid w:val="00FD4BFC"/>
    <w:rsid w:val="00FD560F"/>
    <w:rsid w:val="00FD616B"/>
    <w:rsid w:val="00FE09B5"/>
    <w:rsid w:val="00FE228A"/>
    <w:rsid w:val="00FE356B"/>
    <w:rsid w:val="00FE3A6B"/>
    <w:rsid w:val="00FE5D19"/>
    <w:rsid w:val="00FF0484"/>
    <w:rsid w:val="00FF1910"/>
    <w:rsid w:val="00FF2D63"/>
    <w:rsid w:val="00FF3666"/>
    <w:rsid w:val="00FF3B4D"/>
    <w:rsid w:val="00FF76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94050"/>
  <w15:docId w15:val="{99761DC8-A657-419B-A82C-9A835E4F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E4A"/>
    <w:pPr>
      <w:spacing w:before="360"/>
    </w:pPr>
    <w:rPr>
      <w:rFonts w:ascii="Arial" w:eastAsia="Arial Black" w:hAnsi="Arial" w:cs="Arial Black"/>
      <w:lang w:val="nb-NO" w:eastAsia="en-GB" w:bidi="en-GB"/>
    </w:rPr>
  </w:style>
  <w:style w:type="paragraph" w:styleId="Overskrift1">
    <w:name w:val="heading 1"/>
    <w:aliases w:val="Overskrift 1 Overhalla"/>
    <w:basedOn w:val="Normal"/>
    <w:next w:val="Normal"/>
    <w:link w:val="Overskrift1Tegn"/>
    <w:uiPriority w:val="9"/>
    <w:qFormat/>
    <w:rsid w:val="00D64236"/>
    <w:pPr>
      <w:keepNext/>
      <w:keepLines/>
      <w:widowControl/>
      <w:autoSpaceDE/>
      <w:autoSpaceDN/>
      <w:spacing w:before="400" w:after="40"/>
      <w:outlineLvl w:val="0"/>
    </w:pPr>
    <w:rPr>
      <w:rFonts w:ascii="Arial Black" w:eastAsiaTheme="majorEastAsia" w:hAnsi="Arial Black" w:cstheme="majorBidi"/>
      <w:b/>
      <w:color w:val="7F7F7F" w:themeColor="text1" w:themeTint="80"/>
      <w:sz w:val="36"/>
      <w:szCs w:val="36"/>
      <w:lang w:eastAsia="en-US" w:bidi="ar-SA"/>
    </w:rPr>
  </w:style>
  <w:style w:type="paragraph" w:styleId="Overskrift2">
    <w:name w:val="heading 2"/>
    <w:aliases w:val="Overskrift 2 Overhalla"/>
    <w:basedOn w:val="Normal"/>
    <w:next w:val="Normal"/>
    <w:link w:val="Overskrift2Tegn"/>
    <w:uiPriority w:val="9"/>
    <w:unhideWhenUsed/>
    <w:qFormat/>
    <w:rsid w:val="00EA6732"/>
    <w:pPr>
      <w:keepNext/>
      <w:keepLines/>
      <w:widowControl/>
      <w:autoSpaceDE/>
      <w:autoSpaceDN/>
      <w:spacing w:before="120" w:after="40" w:line="360" w:lineRule="auto"/>
      <w:outlineLvl w:val="1"/>
    </w:pPr>
    <w:rPr>
      <w:rFonts w:ascii="Calibri Light" w:eastAsiaTheme="majorEastAsia" w:hAnsi="Calibri Light" w:cstheme="majorBidi"/>
      <w:color w:val="7F7F7F" w:themeColor="text1" w:themeTint="80"/>
      <w:sz w:val="32"/>
      <w:szCs w:val="32"/>
      <w:lang w:eastAsia="en-US" w:bidi="ar-SA"/>
    </w:rPr>
  </w:style>
  <w:style w:type="paragraph" w:styleId="Overskrift3">
    <w:name w:val="heading 3"/>
    <w:basedOn w:val="Normal"/>
    <w:next w:val="Normal"/>
    <w:link w:val="Overskrift3Tegn"/>
    <w:uiPriority w:val="9"/>
    <w:unhideWhenUsed/>
    <w:qFormat/>
    <w:rsid w:val="00BB217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rPr>
      <w:rFonts w:ascii="Arial Black" w:hAnsi="Arial Black"/>
      <w:b/>
      <w:bCs/>
      <w:sz w:val="80"/>
      <w:szCs w:val="80"/>
    </w:rPr>
  </w:style>
  <w:style w:type="paragraph" w:styleId="Listeavsnitt">
    <w:name w:val="List Paragraph"/>
    <w:basedOn w:val="Normal"/>
    <w:uiPriority w:val="34"/>
    <w:qFormat/>
  </w:style>
  <w:style w:type="paragraph" w:customStyle="1" w:styleId="TableParagraph">
    <w:name w:val="Table Paragraph"/>
    <w:basedOn w:val="Normal"/>
    <w:uiPriority w:val="1"/>
    <w:qFormat/>
  </w:style>
  <w:style w:type="paragraph" w:customStyle="1" w:styleId="Rubrikk">
    <w:name w:val="Rubrikk"/>
    <w:basedOn w:val="Brdtekst"/>
    <w:qFormat/>
    <w:rsid w:val="00F94C70"/>
    <w:rPr>
      <w:color w:val="595959" w:themeColor="text1" w:themeTint="A6"/>
      <w:spacing w:val="-20"/>
    </w:rPr>
  </w:style>
  <w:style w:type="paragraph" w:customStyle="1" w:styleId="UndertittelOverhalla">
    <w:name w:val="Undertittel Overhalla"/>
    <w:basedOn w:val="Normal"/>
    <w:qFormat/>
    <w:rsid w:val="00BE5A30"/>
    <w:pPr>
      <w:spacing w:before="613" w:line="360" w:lineRule="auto"/>
      <w:ind w:left="113"/>
    </w:pPr>
    <w:rPr>
      <w:color w:val="595959" w:themeColor="text1" w:themeTint="A6"/>
      <w:spacing w:val="154"/>
      <w:sz w:val="28"/>
    </w:rPr>
  </w:style>
  <w:style w:type="paragraph" w:styleId="Topptekst">
    <w:name w:val="header"/>
    <w:basedOn w:val="Normal"/>
    <w:link w:val="TopptekstTegn"/>
    <w:uiPriority w:val="99"/>
    <w:unhideWhenUsed/>
    <w:rsid w:val="00A507CA"/>
    <w:pPr>
      <w:tabs>
        <w:tab w:val="center" w:pos="4536"/>
        <w:tab w:val="right" w:pos="9072"/>
      </w:tabs>
    </w:pPr>
  </w:style>
  <w:style w:type="character" w:customStyle="1" w:styleId="TopptekstTegn">
    <w:name w:val="Topptekst Tegn"/>
    <w:basedOn w:val="Standardskriftforavsnitt"/>
    <w:link w:val="Topptekst"/>
    <w:uiPriority w:val="99"/>
    <w:rsid w:val="00A507CA"/>
    <w:rPr>
      <w:rFonts w:ascii="Arial Black" w:eastAsia="Arial Black" w:hAnsi="Arial Black" w:cs="Arial Black"/>
      <w:lang w:val="en-GB" w:eastAsia="en-GB" w:bidi="en-GB"/>
    </w:rPr>
  </w:style>
  <w:style w:type="paragraph" w:styleId="Bunntekst">
    <w:name w:val="footer"/>
    <w:basedOn w:val="Normal"/>
    <w:link w:val="BunntekstTegn"/>
    <w:uiPriority w:val="99"/>
    <w:unhideWhenUsed/>
    <w:rsid w:val="00A507CA"/>
    <w:pPr>
      <w:tabs>
        <w:tab w:val="center" w:pos="4536"/>
        <w:tab w:val="right" w:pos="9072"/>
      </w:tabs>
    </w:pPr>
  </w:style>
  <w:style w:type="character" w:customStyle="1" w:styleId="BunntekstTegn">
    <w:name w:val="Bunntekst Tegn"/>
    <w:basedOn w:val="Standardskriftforavsnitt"/>
    <w:link w:val="Bunntekst"/>
    <w:uiPriority w:val="99"/>
    <w:rsid w:val="00A507CA"/>
    <w:rPr>
      <w:rFonts w:ascii="Arial Black" w:eastAsia="Arial Black" w:hAnsi="Arial Black" w:cs="Arial Black"/>
      <w:lang w:val="en-GB" w:eastAsia="en-GB" w:bidi="en-GB"/>
    </w:rPr>
  </w:style>
  <w:style w:type="paragraph" w:styleId="Bobletekst">
    <w:name w:val="Balloon Text"/>
    <w:basedOn w:val="Normal"/>
    <w:link w:val="BobletekstTegn"/>
    <w:uiPriority w:val="99"/>
    <w:semiHidden/>
    <w:unhideWhenUsed/>
    <w:rsid w:val="00A507CA"/>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A507CA"/>
    <w:rPr>
      <w:rFonts w:ascii="Times New Roman" w:eastAsia="Arial Black" w:hAnsi="Times New Roman" w:cs="Times New Roman"/>
      <w:sz w:val="18"/>
      <w:szCs w:val="18"/>
      <w:lang w:val="en-GB" w:eastAsia="en-GB" w:bidi="en-GB"/>
    </w:rPr>
  </w:style>
  <w:style w:type="paragraph" w:customStyle="1" w:styleId="BasicParagraph">
    <w:name w:val="[Basic Paragraph]"/>
    <w:basedOn w:val="Normal"/>
    <w:uiPriority w:val="99"/>
    <w:rsid w:val="00BE5A30"/>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customStyle="1" w:styleId="Overskrift1Tegn">
    <w:name w:val="Overskrift 1 Tegn"/>
    <w:aliases w:val="Overskrift 1 Overhalla Tegn"/>
    <w:basedOn w:val="Standardskriftforavsnitt"/>
    <w:link w:val="Overskrift1"/>
    <w:uiPriority w:val="9"/>
    <w:rsid w:val="00D64236"/>
    <w:rPr>
      <w:rFonts w:ascii="Arial Black" w:eastAsiaTheme="majorEastAsia" w:hAnsi="Arial Black" w:cstheme="majorBidi"/>
      <w:b/>
      <w:color w:val="7F7F7F" w:themeColor="text1" w:themeTint="80"/>
      <w:sz w:val="36"/>
      <w:szCs w:val="36"/>
      <w:lang w:val="nb-NO"/>
    </w:rPr>
  </w:style>
  <w:style w:type="character" w:customStyle="1" w:styleId="Overskrift2Tegn">
    <w:name w:val="Overskrift 2 Tegn"/>
    <w:aliases w:val="Overskrift 2 Overhalla Tegn"/>
    <w:basedOn w:val="Standardskriftforavsnitt"/>
    <w:link w:val="Overskrift2"/>
    <w:uiPriority w:val="9"/>
    <w:rsid w:val="00EA6732"/>
    <w:rPr>
      <w:rFonts w:ascii="Calibri Light" w:eastAsiaTheme="majorEastAsia" w:hAnsi="Calibri Light" w:cstheme="majorBidi"/>
      <w:color w:val="7F7F7F" w:themeColor="text1" w:themeTint="80"/>
      <w:sz w:val="32"/>
      <w:szCs w:val="32"/>
      <w:lang w:val="nb-NO"/>
    </w:rPr>
  </w:style>
  <w:style w:type="paragraph" w:styleId="Overskriftforinnholdsfortegnelse">
    <w:name w:val="TOC Heading"/>
    <w:basedOn w:val="Overskrift1"/>
    <w:next w:val="Normal"/>
    <w:uiPriority w:val="39"/>
    <w:unhideWhenUsed/>
    <w:qFormat/>
    <w:rsid w:val="00FE356B"/>
    <w:pPr>
      <w:spacing w:before="240" w:after="0" w:line="259" w:lineRule="auto"/>
      <w:outlineLvl w:val="9"/>
    </w:pPr>
    <w:rPr>
      <w:rFonts w:asciiTheme="majorHAnsi" w:hAnsiTheme="majorHAnsi"/>
      <w:b w:val="0"/>
      <w:color w:val="365F91" w:themeColor="accent1" w:themeShade="BF"/>
      <w:sz w:val="32"/>
      <w:szCs w:val="32"/>
      <w:lang w:eastAsia="nb-NO"/>
    </w:rPr>
  </w:style>
  <w:style w:type="paragraph" w:styleId="INNH1">
    <w:name w:val="toc 1"/>
    <w:basedOn w:val="Normal"/>
    <w:next w:val="Normal"/>
    <w:autoRedefine/>
    <w:uiPriority w:val="39"/>
    <w:unhideWhenUsed/>
    <w:rsid w:val="00FE356B"/>
    <w:pPr>
      <w:spacing w:after="100"/>
    </w:pPr>
  </w:style>
  <w:style w:type="paragraph" w:styleId="INNH2">
    <w:name w:val="toc 2"/>
    <w:basedOn w:val="Normal"/>
    <w:next w:val="Normal"/>
    <w:autoRedefine/>
    <w:uiPriority w:val="39"/>
    <w:unhideWhenUsed/>
    <w:rsid w:val="00FE356B"/>
    <w:pPr>
      <w:spacing w:after="100"/>
      <w:ind w:left="220"/>
    </w:pPr>
  </w:style>
  <w:style w:type="character" w:styleId="Hyperkobling">
    <w:name w:val="Hyperlink"/>
    <w:basedOn w:val="Standardskriftforavsnitt"/>
    <w:uiPriority w:val="99"/>
    <w:unhideWhenUsed/>
    <w:rsid w:val="00FE356B"/>
    <w:rPr>
      <w:color w:val="0000FF" w:themeColor="hyperlink"/>
      <w:u w:val="single"/>
    </w:rPr>
  </w:style>
  <w:style w:type="paragraph" w:styleId="Tittel">
    <w:name w:val="Title"/>
    <w:basedOn w:val="Normal"/>
    <w:next w:val="Normal"/>
    <w:link w:val="TittelTegn"/>
    <w:uiPriority w:val="10"/>
    <w:qFormat/>
    <w:rsid w:val="0029008F"/>
    <w:pPr>
      <w:spacing w:before="0"/>
      <w:contextualSpacing/>
    </w:pPr>
    <w:rPr>
      <w:rFonts w:asciiTheme="majorHAnsi" w:eastAsiaTheme="majorEastAsia" w:hAnsiTheme="majorHAnsi" w:cstheme="majorBidi"/>
      <w:spacing w:val="-10"/>
      <w:kern w:val="28"/>
      <w:sz w:val="56"/>
      <w:szCs w:val="56"/>
    </w:rPr>
  </w:style>
  <w:style w:type="character" w:customStyle="1" w:styleId="BrdtekstTegn">
    <w:name w:val="Brødtekst Tegn"/>
    <w:basedOn w:val="Standardskriftforavsnitt"/>
    <w:link w:val="Brdtekst"/>
    <w:uiPriority w:val="1"/>
    <w:rsid w:val="0029008F"/>
    <w:rPr>
      <w:rFonts w:ascii="Arial Black" w:eastAsia="Arial Black" w:hAnsi="Arial Black" w:cs="Arial Black"/>
      <w:b/>
      <w:bCs/>
      <w:sz w:val="80"/>
      <w:szCs w:val="80"/>
      <w:lang w:val="nb-NO" w:eastAsia="en-GB" w:bidi="en-GB"/>
    </w:rPr>
  </w:style>
  <w:style w:type="character" w:customStyle="1" w:styleId="TittelTegn">
    <w:name w:val="Tittel Tegn"/>
    <w:basedOn w:val="Standardskriftforavsnitt"/>
    <w:link w:val="Tittel"/>
    <w:uiPriority w:val="10"/>
    <w:rsid w:val="0029008F"/>
    <w:rPr>
      <w:rFonts w:asciiTheme="majorHAnsi" w:eastAsiaTheme="majorEastAsia" w:hAnsiTheme="majorHAnsi" w:cstheme="majorBidi"/>
      <w:spacing w:val="-10"/>
      <w:kern w:val="28"/>
      <w:sz w:val="56"/>
      <w:szCs w:val="56"/>
      <w:lang w:val="nb-NO" w:eastAsia="en-GB" w:bidi="en-GB"/>
    </w:rPr>
  </w:style>
  <w:style w:type="character" w:styleId="Sterk">
    <w:name w:val="Strong"/>
    <w:basedOn w:val="Standardskriftforavsnitt"/>
    <w:uiPriority w:val="22"/>
    <w:qFormat/>
    <w:rsid w:val="0029008F"/>
    <w:rPr>
      <w:b/>
      <w:bCs/>
    </w:rPr>
  </w:style>
  <w:style w:type="character" w:styleId="Sterkutheving">
    <w:name w:val="Intense Emphasis"/>
    <w:basedOn w:val="Standardskriftforavsnitt"/>
    <w:uiPriority w:val="21"/>
    <w:qFormat/>
    <w:rsid w:val="00CE3546"/>
    <w:rPr>
      <w:i/>
      <w:iCs/>
      <w:color w:val="4F81BD" w:themeColor="accent1"/>
    </w:rPr>
  </w:style>
  <w:style w:type="character" w:styleId="Svakutheving">
    <w:name w:val="Subtle Emphasis"/>
    <w:basedOn w:val="Standardskriftforavsnitt"/>
    <w:uiPriority w:val="19"/>
    <w:qFormat/>
    <w:rsid w:val="00CE3546"/>
    <w:rPr>
      <w:i/>
      <w:iCs/>
      <w:color w:val="404040" w:themeColor="text1" w:themeTint="BF"/>
    </w:rPr>
  </w:style>
  <w:style w:type="paragraph" w:styleId="Undertittel">
    <w:name w:val="Subtitle"/>
    <w:basedOn w:val="Normal"/>
    <w:next w:val="Normal"/>
    <w:link w:val="UndertittelTegn"/>
    <w:uiPriority w:val="11"/>
    <w:qFormat/>
    <w:rsid w:val="00CE35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telTegn">
    <w:name w:val="Undertittel Tegn"/>
    <w:basedOn w:val="Standardskriftforavsnitt"/>
    <w:link w:val="Undertittel"/>
    <w:uiPriority w:val="11"/>
    <w:rsid w:val="00CE3546"/>
    <w:rPr>
      <w:rFonts w:eastAsiaTheme="minorEastAsia"/>
      <w:color w:val="5A5A5A" w:themeColor="text1" w:themeTint="A5"/>
      <w:spacing w:val="15"/>
      <w:lang w:val="nb-NO" w:eastAsia="en-GB" w:bidi="en-GB"/>
    </w:rPr>
  </w:style>
  <w:style w:type="paragraph" w:customStyle="1" w:styleId="Mrkboks">
    <w:name w:val="Mørk boks"/>
    <w:basedOn w:val="Normal"/>
    <w:qFormat/>
    <w:rsid w:val="00CE3546"/>
    <w:rPr>
      <w:i/>
      <w:color w:val="FFFFFF" w:themeColor="background1"/>
    </w:rPr>
  </w:style>
  <w:style w:type="paragraph" w:customStyle="1" w:styleId="Lysboks">
    <w:name w:val="Lys boks"/>
    <w:basedOn w:val="Mrkboks"/>
    <w:qFormat/>
    <w:rsid w:val="00CE3546"/>
    <w:rPr>
      <w:color w:val="404040" w:themeColor="text1" w:themeTint="BF"/>
    </w:rPr>
  </w:style>
  <w:style w:type="character" w:customStyle="1" w:styleId="Overskrift3Tegn">
    <w:name w:val="Overskrift 3 Tegn"/>
    <w:basedOn w:val="Standardskriftforavsnitt"/>
    <w:link w:val="Overskrift3"/>
    <w:uiPriority w:val="9"/>
    <w:rsid w:val="00BB2174"/>
    <w:rPr>
      <w:rFonts w:asciiTheme="majorHAnsi" w:eastAsiaTheme="majorEastAsia" w:hAnsiTheme="majorHAnsi" w:cstheme="majorBidi"/>
      <w:color w:val="243F60" w:themeColor="accent1" w:themeShade="7F"/>
      <w:sz w:val="24"/>
      <w:szCs w:val="24"/>
      <w:lang w:val="nb-NO" w:eastAsia="en-GB" w:bidi="en-GB"/>
    </w:rPr>
  </w:style>
  <w:style w:type="paragraph" w:styleId="INNH3">
    <w:name w:val="toc 3"/>
    <w:basedOn w:val="Normal"/>
    <w:next w:val="Normal"/>
    <w:autoRedefine/>
    <w:uiPriority w:val="39"/>
    <w:unhideWhenUsed/>
    <w:rsid w:val="00E1102B"/>
    <w:pPr>
      <w:spacing w:after="100"/>
      <w:ind w:left="440"/>
    </w:pPr>
  </w:style>
  <w:style w:type="table" w:styleId="Tabellrutenett">
    <w:name w:val="Table Grid"/>
    <w:basedOn w:val="Vanligtabell"/>
    <w:uiPriority w:val="39"/>
    <w:rsid w:val="00A21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B50357"/>
    <w:pPr>
      <w:spacing w:before="0" w:after="200"/>
    </w:pPr>
    <w:rPr>
      <w:i/>
      <w:iCs/>
      <w:color w:val="1F497D" w:themeColor="text2"/>
      <w:sz w:val="18"/>
      <w:szCs w:val="18"/>
    </w:rPr>
  </w:style>
  <w:style w:type="character" w:styleId="Ulstomtale">
    <w:name w:val="Unresolved Mention"/>
    <w:basedOn w:val="Standardskriftforavsnitt"/>
    <w:uiPriority w:val="99"/>
    <w:semiHidden/>
    <w:unhideWhenUsed/>
    <w:rsid w:val="005C093B"/>
    <w:rPr>
      <w:color w:val="605E5C"/>
      <w:shd w:val="clear" w:color="auto" w:fill="E1DFDD"/>
    </w:rPr>
  </w:style>
  <w:style w:type="character" w:customStyle="1" w:styleId="kf-title">
    <w:name w:val="kf-title"/>
    <w:basedOn w:val="Standardskriftforavsnitt"/>
    <w:rsid w:val="00AA3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2578">
      <w:bodyDiv w:val="1"/>
      <w:marLeft w:val="0"/>
      <w:marRight w:val="0"/>
      <w:marTop w:val="0"/>
      <w:marBottom w:val="0"/>
      <w:divBdr>
        <w:top w:val="none" w:sz="0" w:space="0" w:color="auto"/>
        <w:left w:val="none" w:sz="0" w:space="0" w:color="auto"/>
        <w:bottom w:val="none" w:sz="0" w:space="0" w:color="auto"/>
        <w:right w:val="none" w:sz="0" w:space="0" w:color="auto"/>
      </w:divBdr>
    </w:div>
    <w:div w:id="249973993">
      <w:bodyDiv w:val="1"/>
      <w:marLeft w:val="0"/>
      <w:marRight w:val="0"/>
      <w:marTop w:val="0"/>
      <w:marBottom w:val="0"/>
      <w:divBdr>
        <w:top w:val="none" w:sz="0" w:space="0" w:color="auto"/>
        <w:left w:val="none" w:sz="0" w:space="0" w:color="auto"/>
        <w:bottom w:val="none" w:sz="0" w:space="0" w:color="auto"/>
        <w:right w:val="none" w:sz="0" w:space="0" w:color="auto"/>
      </w:divBdr>
    </w:div>
    <w:div w:id="292444695">
      <w:bodyDiv w:val="1"/>
      <w:marLeft w:val="0"/>
      <w:marRight w:val="0"/>
      <w:marTop w:val="0"/>
      <w:marBottom w:val="0"/>
      <w:divBdr>
        <w:top w:val="none" w:sz="0" w:space="0" w:color="auto"/>
        <w:left w:val="none" w:sz="0" w:space="0" w:color="auto"/>
        <w:bottom w:val="none" w:sz="0" w:space="0" w:color="auto"/>
        <w:right w:val="none" w:sz="0" w:space="0" w:color="auto"/>
      </w:divBdr>
    </w:div>
    <w:div w:id="296449770">
      <w:bodyDiv w:val="1"/>
      <w:marLeft w:val="0"/>
      <w:marRight w:val="0"/>
      <w:marTop w:val="0"/>
      <w:marBottom w:val="0"/>
      <w:divBdr>
        <w:top w:val="none" w:sz="0" w:space="0" w:color="auto"/>
        <w:left w:val="none" w:sz="0" w:space="0" w:color="auto"/>
        <w:bottom w:val="none" w:sz="0" w:space="0" w:color="auto"/>
        <w:right w:val="none" w:sz="0" w:space="0" w:color="auto"/>
      </w:divBdr>
    </w:div>
    <w:div w:id="297533809">
      <w:bodyDiv w:val="1"/>
      <w:marLeft w:val="0"/>
      <w:marRight w:val="0"/>
      <w:marTop w:val="0"/>
      <w:marBottom w:val="0"/>
      <w:divBdr>
        <w:top w:val="none" w:sz="0" w:space="0" w:color="auto"/>
        <w:left w:val="none" w:sz="0" w:space="0" w:color="auto"/>
        <w:bottom w:val="none" w:sz="0" w:space="0" w:color="auto"/>
        <w:right w:val="none" w:sz="0" w:space="0" w:color="auto"/>
      </w:divBdr>
    </w:div>
    <w:div w:id="299459636">
      <w:bodyDiv w:val="1"/>
      <w:marLeft w:val="0"/>
      <w:marRight w:val="0"/>
      <w:marTop w:val="0"/>
      <w:marBottom w:val="0"/>
      <w:divBdr>
        <w:top w:val="none" w:sz="0" w:space="0" w:color="auto"/>
        <w:left w:val="none" w:sz="0" w:space="0" w:color="auto"/>
        <w:bottom w:val="none" w:sz="0" w:space="0" w:color="auto"/>
        <w:right w:val="none" w:sz="0" w:space="0" w:color="auto"/>
      </w:divBdr>
    </w:div>
    <w:div w:id="324089995">
      <w:bodyDiv w:val="1"/>
      <w:marLeft w:val="0"/>
      <w:marRight w:val="0"/>
      <w:marTop w:val="0"/>
      <w:marBottom w:val="0"/>
      <w:divBdr>
        <w:top w:val="none" w:sz="0" w:space="0" w:color="auto"/>
        <w:left w:val="none" w:sz="0" w:space="0" w:color="auto"/>
        <w:bottom w:val="none" w:sz="0" w:space="0" w:color="auto"/>
        <w:right w:val="none" w:sz="0" w:space="0" w:color="auto"/>
      </w:divBdr>
    </w:div>
    <w:div w:id="348917501">
      <w:bodyDiv w:val="1"/>
      <w:marLeft w:val="0"/>
      <w:marRight w:val="0"/>
      <w:marTop w:val="0"/>
      <w:marBottom w:val="0"/>
      <w:divBdr>
        <w:top w:val="none" w:sz="0" w:space="0" w:color="auto"/>
        <w:left w:val="none" w:sz="0" w:space="0" w:color="auto"/>
        <w:bottom w:val="none" w:sz="0" w:space="0" w:color="auto"/>
        <w:right w:val="none" w:sz="0" w:space="0" w:color="auto"/>
      </w:divBdr>
      <w:divsChild>
        <w:div w:id="1415786163">
          <w:marLeft w:val="-150"/>
          <w:marRight w:val="-150"/>
          <w:marTop w:val="0"/>
          <w:marBottom w:val="0"/>
          <w:divBdr>
            <w:top w:val="none" w:sz="0" w:space="0" w:color="auto"/>
            <w:left w:val="none" w:sz="0" w:space="0" w:color="auto"/>
            <w:bottom w:val="none" w:sz="0" w:space="0" w:color="auto"/>
            <w:right w:val="none" w:sz="0" w:space="0" w:color="auto"/>
          </w:divBdr>
          <w:divsChild>
            <w:div w:id="1598754532">
              <w:marLeft w:val="0"/>
              <w:marRight w:val="0"/>
              <w:marTop w:val="0"/>
              <w:marBottom w:val="0"/>
              <w:divBdr>
                <w:top w:val="none" w:sz="0" w:space="0" w:color="auto"/>
                <w:left w:val="none" w:sz="0" w:space="0" w:color="auto"/>
                <w:bottom w:val="none" w:sz="0" w:space="0" w:color="auto"/>
                <w:right w:val="none" w:sz="0" w:space="0" w:color="auto"/>
              </w:divBdr>
              <w:divsChild>
                <w:div w:id="1371414409">
                  <w:marLeft w:val="0"/>
                  <w:marRight w:val="0"/>
                  <w:marTop w:val="0"/>
                  <w:marBottom w:val="0"/>
                  <w:divBdr>
                    <w:top w:val="none" w:sz="0" w:space="0" w:color="auto"/>
                    <w:left w:val="none" w:sz="0" w:space="0" w:color="auto"/>
                    <w:bottom w:val="none" w:sz="0" w:space="0" w:color="auto"/>
                    <w:right w:val="none" w:sz="0" w:space="0" w:color="auto"/>
                  </w:divBdr>
                  <w:divsChild>
                    <w:div w:id="2045016736">
                      <w:marLeft w:val="0"/>
                      <w:marRight w:val="300"/>
                      <w:marTop w:val="0"/>
                      <w:marBottom w:val="0"/>
                      <w:divBdr>
                        <w:top w:val="none" w:sz="0" w:space="0" w:color="auto"/>
                        <w:left w:val="none" w:sz="0" w:space="0" w:color="auto"/>
                        <w:bottom w:val="none" w:sz="0" w:space="0" w:color="auto"/>
                        <w:right w:val="none" w:sz="0" w:space="0" w:color="auto"/>
                      </w:divBdr>
                    </w:div>
                    <w:div w:id="1114637388">
                      <w:marLeft w:val="0"/>
                      <w:marRight w:val="0"/>
                      <w:marTop w:val="0"/>
                      <w:marBottom w:val="0"/>
                      <w:divBdr>
                        <w:top w:val="none" w:sz="0" w:space="0" w:color="auto"/>
                        <w:left w:val="none" w:sz="0" w:space="0" w:color="auto"/>
                        <w:bottom w:val="none" w:sz="0" w:space="0" w:color="auto"/>
                        <w:right w:val="none" w:sz="0" w:space="0" w:color="auto"/>
                      </w:divBdr>
                      <w:divsChild>
                        <w:div w:id="160241238">
                          <w:marLeft w:val="0"/>
                          <w:marRight w:val="0"/>
                          <w:marTop w:val="60"/>
                          <w:marBottom w:val="0"/>
                          <w:divBdr>
                            <w:top w:val="none" w:sz="0" w:space="0" w:color="auto"/>
                            <w:left w:val="none" w:sz="0" w:space="0" w:color="auto"/>
                            <w:bottom w:val="none" w:sz="0" w:space="0" w:color="auto"/>
                            <w:right w:val="none" w:sz="0" w:space="0" w:color="auto"/>
                          </w:divBdr>
                        </w:div>
                        <w:div w:id="1188986387">
                          <w:marLeft w:val="0"/>
                          <w:marRight w:val="0"/>
                          <w:marTop w:val="0"/>
                          <w:marBottom w:val="0"/>
                          <w:divBdr>
                            <w:top w:val="none" w:sz="0" w:space="0" w:color="auto"/>
                            <w:left w:val="none" w:sz="0" w:space="0" w:color="auto"/>
                            <w:bottom w:val="none" w:sz="0" w:space="0" w:color="auto"/>
                            <w:right w:val="none" w:sz="0" w:space="0" w:color="auto"/>
                          </w:divBdr>
                          <w:divsChild>
                            <w:div w:id="17035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5977">
      <w:bodyDiv w:val="1"/>
      <w:marLeft w:val="0"/>
      <w:marRight w:val="0"/>
      <w:marTop w:val="0"/>
      <w:marBottom w:val="0"/>
      <w:divBdr>
        <w:top w:val="none" w:sz="0" w:space="0" w:color="auto"/>
        <w:left w:val="none" w:sz="0" w:space="0" w:color="auto"/>
        <w:bottom w:val="none" w:sz="0" w:space="0" w:color="auto"/>
        <w:right w:val="none" w:sz="0" w:space="0" w:color="auto"/>
      </w:divBdr>
    </w:div>
    <w:div w:id="546376967">
      <w:bodyDiv w:val="1"/>
      <w:marLeft w:val="0"/>
      <w:marRight w:val="0"/>
      <w:marTop w:val="0"/>
      <w:marBottom w:val="0"/>
      <w:divBdr>
        <w:top w:val="none" w:sz="0" w:space="0" w:color="auto"/>
        <w:left w:val="none" w:sz="0" w:space="0" w:color="auto"/>
        <w:bottom w:val="none" w:sz="0" w:space="0" w:color="auto"/>
        <w:right w:val="none" w:sz="0" w:space="0" w:color="auto"/>
      </w:divBdr>
    </w:div>
    <w:div w:id="656035908">
      <w:bodyDiv w:val="1"/>
      <w:marLeft w:val="0"/>
      <w:marRight w:val="0"/>
      <w:marTop w:val="0"/>
      <w:marBottom w:val="0"/>
      <w:divBdr>
        <w:top w:val="none" w:sz="0" w:space="0" w:color="auto"/>
        <w:left w:val="none" w:sz="0" w:space="0" w:color="auto"/>
        <w:bottom w:val="none" w:sz="0" w:space="0" w:color="auto"/>
        <w:right w:val="none" w:sz="0" w:space="0" w:color="auto"/>
      </w:divBdr>
    </w:div>
    <w:div w:id="777602435">
      <w:bodyDiv w:val="1"/>
      <w:marLeft w:val="0"/>
      <w:marRight w:val="0"/>
      <w:marTop w:val="0"/>
      <w:marBottom w:val="0"/>
      <w:divBdr>
        <w:top w:val="none" w:sz="0" w:space="0" w:color="auto"/>
        <w:left w:val="none" w:sz="0" w:space="0" w:color="auto"/>
        <w:bottom w:val="none" w:sz="0" w:space="0" w:color="auto"/>
        <w:right w:val="none" w:sz="0" w:space="0" w:color="auto"/>
      </w:divBdr>
    </w:div>
    <w:div w:id="800195241">
      <w:bodyDiv w:val="1"/>
      <w:marLeft w:val="0"/>
      <w:marRight w:val="0"/>
      <w:marTop w:val="0"/>
      <w:marBottom w:val="0"/>
      <w:divBdr>
        <w:top w:val="none" w:sz="0" w:space="0" w:color="auto"/>
        <w:left w:val="none" w:sz="0" w:space="0" w:color="auto"/>
        <w:bottom w:val="none" w:sz="0" w:space="0" w:color="auto"/>
        <w:right w:val="none" w:sz="0" w:space="0" w:color="auto"/>
      </w:divBdr>
    </w:div>
    <w:div w:id="919099668">
      <w:bodyDiv w:val="1"/>
      <w:marLeft w:val="0"/>
      <w:marRight w:val="0"/>
      <w:marTop w:val="0"/>
      <w:marBottom w:val="0"/>
      <w:divBdr>
        <w:top w:val="none" w:sz="0" w:space="0" w:color="auto"/>
        <w:left w:val="none" w:sz="0" w:space="0" w:color="auto"/>
        <w:bottom w:val="none" w:sz="0" w:space="0" w:color="auto"/>
        <w:right w:val="none" w:sz="0" w:space="0" w:color="auto"/>
      </w:divBdr>
    </w:div>
    <w:div w:id="983509520">
      <w:bodyDiv w:val="1"/>
      <w:marLeft w:val="0"/>
      <w:marRight w:val="0"/>
      <w:marTop w:val="0"/>
      <w:marBottom w:val="0"/>
      <w:divBdr>
        <w:top w:val="none" w:sz="0" w:space="0" w:color="auto"/>
        <w:left w:val="none" w:sz="0" w:space="0" w:color="auto"/>
        <w:bottom w:val="none" w:sz="0" w:space="0" w:color="auto"/>
        <w:right w:val="none" w:sz="0" w:space="0" w:color="auto"/>
      </w:divBdr>
    </w:div>
    <w:div w:id="1055737322">
      <w:bodyDiv w:val="1"/>
      <w:marLeft w:val="0"/>
      <w:marRight w:val="0"/>
      <w:marTop w:val="0"/>
      <w:marBottom w:val="0"/>
      <w:divBdr>
        <w:top w:val="none" w:sz="0" w:space="0" w:color="auto"/>
        <w:left w:val="none" w:sz="0" w:space="0" w:color="auto"/>
        <w:bottom w:val="none" w:sz="0" w:space="0" w:color="auto"/>
        <w:right w:val="none" w:sz="0" w:space="0" w:color="auto"/>
      </w:divBdr>
    </w:div>
    <w:div w:id="1068650305">
      <w:bodyDiv w:val="1"/>
      <w:marLeft w:val="0"/>
      <w:marRight w:val="0"/>
      <w:marTop w:val="0"/>
      <w:marBottom w:val="0"/>
      <w:divBdr>
        <w:top w:val="none" w:sz="0" w:space="0" w:color="auto"/>
        <w:left w:val="none" w:sz="0" w:space="0" w:color="auto"/>
        <w:bottom w:val="none" w:sz="0" w:space="0" w:color="auto"/>
        <w:right w:val="none" w:sz="0" w:space="0" w:color="auto"/>
      </w:divBdr>
    </w:div>
    <w:div w:id="1106268691">
      <w:bodyDiv w:val="1"/>
      <w:marLeft w:val="0"/>
      <w:marRight w:val="0"/>
      <w:marTop w:val="0"/>
      <w:marBottom w:val="0"/>
      <w:divBdr>
        <w:top w:val="none" w:sz="0" w:space="0" w:color="auto"/>
        <w:left w:val="none" w:sz="0" w:space="0" w:color="auto"/>
        <w:bottom w:val="none" w:sz="0" w:space="0" w:color="auto"/>
        <w:right w:val="none" w:sz="0" w:space="0" w:color="auto"/>
      </w:divBdr>
    </w:div>
    <w:div w:id="1164206407">
      <w:bodyDiv w:val="1"/>
      <w:marLeft w:val="0"/>
      <w:marRight w:val="0"/>
      <w:marTop w:val="0"/>
      <w:marBottom w:val="0"/>
      <w:divBdr>
        <w:top w:val="none" w:sz="0" w:space="0" w:color="auto"/>
        <w:left w:val="none" w:sz="0" w:space="0" w:color="auto"/>
        <w:bottom w:val="none" w:sz="0" w:space="0" w:color="auto"/>
        <w:right w:val="none" w:sz="0" w:space="0" w:color="auto"/>
      </w:divBdr>
      <w:divsChild>
        <w:div w:id="620651673">
          <w:marLeft w:val="0"/>
          <w:marRight w:val="0"/>
          <w:marTop w:val="60"/>
          <w:marBottom w:val="0"/>
          <w:divBdr>
            <w:top w:val="none" w:sz="0" w:space="0" w:color="auto"/>
            <w:left w:val="none" w:sz="0" w:space="0" w:color="auto"/>
            <w:bottom w:val="none" w:sz="0" w:space="0" w:color="auto"/>
            <w:right w:val="none" w:sz="0" w:space="0" w:color="auto"/>
          </w:divBdr>
        </w:div>
        <w:div w:id="1883714352">
          <w:marLeft w:val="0"/>
          <w:marRight w:val="0"/>
          <w:marTop w:val="0"/>
          <w:marBottom w:val="0"/>
          <w:divBdr>
            <w:top w:val="none" w:sz="0" w:space="0" w:color="auto"/>
            <w:left w:val="none" w:sz="0" w:space="0" w:color="auto"/>
            <w:bottom w:val="none" w:sz="0" w:space="0" w:color="auto"/>
            <w:right w:val="none" w:sz="0" w:space="0" w:color="auto"/>
          </w:divBdr>
        </w:div>
      </w:divsChild>
    </w:div>
    <w:div w:id="1194229240">
      <w:bodyDiv w:val="1"/>
      <w:marLeft w:val="0"/>
      <w:marRight w:val="0"/>
      <w:marTop w:val="0"/>
      <w:marBottom w:val="0"/>
      <w:divBdr>
        <w:top w:val="none" w:sz="0" w:space="0" w:color="auto"/>
        <w:left w:val="none" w:sz="0" w:space="0" w:color="auto"/>
        <w:bottom w:val="none" w:sz="0" w:space="0" w:color="auto"/>
        <w:right w:val="none" w:sz="0" w:space="0" w:color="auto"/>
      </w:divBdr>
    </w:div>
    <w:div w:id="1282881736">
      <w:bodyDiv w:val="1"/>
      <w:marLeft w:val="0"/>
      <w:marRight w:val="0"/>
      <w:marTop w:val="0"/>
      <w:marBottom w:val="0"/>
      <w:divBdr>
        <w:top w:val="none" w:sz="0" w:space="0" w:color="auto"/>
        <w:left w:val="none" w:sz="0" w:space="0" w:color="auto"/>
        <w:bottom w:val="none" w:sz="0" w:space="0" w:color="auto"/>
        <w:right w:val="none" w:sz="0" w:space="0" w:color="auto"/>
      </w:divBdr>
    </w:div>
    <w:div w:id="1299610081">
      <w:bodyDiv w:val="1"/>
      <w:marLeft w:val="0"/>
      <w:marRight w:val="0"/>
      <w:marTop w:val="0"/>
      <w:marBottom w:val="0"/>
      <w:divBdr>
        <w:top w:val="none" w:sz="0" w:space="0" w:color="auto"/>
        <w:left w:val="none" w:sz="0" w:space="0" w:color="auto"/>
        <w:bottom w:val="none" w:sz="0" w:space="0" w:color="auto"/>
        <w:right w:val="none" w:sz="0" w:space="0" w:color="auto"/>
      </w:divBdr>
    </w:div>
    <w:div w:id="1444493339">
      <w:bodyDiv w:val="1"/>
      <w:marLeft w:val="0"/>
      <w:marRight w:val="0"/>
      <w:marTop w:val="0"/>
      <w:marBottom w:val="0"/>
      <w:divBdr>
        <w:top w:val="none" w:sz="0" w:space="0" w:color="auto"/>
        <w:left w:val="none" w:sz="0" w:space="0" w:color="auto"/>
        <w:bottom w:val="none" w:sz="0" w:space="0" w:color="auto"/>
        <w:right w:val="none" w:sz="0" w:space="0" w:color="auto"/>
      </w:divBdr>
    </w:div>
    <w:div w:id="1500848903">
      <w:bodyDiv w:val="1"/>
      <w:marLeft w:val="0"/>
      <w:marRight w:val="0"/>
      <w:marTop w:val="0"/>
      <w:marBottom w:val="0"/>
      <w:divBdr>
        <w:top w:val="none" w:sz="0" w:space="0" w:color="auto"/>
        <w:left w:val="none" w:sz="0" w:space="0" w:color="auto"/>
        <w:bottom w:val="none" w:sz="0" w:space="0" w:color="auto"/>
        <w:right w:val="none" w:sz="0" w:space="0" w:color="auto"/>
      </w:divBdr>
    </w:div>
    <w:div w:id="1588612289">
      <w:bodyDiv w:val="1"/>
      <w:marLeft w:val="0"/>
      <w:marRight w:val="0"/>
      <w:marTop w:val="0"/>
      <w:marBottom w:val="0"/>
      <w:divBdr>
        <w:top w:val="none" w:sz="0" w:space="0" w:color="auto"/>
        <w:left w:val="none" w:sz="0" w:space="0" w:color="auto"/>
        <w:bottom w:val="none" w:sz="0" w:space="0" w:color="auto"/>
        <w:right w:val="none" w:sz="0" w:space="0" w:color="auto"/>
      </w:divBdr>
    </w:div>
    <w:div w:id="1591505239">
      <w:bodyDiv w:val="1"/>
      <w:marLeft w:val="0"/>
      <w:marRight w:val="0"/>
      <w:marTop w:val="0"/>
      <w:marBottom w:val="0"/>
      <w:divBdr>
        <w:top w:val="none" w:sz="0" w:space="0" w:color="auto"/>
        <w:left w:val="none" w:sz="0" w:space="0" w:color="auto"/>
        <w:bottom w:val="none" w:sz="0" w:space="0" w:color="auto"/>
        <w:right w:val="none" w:sz="0" w:space="0" w:color="auto"/>
      </w:divBdr>
    </w:div>
    <w:div w:id="1659572299">
      <w:bodyDiv w:val="1"/>
      <w:marLeft w:val="0"/>
      <w:marRight w:val="0"/>
      <w:marTop w:val="0"/>
      <w:marBottom w:val="0"/>
      <w:divBdr>
        <w:top w:val="none" w:sz="0" w:space="0" w:color="auto"/>
        <w:left w:val="none" w:sz="0" w:space="0" w:color="auto"/>
        <w:bottom w:val="none" w:sz="0" w:space="0" w:color="auto"/>
        <w:right w:val="none" w:sz="0" w:space="0" w:color="auto"/>
      </w:divBdr>
    </w:div>
    <w:div w:id="1671249765">
      <w:bodyDiv w:val="1"/>
      <w:marLeft w:val="0"/>
      <w:marRight w:val="0"/>
      <w:marTop w:val="0"/>
      <w:marBottom w:val="0"/>
      <w:divBdr>
        <w:top w:val="none" w:sz="0" w:space="0" w:color="auto"/>
        <w:left w:val="none" w:sz="0" w:space="0" w:color="auto"/>
        <w:bottom w:val="none" w:sz="0" w:space="0" w:color="auto"/>
        <w:right w:val="none" w:sz="0" w:space="0" w:color="auto"/>
      </w:divBdr>
    </w:div>
    <w:div w:id="1721906068">
      <w:bodyDiv w:val="1"/>
      <w:marLeft w:val="0"/>
      <w:marRight w:val="0"/>
      <w:marTop w:val="0"/>
      <w:marBottom w:val="0"/>
      <w:divBdr>
        <w:top w:val="none" w:sz="0" w:space="0" w:color="auto"/>
        <w:left w:val="none" w:sz="0" w:space="0" w:color="auto"/>
        <w:bottom w:val="none" w:sz="0" w:space="0" w:color="auto"/>
        <w:right w:val="none" w:sz="0" w:space="0" w:color="auto"/>
      </w:divBdr>
    </w:div>
    <w:div w:id="1757903491">
      <w:bodyDiv w:val="1"/>
      <w:marLeft w:val="0"/>
      <w:marRight w:val="0"/>
      <w:marTop w:val="0"/>
      <w:marBottom w:val="0"/>
      <w:divBdr>
        <w:top w:val="none" w:sz="0" w:space="0" w:color="auto"/>
        <w:left w:val="none" w:sz="0" w:space="0" w:color="auto"/>
        <w:bottom w:val="none" w:sz="0" w:space="0" w:color="auto"/>
        <w:right w:val="none" w:sz="0" w:space="0" w:color="auto"/>
      </w:divBdr>
    </w:div>
    <w:div w:id="1791120364">
      <w:bodyDiv w:val="1"/>
      <w:marLeft w:val="0"/>
      <w:marRight w:val="0"/>
      <w:marTop w:val="0"/>
      <w:marBottom w:val="0"/>
      <w:divBdr>
        <w:top w:val="none" w:sz="0" w:space="0" w:color="auto"/>
        <w:left w:val="none" w:sz="0" w:space="0" w:color="auto"/>
        <w:bottom w:val="none" w:sz="0" w:space="0" w:color="auto"/>
        <w:right w:val="none" w:sz="0" w:space="0" w:color="auto"/>
      </w:divBdr>
    </w:div>
    <w:div w:id="1830830079">
      <w:bodyDiv w:val="1"/>
      <w:marLeft w:val="0"/>
      <w:marRight w:val="0"/>
      <w:marTop w:val="0"/>
      <w:marBottom w:val="0"/>
      <w:divBdr>
        <w:top w:val="none" w:sz="0" w:space="0" w:color="auto"/>
        <w:left w:val="none" w:sz="0" w:space="0" w:color="auto"/>
        <w:bottom w:val="none" w:sz="0" w:space="0" w:color="auto"/>
        <w:right w:val="none" w:sz="0" w:space="0" w:color="auto"/>
      </w:divBdr>
    </w:div>
    <w:div w:id="1841307104">
      <w:bodyDiv w:val="1"/>
      <w:marLeft w:val="0"/>
      <w:marRight w:val="0"/>
      <w:marTop w:val="0"/>
      <w:marBottom w:val="0"/>
      <w:divBdr>
        <w:top w:val="none" w:sz="0" w:space="0" w:color="auto"/>
        <w:left w:val="none" w:sz="0" w:space="0" w:color="auto"/>
        <w:bottom w:val="none" w:sz="0" w:space="0" w:color="auto"/>
        <w:right w:val="none" w:sz="0" w:space="0" w:color="auto"/>
      </w:divBdr>
    </w:div>
    <w:div w:id="1848597090">
      <w:bodyDiv w:val="1"/>
      <w:marLeft w:val="0"/>
      <w:marRight w:val="0"/>
      <w:marTop w:val="0"/>
      <w:marBottom w:val="0"/>
      <w:divBdr>
        <w:top w:val="none" w:sz="0" w:space="0" w:color="auto"/>
        <w:left w:val="none" w:sz="0" w:space="0" w:color="auto"/>
        <w:bottom w:val="none" w:sz="0" w:space="0" w:color="auto"/>
        <w:right w:val="none" w:sz="0" w:space="0" w:color="auto"/>
      </w:divBdr>
    </w:div>
    <w:div w:id="1891721460">
      <w:bodyDiv w:val="1"/>
      <w:marLeft w:val="0"/>
      <w:marRight w:val="0"/>
      <w:marTop w:val="0"/>
      <w:marBottom w:val="0"/>
      <w:divBdr>
        <w:top w:val="none" w:sz="0" w:space="0" w:color="auto"/>
        <w:left w:val="none" w:sz="0" w:space="0" w:color="auto"/>
        <w:bottom w:val="none" w:sz="0" w:space="0" w:color="auto"/>
        <w:right w:val="none" w:sz="0" w:space="0" w:color="auto"/>
      </w:divBdr>
    </w:div>
    <w:div w:id="198465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nleggsregisteret.no/" TargetMode="External"/><Relationship Id="rId3" Type="http://schemas.openxmlformats.org/officeDocument/2006/relationships/styles" Target="styles.xml"/><Relationship Id="rId21" Type="http://schemas.openxmlformats.org/officeDocument/2006/relationships/image" Target="media/image12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4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0.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cid:A59B5CB9-14C4-472E-9693-086A4158BB59" TargetMode="External"/><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cid:32B29B12-E997-4684-8AF3-5990EBB27351" TargetMode="External"/><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bru\AppData\Local\Microsoft\Windows\INetCache\Content.Outlook\0LJASQO6\Planmal%20himm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3FDAB-0206-4B0F-8FF7-17AB4527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Planmal himmel.dotx</Template>
  <TotalTime>3</TotalTime>
  <Pages>24</Pages>
  <Words>4628</Words>
  <Characters>24532</Characters>
  <Application>Microsoft Office Word</Application>
  <DocSecurity>0</DocSecurity>
  <Lines>204</Lines>
  <Paragraphs>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Brucker;annbjorg.eidheim@overhalla.kommune.no</dc:creator>
  <cp:lastModifiedBy>Annbjørg Eidheim</cp:lastModifiedBy>
  <cp:revision>2</cp:revision>
  <cp:lastPrinted>2021-06-15T08:47:00Z</cp:lastPrinted>
  <dcterms:created xsi:type="dcterms:W3CDTF">2021-11-29T07:38:00Z</dcterms:created>
  <dcterms:modified xsi:type="dcterms:W3CDTF">2021-11-29T07:38:00Z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2019-05-02T00:00:00Z</vt:filetime>
  </property>
  <property fmtid="{D5CDD505-2E9C-101B-9397-08002B2CF9AE}" pid="3" name="Creator">
    <vt:lpwstr>Adobe InDesign CC 14.0 (Macintosh)</vt:lpwstr>
  </property>
  <property fmtid="{D5CDD505-2E9C-101B-9397-08002B2CF9AE}" pid="4" name="LastSaved">
    <vt:filetime>2019-05-02T00:00:00Z</vt:filetime>
  </property>
  <property fmtid="{D5CDD505-2E9C-101B-9397-08002B2CF9AE}" pid="5" name="CheckInType">
    <vt:lpwstr>FromApplication</vt:lpwstr>
  </property>
  <property fmtid="{D5CDD505-2E9C-101B-9397-08002B2CF9AE}" pid="6" name="CheckInDocForm">
    <vt:lpwstr>https://ep-web.nonakd01.local/ephorteweb-OVR/shared/aspx/Default/CheckInDocForm.aspx</vt:lpwstr>
  </property>
  <property fmtid="{D5CDD505-2E9C-101B-9397-08002B2CF9AE}" pid="7" name="DokType">
    <vt:lpwstr/>
  </property>
  <property fmtid="{D5CDD505-2E9C-101B-9397-08002B2CF9AE}" pid="8" name="DokID">
    <vt:i4>22552</vt:i4>
  </property>
  <property fmtid="{D5CDD505-2E9C-101B-9397-08002B2CF9AE}" pid="9" name="Versjon">
    <vt:i4>1</vt:i4>
  </property>
  <property fmtid="{D5CDD505-2E9C-101B-9397-08002B2CF9AE}" pid="10" name="Variant">
    <vt:lpwstr>P</vt:lpwstr>
  </property>
  <property fmtid="{D5CDD505-2E9C-101B-9397-08002B2CF9AE}" pid="11" name="OpenMode">
    <vt:lpwstr>EditDoc</vt:lpwstr>
  </property>
  <property fmtid="{D5CDD505-2E9C-101B-9397-08002B2CF9AE}" pid="12" name="CurrentUrl">
    <vt:lpwstr>https%3a%2f%2fep-web.nonakd01.local%2fephorteweb-OVR%2fshared%2faspx%2fdefault%2fdetails.aspx%3ff%3dViewSA%2520(JP)%26SA_ID%3d2456%26SubElGroup%3d32</vt:lpwstr>
  </property>
  <property fmtid="{D5CDD505-2E9C-101B-9397-08002B2CF9AE}" pid="13" name="WindowName">
    <vt:lpwstr>TabWindow1</vt:lpwstr>
  </property>
  <property fmtid="{D5CDD505-2E9C-101B-9397-08002B2CF9AE}" pid="14" name="FileName">
    <vt:lpwstr>C%3a%5cUsers%5ctroste%5cAppData%5cLocal%5cTemp%5c42526.DOCX</vt:lpwstr>
  </property>
  <property fmtid="{D5CDD505-2E9C-101B-9397-08002B2CF9AE}" pid="15" name="LinkId">
    <vt:i4>14162</vt:i4>
  </property>
</Properties>
</file>